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Theme"/>
        <w:tblW w:w="5000" w:type="pct"/>
        <w:tblLayout w:type="fixed"/>
        <w:tblLook w:val="0620" w:firstRow="1" w:lastRow="0" w:firstColumn="0" w:lastColumn="0" w:noHBand="1" w:noVBand="1"/>
        <w:tblDescription w:val="Resume layout table"/>
      </w:tblPr>
      <w:tblGrid>
        <w:gridCol w:w="2425"/>
        <w:gridCol w:w="8365"/>
      </w:tblGrid>
      <w:tr w:rsidR="009A27E3" w14:paraId="3572AE6E" w14:textId="77777777" w:rsidTr="0085192D">
        <w:tc>
          <w:tcPr>
            <w:tcW w:w="10790" w:type="dxa"/>
            <w:gridSpan w:val="2"/>
          </w:tcPr>
          <w:p w14:paraId="61EBFDC1" w14:textId="5B993062" w:rsidR="009A27E3" w:rsidRDefault="00D36989" w:rsidP="009A27E3">
            <w:pPr>
              <w:pStyle w:val="Title"/>
            </w:pPr>
            <w:r>
              <w:rPr>
                <w:color w:val="00B0F0"/>
              </w:rPr>
              <w:t>TC52 Job AID</w:t>
            </w:r>
          </w:p>
        </w:tc>
      </w:tr>
      <w:tr w:rsidR="00927723" w14:paraId="061F14F3" w14:textId="77777777" w:rsidTr="00F41A46">
        <w:trPr>
          <w:trHeight w:val="1331"/>
        </w:trPr>
        <w:tc>
          <w:tcPr>
            <w:tcW w:w="2425" w:type="dxa"/>
          </w:tcPr>
          <w:p w14:paraId="059ED610" w14:textId="6AAC961D" w:rsidR="00D36989" w:rsidRDefault="00D369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bookmarkStart w:id="0" w:name="_Hlk36207614"/>
            <w:r>
              <w:rPr>
                <w:b w:val="0"/>
                <w:bCs w:val="0"/>
                <w:color w:val="auto"/>
              </w:rPr>
              <w:t>Step 1</w:t>
            </w:r>
          </w:p>
          <w:p w14:paraId="2D5421BF" w14:textId="5B067F4D" w:rsidR="00A90D84" w:rsidRDefault="00D369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Open Application</w:t>
            </w:r>
          </w:p>
          <w:p w14:paraId="09053916" w14:textId="320E2450" w:rsidR="005F0572" w:rsidRPr="00F41A46" w:rsidRDefault="00D36989" w:rsidP="00D36989">
            <w:pPr>
              <w:pStyle w:val="ListParagraph"/>
              <w:numPr>
                <w:ilvl w:val="0"/>
                <w:numId w:val="1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Double Tap Medicopia Icon</w:t>
            </w:r>
          </w:p>
          <w:p w14:paraId="0B9A7939" w14:textId="3DF262B0" w:rsidR="005F0572" w:rsidRPr="005F0572" w:rsidRDefault="005F0572" w:rsidP="005F0572">
            <w:pPr>
              <w:rPr>
                <w:color w:val="auto"/>
              </w:rPr>
            </w:pPr>
          </w:p>
        </w:tc>
        <w:tc>
          <w:tcPr>
            <w:tcW w:w="8365" w:type="dxa"/>
          </w:tcPr>
          <w:p w14:paraId="40292938" w14:textId="6F6B217D" w:rsidR="00927723" w:rsidRDefault="00D36989" w:rsidP="009A7D30">
            <w:r>
              <w:rPr>
                <w:noProof/>
              </w:rPr>
              <w:drawing>
                <wp:inline distT="0" distB="0" distL="0" distR="0" wp14:anchorId="7BF0B0F7" wp14:editId="4743959B">
                  <wp:extent cx="1137683" cy="870192"/>
                  <wp:effectExtent l="0" t="0" r="5715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Medicopia Symbol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604" cy="894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723" w14:paraId="20EAF8E8" w14:textId="77777777" w:rsidTr="00F41A46">
        <w:tc>
          <w:tcPr>
            <w:tcW w:w="2425" w:type="dxa"/>
          </w:tcPr>
          <w:p w14:paraId="18C8EDB7" w14:textId="22479D31" w:rsidR="00D36989" w:rsidRDefault="00D369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Step 2</w:t>
            </w:r>
          </w:p>
          <w:p w14:paraId="193B4377" w14:textId="0E45426D" w:rsidR="00A90D84" w:rsidRDefault="00D369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Login with credentials</w:t>
            </w:r>
          </w:p>
          <w:p w14:paraId="121216EF" w14:textId="77777777" w:rsidR="00972289" w:rsidRPr="00972289" w:rsidRDefault="00972289" w:rsidP="00972289"/>
          <w:p w14:paraId="1197FD62" w14:textId="148CB7B8" w:rsidR="00A90D84" w:rsidRPr="00F41A46" w:rsidRDefault="00D36989" w:rsidP="00A90D84">
            <w:pPr>
              <w:pStyle w:val="ListParagraph"/>
              <w:numPr>
                <w:ilvl w:val="0"/>
                <w:numId w:val="5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Enter username</w:t>
            </w:r>
          </w:p>
          <w:p w14:paraId="0EE04137" w14:textId="776AE051" w:rsidR="00A90D84" w:rsidRPr="00F41A46" w:rsidRDefault="00D36989" w:rsidP="00A90D84">
            <w:pPr>
              <w:pStyle w:val="ListParagraph"/>
              <w:numPr>
                <w:ilvl w:val="0"/>
                <w:numId w:val="5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Enter password</w:t>
            </w:r>
          </w:p>
          <w:p w14:paraId="4C329FB0" w14:textId="1DE6AD7B" w:rsidR="00A90D84" w:rsidRPr="00F41A46" w:rsidRDefault="00D36989" w:rsidP="00A90D84">
            <w:pPr>
              <w:pStyle w:val="ListParagraph"/>
              <w:numPr>
                <w:ilvl w:val="0"/>
                <w:numId w:val="5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Click “Login”</w:t>
            </w:r>
          </w:p>
          <w:p w14:paraId="4D25126E" w14:textId="12E7087E" w:rsidR="00A90D84" w:rsidRPr="005F0572" w:rsidRDefault="00A90D84" w:rsidP="00D36989">
            <w:pPr>
              <w:pStyle w:val="ListParagraph"/>
            </w:pPr>
          </w:p>
          <w:p w14:paraId="71736C51" w14:textId="365ADE72" w:rsidR="005F0572" w:rsidRPr="005F0572" w:rsidRDefault="005F0572" w:rsidP="00A90D84">
            <w:pPr>
              <w:pStyle w:val="ListParagraph"/>
            </w:pPr>
          </w:p>
        </w:tc>
        <w:tc>
          <w:tcPr>
            <w:tcW w:w="8365" w:type="dxa"/>
          </w:tcPr>
          <w:p w14:paraId="095F1D12" w14:textId="7DF659BA" w:rsidR="00927723" w:rsidRDefault="00D36989" w:rsidP="00B50C46">
            <w:r>
              <w:rPr>
                <w:noProof/>
              </w:rPr>
              <w:drawing>
                <wp:inline distT="0" distB="0" distL="0" distR="0" wp14:anchorId="6EDD202A" wp14:editId="73976ABF">
                  <wp:extent cx="2264410" cy="1446028"/>
                  <wp:effectExtent l="0" t="0" r="2540" b="19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b="57535"/>
                          <a:stretch/>
                        </pic:blipFill>
                        <pic:spPr bwMode="auto">
                          <a:xfrm>
                            <a:off x="0" y="0"/>
                            <a:ext cx="2279532" cy="1455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723" w14:paraId="1A1B1540" w14:textId="77777777" w:rsidTr="00F41A46">
        <w:tc>
          <w:tcPr>
            <w:tcW w:w="2425" w:type="dxa"/>
          </w:tcPr>
          <w:p w14:paraId="440A9150" w14:textId="0AB563EE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STep 3</w:t>
            </w:r>
          </w:p>
          <w:p w14:paraId="172C8982" w14:textId="5C2EF527" w:rsidR="00A90D84" w:rsidRDefault="00D369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Link Printer</w:t>
            </w:r>
          </w:p>
          <w:p w14:paraId="107FB4BC" w14:textId="77777777" w:rsidR="00972289" w:rsidRPr="00972289" w:rsidRDefault="00972289" w:rsidP="00972289"/>
          <w:p w14:paraId="22A41127" w14:textId="04A6E71F" w:rsidR="00A90D84" w:rsidRPr="00F41A46" w:rsidRDefault="00D36989" w:rsidP="00A90D84">
            <w:pPr>
              <w:pStyle w:val="ListParagraph"/>
              <w:numPr>
                <w:ilvl w:val="0"/>
                <w:numId w:val="7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Scan printer barcode</w:t>
            </w:r>
          </w:p>
          <w:p w14:paraId="0B32BF3E" w14:textId="50AC4818" w:rsidR="00A90D84" w:rsidRPr="00F41A46" w:rsidRDefault="00D36989" w:rsidP="00A90D84">
            <w:pPr>
              <w:pStyle w:val="ListParagraph"/>
              <w:numPr>
                <w:ilvl w:val="0"/>
                <w:numId w:val="7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Click “OK</w:t>
            </w:r>
            <w:r w:rsidR="00F41A46" w:rsidRPr="00F41A46">
              <w:rPr>
                <w:sz w:val="24"/>
                <w:szCs w:val="24"/>
              </w:rPr>
              <w:t>”</w:t>
            </w:r>
          </w:p>
          <w:p w14:paraId="7748BDCD" w14:textId="22401231" w:rsidR="00A90D84" w:rsidRPr="005F0572" w:rsidRDefault="00A90D84" w:rsidP="00F41A46">
            <w:pPr>
              <w:pStyle w:val="ListParagraph"/>
            </w:pPr>
          </w:p>
          <w:p w14:paraId="715BAD0D" w14:textId="1BA15452" w:rsidR="00691CD0" w:rsidRPr="00691CD0" w:rsidRDefault="00691CD0" w:rsidP="00A90D84">
            <w:pPr>
              <w:pStyle w:val="Heading1"/>
              <w:jc w:val="left"/>
            </w:pPr>
          </w:p>
        </w:tc>
        <w:tc>
          <w:tcPr>
            <w:tcW w:w="8365" w:type="dxa"/>
          </w:tcPr>
          <w:p w14:paraId="33BDF98B" w14:textId="10B6FEB0" w:rsidR="00927723" w:rsidRDefault="00D36989" w:rsidP="009A7D30">
            <w:r>
              <w:rPr>
                <w:noProof/>
              </w:rPr>
              <w:drawing>
                <wp:inline distT="0" distB="0" distL="0" distR="0" wp14:anchorId="49D5004D" wp14:editId="5709B831">
                  <wp:extent cx="2381841" cy="2758455"/>
                  <wp:effectExtent l="0" t="0" r="0" b="381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776" cy="2939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755658D" wp14:editId="0225B43C">
                  <wp:extent cx="2562447" cy="2763913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47" cy="280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723" w14:paraId="25C9B136" w14:textId="77777777" w:rsidTr="00F41A46">
        <w:tc>
          <w:tcPr>
            <w:tcW w:w="2425" w:type="dxa"/>
          </w:tcPr>
          <w:p w14:paraId="6475944F" w14:textId="5A6B3D57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STep 4</w:t>
            </w:r>
          </w:p>
          <w:p w14:paraId="28571DED" w14:textId="36B45820" w:rsidR="00A90D84" w:rsidRDefault="00D369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Select facility</w:t>
            </w:r>
          </w:p>
          <w:p w14:paraId="6218DEBF" w14:textId="77777777" w:rsidR="00D36989" w:rsidRDefault="00D36989" w:rsidP="00D36989">
            <w:r>
              <w:t>If user is active in more than 1 facility</w:t>
            </w:r>
          </w:p>
          <w:p w14:paraId="5F7E1783" w14:textId="6DB793F7" w:rsidR="00D36989" w:rsidRPr="00F41A46" w:rsidRDefault="00D36989" w:rsidP="00A90D84">
            <w:pPr>
              <w:pStyle w:val="ListParagraph"/>
              <w:numPr>
                <w:ilvl w:val="0"/>
                <w:numId w:val="9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Tap on current facility</w:t>
            </w:r>
          </w:p>
          <w:p w14:paraId="7EE4603D" w14:textId="77FD3356" w:rsidR="00A90D84" w:rsidRPr="00F41A46" w:rsidRDefault="00D36989" w:rsidP="00D36989">
            <w:pPr>
              <w:pStyle w:val="ListParagraph"/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 xml:space="preserve"> (handheld will default to last facility)</w:t>
            </w:r>
          </w:p>
          <w:p w14:paraId="1C0B043B" w14:textId="3EE9BF27" w:rsidR="00691CD0" w:rsidRPr="00691CD0" w:rsidRDefault="00691CD0" w:rsidP="00691CD0"/>
        </w:tc>
        <w:tc>
          <w:tcPr>
            <w:tcW w:w="8365" w:type="dxa"/>
          </w:tcPr>
          <w:p w14:paraId="2355988A" w14:textId="2DE01FDE" w:rsidR="00927723" w:rsidRDefault="00D36989" w:rsidP="009A7D30">
            <w:r>
              <w:rPr>
                <w:noProof/>
              </w:rPr>
              <w:drawing>
                <wp:inline distT="0" distB="0" distL="0" distR="0" wp14:anchorId="0A334D09" wp14:editId="6D1F0D63">
                  <wp:extent cx="4434840" cy="1769745"/>
                  <wp:effectExtent l="0" t="0" r="3810" b="190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4840" cy="176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A90D84" w14:paraId="38F6C996" w14:textId="77777777" w:rsidTr="00F41A46">
        <w:tc>
          <w:tcPr>
            <w:tcW w:w="2425" w:type="dxa"/>
          </w:tcPr>
          <w:p w14:paraId="0DC78A45" w14:textId="7908BC5C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lastRenderedPageBreak/>
              <w:t>STep 5</w:t>
            </w:r>
          </w:p>
          <w:p w14:paraId="2738F38E" w14:textId="732128D5" w:rsidR="00A90D84" w:rsidRDefault="00D369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Select unit(S)</w:t>
            </w:r>
          </w:p>
          <w:p w14:paraId="5A286EC9" w14:textId="77777777" w:rsidR="00972289" w:rsidRPr="00972289" w:rsidRDefault="00972289" w:rsidP="00972289"/>
          <w:p w14:paraId="4EE4577E" w14:textId="4EBA8B6E" w:rsidR="00A90D84" w:rsidRPr="00F41A46" w:rsidRDefault="000B3B38" w:rsidP="00A90D84">
            <w:pPr>
              <w:pStyle w:val="ListParagraph"/>
              <w:numPr>
                <w:ilvl w:val="0"/>
                <w:numId w:val="17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Tap on Individuals units</w:t>
            </w:r>
            <w:r w:rsidR="00B6459B">
              <w:rPr>
                <w:sz w:val="24"/>
                <w:szCs w:val="24"/>
              </w:rPr>
              <w:t xml:space="preserve"> (</w:t>
            </w:r>
            <w:bookmarkStart w:id="1" w:name="_GoBack"/>
            <w:bookmarkEnd w:id="1"/>
            <w:r w:rsidR="00B6459B">
              <w:rPr>
                <w:sz w:val="24"/>
                <w:szCs w:val="24"/>
              </w:rPr>
              <w:t>or)</w:t>
            </w:r>
          </w:p>
          <w:p w14:paraId="186C882B" w14:textId="7D4F5DA4" w:rsidR="00A90D84" w:rsidRDefault="006A5C0B" w:rsidP="00A90D84">
            <w:pPr>
              <w:pStyle w:val="ListParagraph"/>
              <w:numPr>
                <w:ilvl w:val="0"/>
                <w:numId w:val="17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Tap on Hospital Abbreviation to select all units</w:t>
            </w:r>
          </w:p>
          <w:p w14:paraId="68C844E0" w14:textId="45BE9CC6" w:rsidR="00D935FC" w:rsidRPr="00F41A46" w:rsidRDefault="00D935FC" w:rsidP="00A90D84">
            <w:pPr>
              <w:pStyle w:val="ListParagraph"/>
              <w:numPr>
                <w:ilvl w:val="0"/>
                <w:numId w:val="17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Click on “Get Orders”</w:t>
            </w:r>
          </w:p>
          <w:p w14:paraId="16B09FE8" w14:textId="77777777" w:rsidR="00A90D84" w:rsidRPr="005F0572" w:rsidRDefault="00A90D84" w:rsidP="006A5C0B">
            <w:pPr>
              <w:pStyle w:val="ListParagraph"/>
            </w:pPr>
            <w:r>
              <w:t xml:space="preserve"> </w:t>
            </w:r>
          </w:p>
          <w:p w14:paraId="0306308C" w14:textId="77777777" w:rsidR="00A90D84" w:rsidRDefault="00A90D84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</w:p>
        </w:tc>
        <w:tc>
          <w:tcPr>
            <w:tcW w:w="8365" w:type="dxa"/>
          </w:tcPr>
          <w:p w14:paraId="1F812861" w14:textId="37B64D49" w:rsidR="00A90D84" w:rsidRDefault="006067FE" w:rsidP="00F41A46">
            <w:r>
              <w:rPr>
                <w:noProof/>
              </w:rPr>
              <w:drawing>
                <wp:inline distT="0" distB="0" distL="0" distR="0" wp14:anchorId="0482E960" wp14:editId="4977E8D7">
                  <wp:extent cx="2551430" cy="2636874"/>
                  <wp:effectExtent l="0" t="0" r="127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575" cy="2652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2299A3" wp14:editId="5701333F">
                  <wp:extent cx="2589193" cy="2636520"/>
                  <wp:effectExtent l="0" t="0" r="190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631" cy="2654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D84" w14:paraId="1440C42F" w14:textId="77777777" w:rsidTr="00F41A46">
        <w:tc>
          <w:tcPr>
            <w:tcW w:w="2425" w:type="dxa"/>
          </w:tcPr>
          <w:p w14:paraId="3B103E4D" w14:textId="28EDD472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STep 6</w:t>
            </w:r>
          </w:p>
          <w:p w14:paraId="604F9D0F" w14:textId="5AFFC920" w:rsidR="00A90D84" w:rsidRDefault="006A5C0B" w:rsidP="006A5C0B">
            <w:r w:rsidRPr="006A5C0B">
              <w:rPr>
                <w:caps/>
                <w:color w:val="auto"/>
                <w:kern w:val="20"/>
              </w:rPr>
              <w:t>SELECT PATIENT IN UNIT</w:t>
            </w:r>
          </w:p>
          <w:p w14:paraId="694927FB" w14:textId="2350F7C8" w:rsidR="00A90D84" w:rsidRPr="00F41A46" w:rsidRDefault="00F41A46" w:rsidP="00A90D84">
            <w:pPr>
              <w:pStyle w:val="ListParagraph"/>
              <w:numPr>
                <w:ilvl w:val="0"/>
                <w:numId w:val="16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 xml:space="preserve">Click on patient to view list of orders </w:t>
            </w:r>
          </w:p>
          <w:p w14:paraId="42AE8AAA" w14:textId="3F17561D" w:rsidR="00A90D84" w:rsidRPr="00F41A46" w:rsidRDefault="00F41A46" w:rsidP="00A90D84">
            <w:pPr>
              <w:pStyle w:val="ListParagraph"/>
              <w:numPr>
                <w:ilvl w:val="0"/>
                <w:numId w:val="16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Click on “Play” icon to v</w:t>
            </w:r>
            <w:r w:rsidR="00D935FC">
              <w:rPr>
                <w:sz w:val="24"/>
                <w:szCs w:val="24"/>
              </w:rPr>
              <w:t>alidate</w:t>
            </w:r>
            <w:r w:rsidRPr="00F41A46">
              <w:rPr>
                <w:sz w:val="24"/>
                <w:szCs w:val="24"/>
              </w:rPr>
              <w:t xml:space="preserve"> patient</w:t>
            </w:r>
            <w:r w:rsidR="00A90D84" w:rsidRPr="00F41A46">
              <w:rPr>
                <w:sz w:val="24"/>
                <w:szCs w:val="24"/>
              </w:rPr>
              <w:t xml:space="preserve"> </w:t>
            </w:r>
          </w:p>
          <w:p w14:paraId="25A9514E" w14:textId="77777777" w:rsidR="00A90D84" w:rsidRDefault="00A90D84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</w:p>
        </w:tc>
        <w:tc>
          <w:tcPr>
            <w:tcW w:w="8365" w:type="dxa"/>
          </w:tcPr>
          <w:p w14:paraId="5FF967F0" w14:textId="77777777" w:rsidR="00A90D84" w:rsidRDefault="006A5C0B" w:rsidP="00A90D84">
            <w:r>
              <w:rPr>
                <w:noProof/>
              </w:rPr>
              <w:drawing>
                <wp:inline distT="0" distB="0" distL="0" distR="0" wp14:anchorId="1A539E5E" wp14:editId="14EF346C">
                  <wp:extent cx="4771429" cy="1771429"/>
                  <wp:effectExtent l="0" t="0" r="0" b="63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429" cy="1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A0D60E" w14:textId="49EDE76C" w:rsidR="006A5C0B" w:rsidRDefault="006A5C0B" w:rsidP="00A90D84">
            <w:r>
              <w:rPr>
                <w:noProof/>
              </w:rPr>
              <w:drawing>
                <wp:inline distT="0" distB="0" distL="0" distR="0" wp14:anchorId="46D409CD" wp14:editId="564A236F">
                  <wp:extent cx="3643959" cy="2647507"/>
                  <wp:effectExtent l="0" t="0" r="0" b="63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5415" cy="265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D84" w14:paraId="085464DE" w14:textId="77777777" w:rsidTr="00F41A46">
        <w:tc>
          <w:tcPr>
            <w:tcW w:w="2425" w:type="dxa"/>
          </w:tcPr>
          <w:p w14:paraId="7932E384" w14:textId="5EF95820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lastRenderedPageBreak/>
              <w:t>STep 7</w:t>
            </w:r>
          </w:p>
          <w:p w14:paraId="3D0A8675" w14:textId="753A70E4" w:rsidR="00A90D84" w:rsidRDefault="00F41A46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Validate patient</w:t>
            </w:r>
          </w:p>
          <w:p w14:paraId="5E09DEA0" w14:textId="77777777" w:rsidR="00F41A46" w:rsidRPr="00F41A46" w:rsidRDefault="00F41A46" w:rsidP="00F41A46"/>
          <w:p w14:paraId="57D50328" w14:textId="33273247" w:rsidR="00A90D84" w:rsidRPr="00F41A46" w:rsidRDefault="00F41A46" w:rsidP="00A90D84">
            <w:pPr>
              <w:pStyle w:val="ListParagraph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Scan Armband FIN</w:t>
            </w:r>
          </w:p>
          <w:p w14:paraId="562C29A2" w14:textId="0E4C3E21" w:rsidR="00A90D84" w:rsidRPr="00D935FC" w:rsidRDefault="00F41A46" w:rsidP="00D935FC">
            <w:pPr>
              <w:pStyle w:val="ListParagraph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 xml:space="preserve">Click </w:t>
            </w:r>
            <w:r w:rsidR="00D935FC">
              <w:rPr>
                <w:sz w:val="24"/>
                <w:szCs w:val="24"/>
              </w:rPr>
              <w:t xml:space="preserve">“Patient Identify Confirmed” </w:t>
            </w:r>
            <w:r w:rsidRPr="00D935FC">
              <w:rPr>
                <w:sz w:val="24"/>
                <w:szCs w:val="24"/>
              </w:rPr>
              <w:t>box</w:t>
            </w:r>
          </w:p>
          <w:p w14:paraId="6EA060BF" w14:textId="77777777" w:rsidR="00A90D84" w:rsidRDefault="00A90D84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</w:p>
        </w:tc>
        <w:tc>
          <w:tcPr>
            <w:tcW w:w="8365" w:type="dxa"/>
          </w:tcPr>
          <w:p w14:paraId="19AC76C0" w14:textId="56ED57A6" w:rsidR="00A90D84" w:rsidRDefault="00F41A46" w:rsidP="00A90D84">
            <w:r>
              <w:rPr>
                <w:noProof/>
              </w:rPr>
              <w:drawing>
                <wp:inline distT="0" distB="0" distL="0" distR="0" wp14:anchorId="6A48531E" wp14:editId="73A9A19A">
                  <wp:extent cx="4800000" cy="6133333"/>
                  <wp:effectExtent l="0" t="0" r="635" b="127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000" cy="61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D84" w14:paraId="590744A3" w14:textId="77777777" w:rsidTr="00F41A46">
        <w:tc>
          <w:tcPr>
            <w:tcW w:w="2425" w:type="dxa"/>
          </w:tcPr>
          <w:p w14:paraId="304F2D19" w14:textId="62D16137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lastRenderedPageBreak/>
              <w:t>STep 8</w:t>
            </w:r>
          </w:p>
          <w:p w14:paraId="7745FD98" w14:textId="1CF83AD8" w:rsidR="00A90D84" w:rsidRDefault="009722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Select orders which were collected</w:t>
            </w:r>
          </w:p>
          <w:p w14:paraId="79F6261D" w14:textId="77777777" w:rsidR="00972289" w:rsidRPr="00972289" w:rsidRDefault="00972289" w:rsidP="00972289"/>
          <w:p w14:paraId="531EB6F0" w14:textId="3E9CB5D3" w:rsidR="00A90D84" w:rsidRDefault="00972289" w:rsidP="00A90D84">
            <w:pPr>
              <w:pStyle w:val="ListParagraph"/>
              <w:numPr>
                <w:ilvl w:val="0"/>
                <w:numId w:val="14"/>
              </w:numPr>
            </w:pPr>
            <w:r>
              <w:t xml:space="preserve">Tap orders collected </w:t>
            </w:r>
          </w:p>
          <w:p w14:paraId="641B2321" w14:textId="199628B5" w:rsidR="00A90D84" w:rsidRPr="005F0572" w:rsidRDefault="00A90D84" w:rsidP="00972289">
            <w:pPr>
              <w:pStyle w:val="ListParagraph"/>
            </w:pPr>
          </w:p>
          <w:p w14:paraId="28AE4635" w14:textId="77777777" w:rsidR="00A90D84" w:rsidRDefault="00A90D84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</w:p>
        </w:tc>
        <w:tc>
          <w:tcPr>
            <w:tcW w:w="8365" w:type="dxa"/>
          </w:tcPr>
          <w:p w14:paraId="40C82384" w14:textId="5964577B" w:rsidR="00A90D84" w:rsidRDefault="00972289" w:rsidP="00A90D84">
            <w:r>
              <w:rPr>
                <w:noProof/>
              </w:rPr>
              <w:drawing>
                <wp:inline distT="0" distB="0" distL="0" distR="0" wp14:anchorId="797D0264" wp14:editId="4BD1A812">
                  <wp:extent cx="4434840" cy="6128385"/>
                  <wp:effectExtent l="0" t="0" r="3810" b="571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4840" cy="612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D84" w14:paraId="0CD14906" w14:textId="77777777" w:rsidTr="00F41A46">
        <w:tc>
          <w:tcPr>
            <w:tcW w:w="2425" w:type="dxa"/>
          </w:tcPr>
          <w:p w14:paraId="6881F285" w14:textId="1E756020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lastRenderedPageBreak/>
              <w:t>STep 9</w:t>
            </w:r>
          </w:p>
          <w:p w14:paraId="69390924" w14:textId="076AA287" w:rsidR="00A90D84" w:rsidRDefault="00972289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select collection method and specimen source</w:t>
            </w:r>
          </w:p>
          <w:p w14:paraId="20E9CF1D" w14:textId="77777777" w:rsidR="00972289" w:rsidRPr="00972289" w:rsidRDefault="00972289" w:rsidP="00972289"/>
          <w:p w14:paraId="4C209048" w14:textId="29A14AEF" w:rsidR="00A90D84" w:rsidRDefault="00972289" w:rsidP="00A90D84">
            <w:pPr>
              <w:pStyle w:val="ListParagraph"/>
              <w:numPr>
                <w:ilvl w:val="0"/>
                <w:numId w:val="13"/>
              </w:numPr>
            </w:pPr>
            <w:r>
              <w:t>Select Method</w:t>
            </w:r>
          </w:p>
          <w:p w14:paraId="184BEAB5" w14:textId="1D482C39" w:rsidR="00A90D84" w:rsidRDefault="00972289" w:rsidP="00A90D84">
            <w:pPr>
              <w:pStyle w:val="ListParagraph"/>
              <w:numPr>
                <w:ilvl w:val="0"/>
                <w:numId w:val="13"/>
              </w:numPr>
            </w:pPr>
            <w:r>
              <w:t>Select Source</w:t>
            </w:r>
          </w:p>
          <w:p w14:paraId="2D72F1A3" w14:textId="77777777" w:rsidR="00D935FC" w:rsidRDefault="00D935FC" w:rsidP="00D935FC">
            <w:pPr>
              <w:tabs>
                <w:tab w:val="left" w:pos="360"/>
              </w:tabs>
              <w:rPr>
                <w:szCs w:val="24"/>
              </w:rPr>
            </w:pPr>
            <w:r>
              <w:rPr>
                <w:szCs w:val="24"/>
              </w:rPr>
              <w:t>Follow local protocol for documentation of specimen source.</w:t>
            </w:r>
          </w:p>
          <w:p w14:paraId="74D54A4A" w14:textId="77777777" w:rsidR="00D935FC" w:rsidRDefault="00D935FC" w:rsidP="00D935FC"/>
          <w:p w14:paraId="18C018A6" w14:textId="702512C6" w:rsidR="00A90D84" w:rsidRPr="005F0572" w:rsidRDefault="00A90D84" w:rsidP="00972289">
            <w:pPr>
              <w:pStyle w:val="ListParagraph"/>
            </w:pPr>
          </w:p>
          <w:p w14:paraId="06E0F836" w14:textId="77777777" w:rsidR="00A90D84" w:rsidRDefault="00A90D84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</w:p>
        </w:tc>
        <w:tc>
          <w:tcPr>
            <w:tcW w:w="8365" w:type="dxa"/>
          </w:tcPr>
          <w:p w14:paraId="7F9EDEAB" w14:textId="76FAFC99" w:rsidR="00A90D84" w:rsidRDefault="00972289" w:rsidP="00A90D84">
            <w:r>
              <w:rPr>
                <w:noProof/>
              </w:rPr>
              <w:drawing>
                <wp:inline distT="0" distB="0" distL="0" distR="0" wp14:anchorId="15B96FF9" wp14:editId="060956A3">
                  <wp:extent cx="4761905" cy="2200000"/>
                  <wp:effectExtent l="0" t="0" r="63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1905" cy="22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FA6B68" wp14:editId="25F74F26">
                  <wp:extent cx="2171429" cy="2019048"/>
                  <wp:effectExtent l="0" t="0" r="635" b="63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429" cy="20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E65FB6" wp14:editId="5A158A61">
                  <wp:extent cx="2797387" cy="1803578"/>
                  <wp:effectExtent l="0" t="0" r="3175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041" cy="1813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D84" w14:paraId="435F1FDC" w14:textId="77777777" w:rsidTr="00F41A46">
        <w:tc>
          <w:tcPr>
            <w:tcW w:w="2425" w:type="dxa"/>
          </w:tcPr>
          <w:p w14:paraId="5C41BB5F" w14:textId="17F5720F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STep 10</w:t>
            </w:r>
          </w:p>
          <w:p w14:paraId="335610DE" w14:textId="1B882751" w:rsidR="00A90D84" w:rsidRDefault="00285446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Print labels</w:t>
            </w:r>
          </w:p>
          <w:p w14:paraId="51591AED" w14:textId="77777777" w:rsidR="00285446" w:rsidRPr="00285446" w:rsidRDefault="00285446" w:rsidP="00285446"/>
          <w:p w14:paraId="07D1D53E" w14:textId="7C4A36DD" w:rsidR="00A90D84" w:rsidRDefault="00285446" w:rsidP="00A90D84">
            <w:pPr>
              <w:pStyle w:val="ListParagraph"/>
              <w:numPr>
                <w:ilvl w:val="0"/>
                <w:numId w:val="12"/>
              </w:numPr>
            </w:pPr>
            <w:r>
              <w:t>Click Print</w:t>
            </w:r>
          </w:p>
          <w:p w14:paraId="4627C5EE" w14:textId="31C30CB8" w:rsidR="00285446" w:rsidRDefault="00285446" w:rsidP="00A90D84">
            <w:pPr>
              <w:pStyle w:val="ListParagraph"/>
              <w:numPr>
                <w:ilvl w:val="0"/>
                <w:numId w:val="12"/>
              </w:numPr>
            </w:pPr>
            <w:r>
              <w:t>Place label on specimen</w:t>
            </w:r>
          </w:p>
          <w:p w14:paraId="27A5B3AF" w14:textId="77777777" w:rsidR="00A90D84" w:rsidRDefault="00A90D84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</w:p>
        </w:tc>
        <w:tc>
          <w:tcPr>
            <w:tcW w:w="8365" w:type="dxa"/>
          </w:tcPr>
          <w:p w14:paraId="07F66DD1" w14:textId="77777777" w:rsidR="00A90D84" w:rsidRDefault="00972289" w:rsidP="00A90D84">
            <w:r>
              <w:rPr>
                <w:noProof/>
              </w:rPr>
              <w:drawing>
                <wp:inline distT="0" distB="0" distL="0" distR="0" wp14:anchorId="4F1A81D4" wp14:editId="46F38A8A">
                  <wp:extent cx="4434840" cy="1523365"/>
                  <wp:effectExtent l="0" t="0" r="3810" b="63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4840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EAF8FF" w14:textId="5FF68157" w:rsidR="00972289" w:rsidRDefault="00972289" w:rsidP="00A90D84">
            <w:r>
              <w:rPr>
                <w:noProof/>
              </w:rPr>
              <w:drawing>
                <wp:inline distT="0" distB="0" distL="0" distR="0" wp14:anchorId="0ECCD401" wp14:editId="4F43B29D">
                  <wp:extent cx="4434840" cy="2211572"/>
                  <wp:effectExtent l="0" t="0" r="381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390" cy="221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745BE5" w14:textId="77777777" w:rsidR="002C74C0" w:rsidRDefault="00B6459B" w:rsidP="00285446"/>
    <w:sectPr w:rsidR="002C74C0" w:rsidSect="005F0572">
      <w:footerReference w:type="default" r:id="rId23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4E4E1F" w14:textId="77777777" w:rsidR="005F0572" w:rsidRDefault="005F0572" w:rsidP="00927723">
      <w:pPr>
        <w:spacing w:after="0" w:line="240" w:lineRule="auto"/>
      </w:pPr>
      <w:r>
        <w:separator/>
      </w:r>
    </w:p>
  </w:endnote>
  <w:endnote w:type="continuationSeparator" w:id="0">
    <w:p w14:paraId="1DC7B59B" w14:textId="77777777" w:rsidR="005F0572" w:rsidRDefault="005F0572" w:rsidP="009277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746E1" w14:textId="77777777" w:rsidR="00046802" w:rsidRDefault="00B50C46">
    <w:pPr>
      <w:pStyle w:val="Footer"/>
    </w:pPr>
    <w:r>
      <w:t xml:space="preserve">Page </w:t>
    </w:r>
    <w:r>
      <w:fldChar w:fldCharType="begin"/>
    </w:r>
    <w:r>
      <w:instrText xml:space="preserve"> PAGE </w:instrText>
    </w:r>
    <w:r>
      <w:fldChar w:fldCharType="separate"/>
    </w:r>
    <w:r w:rsidR="00F132C7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59485A" w14:textId="77777777" w:rsidR="005F0572" w:rsidRDefault="005F0572" w:rsidP="00927723">
      <w:pPr>
        <w:spacing w:after="0" w:line="240" w:lineRule="auto"/>
      </w:pPr>
      <w:r>
        <w:separator/>
      </w:r>
    </w:p>
  </w:footnote>
  <w:footnote w:type="continuationSeparator" w:id="0">
    <w:p w14:paraId="4EB5140F" w14:textId="77777777" w:rsidR="005F0572" w:rsidRDefault="005F0572" w:rsidP="009277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747D69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8A5AE9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D74375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291449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E94C2E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85271A"/>
    <w:multiLevelType w:val="hybridMultilevel"/>
    <w:tmpl w:val="A8E85D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402F74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C41AD2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B0717E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DC13AF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3632A7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555E2F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7ED22B7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9811104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A682CFE"/>
    <w:multiLevelType w:val="hybridMultilevel"/>
    <w:tmpl w:val="9FCE15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776DEF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6E4381E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160C3E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892007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0118B9"/>
    <w:multiLevelType w:val="hybridMultilevel"/>
    <w:tmpl w:val="39721D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E2A37FA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12B67A2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D025EE"/>
    <w:multiLevelType w:val="hybridMultilevel"/>
    <w:tmpl w:val="3B9674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1EA0726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D9A7E5D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F7A5DA2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F846250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02B7FB5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5A16942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8F65107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A696E80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9"/>
  </w:num>
  <w:num w:numId="3">
    <w:abstractNumId w:val="5"/>
  </w:num>
  <w:num w:numId="4">
    <w:abstractNumId w:val="14"/>
  </w:num>
  <w:num w:numId="5">
    <w:abstractNumId w:val="6"/>
  </w:num>
  <w:num w:numId="6">
    <w:abstractNumId w:val="10"/>
  </w:num>
  <w:num w:numId="7">
    <w:abstractNumId w:val="29"/>
  </w:num>
  <w:num w:numId="8">
    <w:abstractNumId w:val="9"/>
  </w:num>
  <w:num w:numId="9">
    <w:abstractNumId w:val="20"/>
  </w:num>
  <w:num w:numId="10">
    <w:abstractNumId w:val="28"/>
  </w:num>
  <w:num w:numId="11">
    <w:abstractNumId w:val="13"/>
  </w:num>
  <w:num w:numId="12">
    <w:abstractNumId w:val="30"/>
  </w:num>
  <w:num w:numId="13">
    <w:abstractNumId w:val="1"/>
  </w:num>
  <w:num w:numId="14">
    <w:abstractNumId w:val="27"/>
  </w:num>
  <w:num w:numId="15">
    <w:abstractNumId w:val="0"/>
  </w:num>
  <w:num w:numId="16">
    <w:abstractNumId w:val="2"/>
  </w:num>
  <w:num w:numId="17">
    <w:abstractNumId w:val="7"/>
  </w:num>
  <w:num w:numId="18">
    <w:abstractNumId w:val="17"/>
  </w:num>
  <w:num w:numId="19">
    <w:abstractNumId w:val="15"/>
  </w:num>
  <w:num w:numId="20">
    <w:abstractNumId w:val="11"/>
  </w:num>
  <w:num w:numId="21">
    <w:abstractNumId w:val="26"/>
  </w:num>
  <w:num w:numId="22">
    <w:abstractNumId w:val="21"/>
  </w:num>
  <w:num w:numId="23">
    <w:abstractNumId w:val="3"/>
  </w:num>
  <w:num w:numId="24">
    <w:abstractNumId w:val="18"/>
  </w:num>
  <w:num w:numId="25">
    <w:abstractNumId w:val="25"/>
  </w:num>
  <w:num w:numId="26">
    <w:abstractNumId w:val="23"/>
  </w:num>
  <w:num w:numId="27">
    <w:abstractNumId w:val="24"/>
  </w:num>
  <w:num w:numId="28">
    <w:abstractNumId w:val="4"/>
  </w:num>
  <w:num w:numId="29">
    <w:abstractNumId w:val="12"/>
  </w:num>
  <w:num w:numId="30">
    <w:abstractNumId w:val="16"/>
  </w:num>
  <w:num w:numId="31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0572"/>
    <w:rsid w:val="00066150"/>
    <w:rsid w:val="000B3B38"/>
    <w:rsid w:val="00285446"/>
    <w:rsid w:val="00293B83"/>
    <w:rsid w:val="00346D44"/>
    <w:rsid w:val="005C5955"/>
    <w:rsid w:val="005F0572"/>
    <w:rsid w:val="006067FE"/>
    <w:rsid w:val="00691CD0"/>
    <w:rsid w:val="006A3CE7"/>
    <w:rsid w:val="006A5C0B"/>
    <w:rsid w:val="00927723"/>
    <w:rsid w:val="00972289"/>
    <w:rsid w:val="009A27E3"/>
    <w:rsid w:val="00A90D84"/>
    <w:rsid w:val="00B50C46"/>
    <w:rsid w:val="00B6459B"/>
    <w:rsid w:val="00D36989"/>
    <w:rsid w:val="00D935FC"/>
    <w:rsid w:val="00F132C7"/>
    <w:rsid w:val="00F41A46"/>
    <w:rsid w:val="00F86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B1AC12"/>
  <w15:chartTrackingRefBased/>
  <w15:docId w15:val="{2CCFD819-7C85-4351-B432-D689129D7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262626" w:themeColor="text1" w:themeTint="D9"/>
        <w:sz w:val="22"/>
        <w:szCs w:val="22"/>
        <w:lang w:val="en-US" w:eastAsia="en-US" w:bidi="ar-SA"/>
      </w:rPr>
    </w:rPrDefault>
    <w:pPrDefault>
      <w:pPr>
        <w:spacing w:after="180" w:line="25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3" w:qFormat="1"/>
    <w:lsdException w:name="heading 2" w:semiHidden="1" w:uiPriority="3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4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2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32C7"/>
  </w:style>
  <w:style w:type="paragraph" w:styleId="Heading1">
    <w:name w:val="heading 1"/>
    <w:basedOn w:val="Normal"/>
    <w:next w:val="Normal"/>
    <w:link w:val="Heading1Char"/>
    <w:uiPriority w:val="3"/>
    <w:unhideWhenUsed/>
    <w:qFormat/>
    <w:rsid w:val="00927723"/>
    <w:pPr>
      <w:pBdr>
        <w:right w:val="single" w:sz="8" w:space="4" w:color="7C9E0E" w:themeColor="accent1"/>
      </w:pBdr>
      <w:spacing w:after="0" w:line="240" w:lineRule="auto"/>
      <w:jc w:val="right"/>
      <w:outlineLvl w:val="0"/>
    </w:pPr>
    <w:rPr>
      <w:b/>
      <w:bCs/>
      <w:caps/>
      <w:color w:val="5C760A" w:themeColor="accent1" w:themeShade="BF"/>
      <w:kern w:val="20"/>
    </w:rPr>
  </w:style>
  <w:style w:type="paragraph" w:styleId="Heading2">
    <w:name w:val="heading 2"/>
    <w:basedOn w:val="Normal"/>
    <w:next w:val="Normal"/>
    <w:link w:val="Heading2Char"/>
    <w:uiPriority w:val="3"/>
    <w:unhideWhenUsed/>
    <w:qFormat/>
    <w:rsid w:val="00927723"/>
    <w:pPr>
      <w:keepNext/>
      <w:keepLines/>
      <w:spacing w:after="0"/>
      <w:outlineLvl w:val="1"/>
    </w:pPr>
    <w:rPr>
      <w:caps/>
      <w:color w:val="000000" w:themeColor="text1"/>
      <w:kern w:val="20"/>
    </w:rPr>
  </w:style>
  <w:style w:type="paragraph" w:styleId="Heading3">
    <w:name w:val="heading 3"/>
    <w:basedOn w:val="Normal"/>
    <w:next w:val="Normal"/>
    <w:link w:val="Heading3Char"/>
    <w:uiPriority w:val="3"/>
    <w:unhideWhenUsed/>
    <w:qFormat/>
    <w:rsid w:val="00927723"/>
    <w:pPr>
      <w:keepNext/>
      <w:keepLines/>
      <w:spacing w:after="80"/>
      <w:outlineLvl w:val="2"/>
    </w:pPr>
    <w:rPr>
      <w:caps/>
      <w:color w:val="595959" w:themeColor="text1" w:themeTint="A6"/>
      <w:szCs w:val="1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3"/>
    <w:rsid w:val="00927723"/>
    <w:rPr>
      <w:rFonts w:eastAsiaTheme="minorEastAsia"/>
      <w:b/>
      <w:bCs/>
      <w:caps/>
      <w:color w:val="5C760A" w:themeColor="accent1" w:themeShade="BF"/>
      <w:kern w:val="20"/>
      <w:lang w:eastAsia="ja-JP"/>
    </w:rPr>
  </w:style>
  <w:style w:type="character" w:customStyle="1" w:styleId="Heading2Char">
    <w:name w:val="Heading 2 Char"/>
    <w:basedOn w:val="DefaultParagraphFont"/>
    <w:link w:val="Heading2"/>
    <w:uiPriority w:val="3"/>
    <w:rsid w:val="00927723"/>
    <w:rPr>
      <w:rFonts w:eastAsiaTheme="minorEastAsia"/>
      <w:caps/>
      <w:color w:val="000000" w:themeColor="text1"/>
      <w:kern w:val="20"/>
      <w:lang w:eastAsia="ja-JP"/>
    </w:rPr>
  </w:style>
  <w:style w:type="character" w:customStyle="1" w:styleId="Heading3Char">
    <w:name w:val="Heading 3 Char"/>
    <w:basedOn w:val="DefaultParagraphFont"/>
    <w:link w:val="Heading3"/>
    <w:uiPriority w:val="3"/>
    <w:rsid w:val="00927723"/>
    <w:rPr>
      <w:rFonts w:eastAsiaTheme="minorEastAsia"/>
      <w:caps/>
      <w:color w:val="595959" w:themeColor="text1" w:themeTint="A6"/>
      <w:szCs w:val="17"/>
      <w:lang w:eastAsia="ja-JP"/>
    </w:rPr>
  </w:style>
  <w:style w:type="paragraph" w:styleId="NoSpacing">
    <w:name w:val="No Spacing"/>
    <w:uiPriority w:val="2"/>
    <w:qFormat/>
    <w:rsid w:val="00927723"/>
    <w:pPr>
      <w:spacing w:after="0" w:line="240" w:lineRule="auto"/>
    </w:pPr>
    <w:rPr>
      <w:rFonts w:eastAsiaTheme="minorEastAsia"/>
      <w:lang w:eastAsia="ja-JP"/>
    </w:rPr>
  </w:style>
  <w:style w:type="character" w:styleId="Strong">
    <w:name w:val="Strong"/>
    <w:basedOn w:val="DefaultParagraphFont"/>
    <w:uiPriority w:val="4"/>
    <w:qFormat/>
    <w:rsid w:val="00927723"/>
    <w:rPr>
      <w:b/>
      <w:bCs/>
    </w:rPr>
  </w:style>
  <w:style w:type="paragraph" w:styleId="Footer">
    <w:name w:val="footer"/>
    <w:basedOn w:val="Normal"/>
    <w:link w:val="FooterChar"/>
    <w:uiPriority w:val="99"/>
    <w:unhideWhenUsed/>
    <w:qFormat/>
    <w:rsid w:val="00927723"/>
    <w:pPr>
      <w:spacing w:before="240" w:after="0" w:line="240" w:lineRule="auto"/>
      <w:jc w:val="right"/>
    </w:pPr>
    <w:rPr>
      <w:b/>
      <w:bCs/>
      <w:caps/>
      <w:color w:val="5C760A" w:themeColor="accent1" w:themeShade="BF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927723"/>
    <w:rPr>
      <w:rFonts w:eastAsiaTheme="minorEastAsia"/>
      <w:b/>
      <w:bCs/>
      <w:caps/>
      <w:color w:val="5C760A" w:themeColor="accent1" w:themeShade="BF"/>
      <w:szCs w:val="16"/>
      <w:lang w:eastAsia="ja-JP"/>
    </w:rPr>
  </w:style>
  <w:style w:type="paragraph" w:styleId="Title">
    <w:name w:val="Title"/>
    <w:basedOn w:val="Normal"/>
    <w:next w:val="Normal"/>
    <w:link w:val="TitleChar"/>
    <w:uiPriority w:val="1"/>
    <w:qFormat/>
    <w:rsid w:val="00927723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5C760A" w:themeColor="accent1" w:themeShade="BF"/>
      <w:kern w:val="28"/>
      <w:sz w:val="48"/>
      <w:szCs w:val="56"/>
    </w:rPr>
  </w:style>
  <w:style w:type="character" w:customStyle="1" w:styleId="TitleChar">
    <w:name w:val="Title Char"/>
    <w:basedOn w:val="DefaultParagraphFont"/>
    <w:link w:val="Title"/>
    <w:uiPriority w:val="1"/>
    <w:rsid w:val="00927723"/>
    <w:rPr>
      <w:rFonts w:asciiTheme="majorHAnsi" w:eastAsiaTheme="majorEastAsia" w:hAnsiTheme="majorHAnsi" w:cstheme="majorBidi"/>
      <w:caps/>
      <w:color w:val="5C760A" w:themeColor="accent1" w:themeShade="BF"/>
      <w:kern w:val="28"/>
      <w:sz w:val="48"/>
      <w:szCs w:val="56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927723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7723"/>
    <w:rPr>
      <w:rFonts w:eastAsiaTheme="minorEastAsia"/>
      <w:color w:val="262626" w:themeColor="text1" w:themeTint="D9"/>
      <w:lang w:eastAsia="ja-JP"/>
    </w:rPr>
  </w:style>
  <w:style w:type="character" w:styleId="PlaceholderText">
    <w:name w:val="Placeholder Text"/>
    <w:basedOn w:val="DefaultParagraphFont"/>
    <w:uiPriority w:val="99"/>
    <w:semiHidden/>
    <w:rsid w:val="00B50C46"/>
    <w:rPr>
      <w:color w:val="808080"/>
    </w:rPr>
  </w:style>
  <w:style w:type="paragraph" w:styleId="Subtitle">
    <w:name w:val="Subtitle"/>
    <w:basedOn w:val="Normal"/>
    <w:next w:val="Normal"/>
    <w:link w:val="SubtitleChar"/>
    <w:uiPriority w:val="11"/>
    <w:semiHidden/>
    <w:unhideWhenUsed/>
    <w:qFormat/>
    <w:rsid w:val="00927723"/>
    <w:pPr>
      <w:numPr>
        <w:ilvl w:val="1"/>
      </w:numPr>
      <w:spacing w:after="160"/>
    </w:pPr>
    <w:rPr>
      <w:color w:val="5A5A5A" w:themeColor="text1" w:themeTint="A5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927723"/>
    <w:rPr>
      <w:rFonts w:eastAsiaTheme="minorEastAsia"/>
      <w:color w:val="5A5A5A" w:themeColor="text1" w:themeTint="A5"/>
      <w:lang w:eastAsia="ja-JP"/>
    </w:rPr>
  </w:style>
  <w:style w:type="table" w:styleId="PlainTable4">
    <w:name w:val="Plain Table 4"/>
    <w:basedOn w:val="TableNormal"/>
    <w:uiPriority w:val="44"/>
    <w:rsid w:val="00346D44"/>
    <w:tblPr>
      <w:tblStyleRowBandSize w:val="1"/>
      <w:tblStyleColBandSize w:val="1"/>
      <w:tblCellMar>
        <w:left w:w="144" w:type="dxa"/>
        <w:bottom w:w="360" w:type="dxa"/>
        <w:right w:w="144" w:type="dxa"/>
      </w:tblCellMar>
    </w:tblPr>
    <w:tblStylePr w:type="firstRow">
      <w:pPr>
        <w:wordWrap/>
        <w:spacing w:afterLines="0" w:after="180" w:afterAutospacing="0" w:line="21" w:lineRule="atLeast"/>
      </w:pPr>
      <w:rPr>
        <w:b w:val="0"/>
        <w:bCs/>
        <w:i w:val="0"/>
      </w:rPr>
      <w:tblPr/>
      <w:tcPr>
        <w:tcMar>
          <w:top w:w="0" w:type="nil"/>
          <w:left w:w="144" w:type="dxa"/>
          <w:bottom w:w="576" w:type="dxa"/>
          <w:right w:w="144" w:type="dxa"/>
        </w:tcMar>
      </w:tcPr>
    </w:tblStylePr>
    <w:tblStylePr w:type="lastRow">
      <w:rPr>
        <w:b/>
        <w:bCs/>
      </w:rPr>
    </w:tblStylePr>
    <w:tblStylePr w:type="firstCol">
      <w:rPr>
        <w:b w:val="0"/>
        <w:bCs/>
        <w:i w:val="0"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39"/>
    <w:rsid w:val="00346D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Theme">
    <w:name w:val="Table Theme"/>
    <w:basedOn w:val="TableNormal"/>
    <w:uiPriority w:val="99"/>
    <w:rsid w:val="005F05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unhideWhenUsed/>
    <w:qFormat/>
    <w:rsid w:val="005F05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578453\AppData\Roaming\Microsoft\Templates\Basic%20resume.dotx" TargetMode="External"/></Relationships>
</file>

<file path=word/theme/theme1.xml><?xml version="1.0" encoding="utf-8"?>
<a:theme xmlns:a="http://schemas.openxmlformats.org/drawingml/2006/main" name="Theme1">
  <a:themeElements>
    <a:clrScheme name="Resume">
      <a:dk1>
        <a:sysClr val="windowText" lastClr="000000"/>
      </a:dk1>
      <a:lt1>
        <a:sysClr val="window" lastClr="FFFFFF"/>
      </a:lt1>
      <a:dk2>
        <a:srgbClr val="231F20"/>
      </a:dk2>
      <a:lt2>
        <a:srgbClr val="F0F0F0"/>
      </a:lt2>
      <a:accent1>
        <a:srgbClr val="7C9E0E"/>
      </a:accent1>
      <a:accent2>
        <a:srgbClr val="4D4D4D"/>
      </a:accent2>
      <a:accent3>
        <a:srgbClr val="3C6478"/>
      </a:accent3>
      <a:accent4>
        <a:srgbClr val="6D5535"/>
      </a:accent4>
      <a:accent5>
        <a:srgbClr val="8D3F4C"/>
      </a:accent5>
      <a:accent6>
        <a:srgbClr val="654C7A"/>
      </a:accent6>
      <a:hlink>
        <a:srgbClr val="8EB610"/>
      </a:hlink>
      <a:folHlink>
        <a:srgbClr val="F7921E"/>
      </a:folHlink>
    </a:clrScheme>
    <a:fontScheme name="Resume">
      <a:majorFont>
        <a:latin typeface="Franklin Gothic Medium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Basic resume</Template>
  <TotalTime>59</TotalTime>
  <Pages>5</Pages>
  <Words>143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Jabir R Bekele</dc:creator>
  <cp:keywords/>
  <dc:description/>
  <cp:lastModifiedBy>Jabir R Bekele</cp:lastModifiedBy>
  <cp:revision>5</cp:revision>
  <cp:lastPrinted>2020-12-10T22:18:00Z</cp:lastPrinted>
  <dcterms:created xsi:type="dcterms:W3CDTF">2020-12-10T21:51:00Z</dcterms:created>
  <dcterms:modified xsi:type="dcterms:W3CDTF">2021-01-11T18:05:00Z</dcterms:modified>
</cp:coreProperties>
</file>