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Spec="center" w:tblpY="-750"/>
        <w:tblW w:w="10458" w:type="dxa"/>
        <w:tblLayout w:type="fixed"/>
        <w:tblLook w:val="04A0" w:firstRow="1" w:lastRow="0" w:firstColumn="1" w:lastColumn="0" w:noHBand="0" w:noVBand="1"/>
      </w:tblPr>
      <w:tblGrid>
        <w:gridCol w:w="3066"/>
        <w:gridCol w:w="2802"/>
        <w:gridCol w:w="1800"/>
        <w:gridCol w:w="2790"/>
      </w:tblGrid>
      <w:tr w:rsidR="00C25F76" w:rsidRPr="00E93071" w:rsidTr="00E87FD4">
        <w:trPr>
          <w:trHeight w:val="440"/>
        </w:trPr>
        <w:tc>
          <w:tcPr>
            <w:tcW w:w="3066" w:type="dxa"/>
            <w:vMerge w:val="restart"/>
          </w:tcPr>
          <w:p w:rsidR="00C25F76" w:rsidRPr="00E93071" w:rsidRDefault="00713CC1" w:rsidP="00E87FD4">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extent cx="1790700" cy="733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91983" cy="733950"/>
                          </a:xfrm>
                          <a:prstGeom prst="rect">
                            <a:avLst/>
                          </a:prstGeom>
                          <a:noFill/>
                          <a:ln w="9525">
                            <a:noFill/>
                            <a:miter lim="800000"/>
                            <a:headEnd/>
                            <a:tailEnd/>
                          </a:ln>
                        </pic:spPr>
                      </pic:pic>
                    </a:graphicData>
                  </a:graphic>
                </wp:inline>
              </w:drawing>
            </w:r>
          </w:p>
        </w:tc>
        <w:tc>
          <w:tcPr>
            <w:tcW w:w="2802" w:type="dxa"/>
            <w:vMerge w:val="restart"/>
            <w:vAlign w:val="center"/>
          </w:tcPr>
          <w:p w:rsidR="00C25F76" w:rsidRDefault="00594016" w:rsidP="00E87FD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Variant II Turbo</w:t>
            </w:r>
          </w:p>
          <w:p w:rsidR="00594016" w:rsidRDefault="00594016" w:rsidP="00E87FD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Operating Procedure</w:t>
            </w:r>
            <w:r w:rsidR="00BE5BC9">
              <w:rPr>
                <w:rFonts w:ascii="Times New Roman" w:hAnsi="Times New Roman"/>
                <w:b/>
                <w:bCs/>
                <w:sz w:val="24"/>
                <w:szCs w:val="24"/>
              </w:rPr>
              <w:t xml:space="preserve"> 2.0</w:t>
            </w:r>
          </w:p>
          <w:p w:rsidR="00594016" w:rsidRPr="00E93071" w:rsidRDefault="00BE5BC9" w:rsidP="00E87FD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CL-CH185</w:t>
            </w:r>
          </w:p>
        </w:tc>
        <w:tc>
          <w:tcPr>
            <w:tcW w:w="1800" w:type="dxa"/>
            <w:vAlign w:val="center"/>
          </w:tcPr>
          <w:p w:rsidR="002B1ABF" w:rsidRPr="002B1ABF" w:rsidRDefault="004D1C0A" w:rsidP="00E87FD4">
            <w:pPr>
              <w:autoSpaceDE w:val="0"/>
              <w:autoSpaceDN w:val="0"/>
              <w:adjustRightInd w:val="0"/>
              <w:spacing w:after="0" w:line="240" w:lineRule="auto"/>
              <w:jc w:val="center"/>
              <w:rPr>
                <w:rFonts w:ascii="Times New Roman" w:hAnsi="Times New Roman"/>
                <w:b/>
                <w:bCs/>
                <w:color w:val="000000"/>
                <w:sz w:val="24"/>
                <w:szCs w:val="24"/>
              </w:rPr>
            </w:pPr>
            <w:proofErr w:type="spellStart"/>
            <w:r>
              <w:rPr>
                <w:rFonts w:ascii="Times New Roman" w:hAnsi="Times New Roman"/>
                <w:b/>
                <w:bCs/>
                <w:color w:val="000000"/>
                <w:sz w:val="24"/>
                <w:szCs w:val="24"/>
              </w:rPr>
              <w:t>Dept</w:t>
            </w:r>
            <w:proofErr w:type="spellEnd"/>
            <w:r>
              <w:rPr>
                <w:rFonts w:ascii="Times New Roman" w:hAnsi="Times New Roman"/>
                <w:b/>
                <w:bCs/>
                <w:color w:val="000000"/>
                <w:sz w:val="24"/>
                <w:szCs w:val="24"/>
              </w:rPr>
              <w:t>:</w:t>
            </w:r>
          </w:p>
        </w:tc>
        <w:tc>
          <w:tcPr>
            <w:tcW w:w="2790" w:type="dxa"/>
            <w:vAlign w:val="center"/>
          </w:tcPr>
          <w:p w:rsidR="00A40159" w:rsidRDefault="005D39FD" w:rsidP="00E87FD4">
            <w:pPr>
              <w:autoSpaceDE w:val="0"/>
              <w:autoSpaceDN w:val="0"/>
              <w:adjustRightInd w:val="0"/>
              <w:spacing w:after="0" w:line="240" w:lineRule="auto"/>
              <w:jc w:val="center"/>
              <w:rPr>
                <w:rFonts w:ascii="Times New Roman" w:hAnsi="Times New Roman"/>
                <w:bCs/>
                <w:color w:val="000000"/>
              </w:rPr>
            </w:pPr>
            <w:r w:rsidRPr="005D39FD">
              <w:rPr>
                <w:rFonts w:ascii="Times New Roman" w:hAnsi="Times New Roman"/>
                <w:bCs/>
                <w:color w:val="000000"/>
              </w:rPr>
              <w:t>Clinical Core Lab-</w:t>
            </w:r>
          </w:p>
          <w:p w:rsidR="005B3A01" w:rsidRPr="005D39FD" w:rsidRDefault="00FE2444" w:rsidP="00E87FD4">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Chemistry</w:t>
            </w:r>
            <w:r w:rsidR="005B3A01">
              <w:rPr>
                <w:rFonts w:ascii="Times New Roman" w:hAnsi="Times New Roman"/>
                <w:bCs/>
                <w:color w:val="000000"/>
              </w:rPr>
              <w:t xml:space="preserve"> Section</w:t>
            </w:r>
          </w:p>
        </w:tc>
      </w:tr>
      <w:tr w:rsidR="00C25F76" w:rsidRPr="00E93071" w:rsidTr="00E87FD4">
        <w:trPr>
          <w:trHeight w:val="300"/>
        </w:trPr>
        <w:tc>
          <w:tcPr>
            <w:tcW w:w="3066" w:type="dxa"/>
            <w:vMerge/>
          </w:tcPr>
          <w:p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2802" w:type="dxa"/>
            <w:vMerge/>
          </w:tcPr>
          <w:p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1800" w:type="dxa"/>
            <w:vAlign w:val="center"/>
          </w:tcPr>
          <w:p w:rsidR="002B1ABF" w:rsidRPr="002B1ABF" w:rsidRDefault="002B1ABF" w:rsidP="00E87FD4">
            <w:pPr>
              <w:autoSpaceDE w:val="0"/>
              <w:autoSpaceDN w:val="0"/>
              <w:adjustRightInd w:val="0"/>
              <w:spacing w:after="0" w:line="240" w:lineRule="auto"/>
              <w:jc w:val="center"/>
              <w:rPr>
                <w:rFonts w:ascii="Times New Roman" w:hAnsi="Times New Roman"/>
                <w:b/>
                <w:bCs/>
                <w:color w:val="000000"/>
                <w:sz w:val="24"/>
                <w:szCs w:val="24"/>
              </w:rPr>
            </w:pPr>
            <w:r w:rsidRPr="002B1ABF">
              <w:rPr>
                <w:rFonts w:ascii="Times New Roman" w:hAnsi="Times New Roman"/>
                <w:b/>
                <w:bCs/>
                <w:color w:val="000000"/>
                <w:sz w:val="24"/>
                <w:szCs w:val="24"/>
              </w:rPr>
              <w:t>Effective Date:</w:t>
            </w:r>
          </w:p>
        </w:tc>
        <w:tc>
          <w:tcPr>
            <w:tcW w:w="2790" w:type="dxa"/>
            <w:vAlign w:val="center"/>
          </w:tcPr>
          <w:p w:rsidR="002B1ABF" w:rsidRPr="005D39FD" w:rsidRDefault="00230BE3" w:rsidP="00E87FD4">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08/11/2019</w:t>
            </w:r>
          </w:p>
        </w:tc>
      </w:tr>
      <w:tr w:rsidR="00C25F76" w:rsidRPr="00E93071" w:rsidTr="00E87FD4">
        <w:trPr>
          <w:trHeight w:val="300"/>
        </w:trPr>
        <w:tc>
          <w:tcPr>
            <w:tcW w:w="3066" w:type="dxa"/>
            <w:vMerge/>
          </w:tcPr>
          <w:p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2802" w:type="dxa"/>
            <w:vMerge/>
          </w:tcPr>
          <w:p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1800" w:type="dxa"/>
            <w:vAlign w:val="center"/>
          </w:tcPr>
          <w:p w:rsidR="002B1ABF" w:rsidRPr="002B1ABF" w:rsidRDefault="002B1ABF" w:rsidP="00E87FD4">
            <w:pPr>
              <w:autoSpaceDE w:val="0"/>
              <w:autoSpaceDN w:val="0"/>
              <w:adjustRightInd w:val="0"/>
              <w:spacing w:after="0" w:line="240" w:lineRule="auto"/>
              <w:jc w:val="center"/>
              <w:rPr>
                <w:rFonts w:ascii="Times New Roman" w:hAnsi="Times New Roman"/>
                <w:b/>
                <w:bCs/>
                <w:color w:val="000000"/>
                <w:sz w:val="24"/>
                <w:szCs w:val="24"/>
              </w:rPr>
            </w:pPr>
            <w:r w:rsidRPr="002B1ABF">
              <w:rPr>
                <w:rFonts w:ascii="Times New Roman" w:hAnsi="Times New Roman"/>
                <w:b/>
                <w:bCs/>
                <w:color w:val="000000"/>
                <w:sz w:val="24"/>
                <w:szCs w:val="24"/>
              </w:rPr>
              <w:t>Revised Date:</w:t>
            </w:r>
          </w:p>
        </w:tc>
        <w:tc>
          <w:tcPr>
            <w:tcW w:w="2790" w:type="dxa"/>
            <w:vAlign w:val="center"/>
          </w:tcPr>
          <w:p w:rsidR="00AA3E74" w:rsidRPr="005D39FD" w:rsidRDefault="00AA3E74" w:rsidP="00230BE3">
            <w:pPr>
              <w:autoSpaceDE w:val="0"/>
              <w:autoSpaceDN w:val="0"/>
              <w:adjustRightInd w:val="0"/>
              <w:spacing w:after="0" w:line="240" w:lineRule="auto"/>
              <w:rPr>
                <w:rFonts w:ascii="Times New Roman" w:hAnsi="Times New Roman"/>
                <w:bCs/>
                <w:color w:val="000000"/>
                <w:sz w:val="24"/>
                <w:szCs w:val="24"/>
              </w:rPr>
            </w:pPr>
          </w:p>
        </w:tc>
      </w:tr>
      <w:tr w:rsidR="00C25F76" w:rsidRPr="00E93071" w:rsidTr="00E87FD4">
        <w:trPr>
          <w:trHeight w:val="300"/>
        </w:trPr>
        <w:tc>
          <w:tcPr>
            <w:tcW w:w="3066" w:type="dxa"/>
            <w:vMerge/>
          </w:tcPr>
          <w:p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2802" w:type="dxa"/>
            <w:vMerge/>
          </w:tcPr>
          <w:p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1800" w:type="dxa"/>
            <w:vAlign w:val="center"/>
          </w:tcPr>
          <w:p w:rsidR="002B1ABF" w:rsidRPr="002B1ABF" w:rsidRDefault="002B1ABF" w:rsidP="00E87FD4">
            <w:pPr>
              <w:autoSpaceDE w:val="0"/>
              <w:autoSpaceDN w:val="0"/>
              <w:adjustRightInd w:val="0"/>
              <w:spacing w:after="0" w:line="240" w:lineRule="auto"/>
              <w:jc w:val="center"/>
              <w:rPr>
                <w:rFonts w:ascii="Times New Roman" w:hAnsi="Times New Roman"/>
                <w:b/>
                <w:bCs/>
                <w:color w:val="000000"/>
                <w:sz w:val="24"/>
                <w:szCs w:val="24"/>
              </w:rPr>
            </w:pPr>
            <w:r w:rsidRPr="002B1ABF">
              <w:rPr>
                <w:rFonts w:ascii="Times New Roman" w:hAnsi="Times New Roman"/>
                <w:b/>
                <w:bCs/>
                <w:color w:val="000000"/>
                <w:sz w:val="24"/>
                <w:szCs w:val="24"/>
              </w:rPr>
              <w:t>Contact:</w:t>
            </w:r>
          </w:p>
        </w:tc>
        <w:tc>
          <w:tcPr>
            <w:tcW w:w="2790" w:type="dxa"/>
            <w:vAlign w:val="center"/>
          </w:tcPr>
          <w:p w:rsidR="00C25F76" w:rsidRDefault="005D39FD" w:rsidP="00E87FD4">
            <w:pPr>
              <w:tabs>
                <w:tab w:val="center" w:pos="4680"/>
                <w:tab w:val="right" w:pos="9360"/>
              </w:tabs>
              <w:autoSpaceDE w:val="0"/>
              <w:autoSpaceDN w:val="0"/>
              <w:adjustRightInd w:val="0"/>
              <w:spacing w:after="0" w:line="240" w:lineRule="auto"/>
              <w:jc w:val="center"/>
              <w:rPr>
                <w:rFonts w:ascii="Times New Roman" w:hAnsi="Times New Roman"/>
                <w:bCs/>
                <w:color w:val="000000"/>
                <w:sz w:val="24"/>
                <w:szCs w:val="24"/>
              </w:rPr>
            </w:pPr>
            <w:r w:rsidRPr="005D39FD">
              <w:rPr>
                <w:rFonts w:ascii="Times New Roman" w:hAnsi="Times New Roman"/>
                <w:bCs/>
                <w:color w:val="000000"/>
                <w:sz w:val="24"/>
                <w:szCs w:val="24"/>
              </w:rPr>
              <w:t>Clinical</w:t>
            </w:r>
            <w:r>
              <w:rPr>
                <w:rFonts w:ascii="Times New Roman" w:hAnsi="Times New Roman"/>
                <w:bCs/>
                <w:color w:val="000000"/>
                <w:sz w:val="24"/>
                <w:szCs w:val="24"/>
              </w:rPr>
              <w:t xml:space="preserve"> Core Lab</w:t>
            </w:r>
            <w:r w:rsidR="005B3A01">
              <w:rPr>
                <w:rFonts w:ascii="Times New Roman" w:hAnsi="Times New Roman"/>
                <w:bCs/>
                <w:color w:val="000000"/>
                <w:sz w:val="24"/>
                <w:szCs w:val="24"/>
              </w:rPr>
              <w:t>-</w:t>
            </w:r>
          </w:p>
          <w:p w:rsidR="005B3A01" w:rsidRPr="005D39FD" w:rsidRDefault="00FE2444" w:rsidP="00E87FD4">
            <w:pPr>
              <w:tabs>
                <w:tab w:val="center" w:pos="4680"/>
                <w:tab w:val="right" w:pos="9360"/>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Chemistry</w:t>
            </w:r>
            <w:r w:rsidR="005B3A01">
              <w:rPr>
                <w:rFonts w:ascii="Times New Roman" w:hAnsi="Times New Roman"/>
                <w:bCs/>
                <w:color w:val="000000"/>
                <w:sz w:val="24"/>
                <w:szCs w:val="24"/>
              </w:rPr>
              <w:t xml:space="preserve"> Management</w:t>
            </w:r>
          </w:p>
        </w:tc>
      </w:tr>
      <w:tr w:rsidR="00AE7B74" w:rsidRPr="00E93071" w:rsidTr="00E87FD4">
        <w:trPr>
          <w:trHeight w:val="300"/>
        </w:trPr>
        <w:tc>
          <w:tcPr>
            <w:tcW w:w="5868" w:type="dxa"/>
            <w:gridSpan w:val="2"/>
          </w:tcPr>
          <w:p w:rsidR="005D39FD" w:rsidRDefault="00AE7B74" w:rsidP="00E87FD4">
            <w:pPr>
              <w:autoSpaceDE w:val="0"/>
              <w:autoSpaceDN w:val="0"/>
              <w:adjustRightInd w:val="0"/>
              <w:spacing w:after="0" w:line="240" w:lineRule="auto"/>
              <w:rPr>
                <w:rFonts w:ascii="Times New Roman" w:hAnsi="Times New Roman"/>
                <w:bCs/>
                <w:color w:val="000000"/>
              </w:rPr>
            </w:pPr>
            <w:r w:rsidRPr="00AE7B74">
              <w:rPr>
                <w:rFonts w:ascii="Times New Roman" w:hAnsi="Times New Roman"/>
                <w:b/>
                <w:bCs/>
                <w:color w:val="000000"/>
                <w:sz w:val="24"/>
                <w:szCs w:val="24"/>
              </w:rPr>
              <w:t>Name &amp; Title</w:t>
            </w:r>
            <w:r>
              <w:rPr>
                <w:rFonts w:ascii="Times New Roman" w:hAnsi="Times New Roman"/>
                <w:b/>
                <w:bCs/>
                <w:color w:val="000000"/>
                <w:sz w:val="24"/>
                <w:szCs w:val="24"/>
              </w:rPr>
              <w:t>:</w:t>
            </w:r>
            <w:r w:rsidR="005D39FD">
              <w:rPr>
                <w:rFonts w:ascii="Times New Roman" w:hAnsi="Times New Roman"/>
                <w:b/>
                <w:bCs/>
                <w:color w:val="000000"/>
                <w:sz w:val="24"/>
                <w:szCs w:val="24"/>
              </w:rPr>
              <w:t xml:space="preserve">  </w:t>
            </w:r>
            <w:r w:rsidR="00E87FD4">
              <w:rPr>
                <w:rFonts w:ascii="Times New Roman" w:hAnsi="Times New Roman"/>
                <w:bCs/>
                <w:color w:val="000000"/>
              </w:rPr>
              <w:t xml:space="preserve">Gregory J. </w:t>
            </w:r>
            <w:proofErr w:type="spellStart"/>
            <w:r w:rsidR="00E87FD4">
              <w:rPr>
                <w:rFonts w:ascii="Times New Roman" w:hAnsi="Times New Roman"/>
                <w:bCs/>
                <w:color w:val="000000"/>
              </w:rPr>
              <w:t>Pomper</w:t>
            </w:r>
            <w:proofErr w:type="spellEnd"/>
            <w:r w:rsidR="00E87FD4">
              <w:rPr>
                <w:rFonts w:ascii="Times New Roman" w:hAnsi="Times New Roman"/>
                <w:bCs/>
                <w:color w:val="000000"/>
              </w:rPr>
              <w:t>, MD</w:t>
            </w:r>
            <w:r w:rsidR="005D39FD">
              <w:rPr>
                <w:rFonts w:ascii="Times New Roman" w:hAnsi="Times New Roman"/>
                <w:bCs/>
                <w:color w:val="000000"/>
              </w:rPr>
              <w:t xml:space="preserve">  </w:t>
            </w:r>
          </w:p>
          <w:p w:rsidR="00AE7B74" w:rsidRPr="005D39FD" w:rsidRDefault="005D39FD" w:rsidP="00E87FD4">
            <w:pPr>
              <w:autoSpaceDE w:val="0"/>
              <w:autoSpaceDN w:val="0"/>
              <w:adjustRightInd w:val="0"/>
              <w:spacing w:after="0" w:line="240" w:lineRule="auto"/>
              <w:rPr>
                <w:rFonts w:ascii="Times New Roman" w:hAnsi="Times New Roman"/>
                <w:bCs/>
                <w:color w:val="000000"/>
              </w:rPr>
            </w:pPr>
            <w:r>
              <w:rPr>
                <w:rFonts w:ascii="Times New Roman" w:hAnsi="Times New Roman"/>
                <w:bCs/>
                <w:color w:val="000000"/>
              </w:rPr>
              <w:t xml:space="preserve">                             </w:t>
            </w:r>
            <w:r w:rsidR="00E87FD4">
              <w:rPr>
                <w:rFonts w:ascii="Times New Roman" w:hAnsi="Times New Roman"/>
                <w:bCs/>
                <w:color w:val="000000"/>
              </w:rPr>
              <w:t>Medical Director of</w:t>
            </w:r>
            <w:r>
              <w:rPr>
                <w:rFonts w:ascii="Times New Roman" w:hAnsi="Times New Roman"/>
                <w:bCs/>
                <w:color w:val="000000"/>
              </w:rPr>
              <w:t xml:space="preserve"> Pathology Laboratories</w:t>
            </w:r>
          </w:p>
        </w:tc>
        <w:tc>
          <w:tcPr>
            <w:tcW w:w="1800" w:type="dxa"/>
            <w:vAlign w:val="center"/>
          </w:tcPr>
          <w:p w:rsidR="00AE7B74" w:rsidRPr="002412AC" w:rsidRDefault="00AE7B74" w:rsidP="00E87FD4">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Date:</w:t>
            </w:r>
          </w:p>
        </w:tc>
        <w:tc>
          <w:tcPr>
            <w:tcW w:w="2790" w:type="dxa"/>
            <w:vAlign w:val="center"/>
          </w:tcPr>
          <w:p w:rsidR="00AE7B74" w:rsidRPr="005D39FD" w:rsidRDefault="00AE7B74" w:rsidP="00E87FD4">
            <w:pPr>
              <w:autoSpaceDE w:val="0"/>
              <w:autoSpaceDN w:val="0"/>
              <w:adjustRightInd w:val="0"/>
              <w:spacing w:after="0" w:line="240" w:lineRule="auto"/>
              <w:jc w:val="center"/>
              <w:rPr>
                <w:rFonts w:ascii="Times New Roman" w:hAnsi="Times New Roman"/>
                <w:bCs/>
                <w:color w:val="000000"/>
                <w:sz w:val="24"/>
                <w:szCs w:val="24"/>
              </w:rPr>
            </w:pPr>
          </w:p>
        </w:tc>
      </w:tr>
      <w:tr w:rsidR="00AE7B74" w:rsidRPr="00E93071" w:rsidTr="00E87FD4">
        <w:trPr>
          <w:trHeight w:val="300"/>
        </w:trPr>
        <w:tc>
          <w:tcPr>
            <w:tcW w:w="10458" w:type="dxa"/>
            <w:gridSpan w:val="4"/>
          </w:tcPr>
          <w:p w:rsidR="00AE7B74" w:rsidRPr="002412AC" w:rsidRDefault="00AE7B74" w:rsidP="00E87FD4">
            <w:pPr>
              <w:autoSpaceDE w:val="0"/>
              <w:autoSpaceDN w:val="0"/>
              <w:adjustRightInd w:val="0"/>
              <w:spacing w:after="0" w:line="240" w:lineRule="auto"/>
              <w:rPr>
                <w:rFonts w:ascii="Times New Roman" w:hAnsi="Times New Roman"/>
                <w:b/>
                <w:bCs/>
                <w:color w:val="000000"/>
                <w:sz w:val="24"/>
                <w:szCs w:val="24"/>
              </w:rPr>
            </w:pPr>
            <w:r w:rsidRPr="00AE7B74">
              <w:rPr>
                <w:rFonts w:ascii="Times New Roman" w:hAnsi="Times New Roman"/>
                <w:b/>
                <w:bCs/>
                <w:color w:val="000000"/>
                <w:sz w:val="24"/>
                <w:szCs w:val="24"/>
              </w:rPr>
              <w:t>Signature:</w:t>
            </w:r>
          </w:p>
        </w:tc>
      </w:tr>
    </w:tbl>
    <w:p w:rsidR="00C25F76" w:rsidRPr="00E93071" w:rsidRDefault="00C25F76" w:rsidP="00C25F76">
      <w:pPr>
        <w:autoSpaceDE w:val="0"/>
        <w:autoSpaceDN w:val="0"/>
        <w:adjustRightInd w:val="0"/>
        <w:spacing w:after="0" w:line="240" w:lineRule="auto"/>
        <w:rPr>
          <w:rFonts w:ascii="Times New Roman" w:hAnsi="Times New Roman"/>
          <w:bCs/>
          <w:color w:val="000000"/>
          <w:sz w:val="24"/>
          <w:szCs w:val="24"/>
        </w:rPr>
      </w:pPr>
    </w:p>
    <w:p w:rsidR="00C25F76" w:rsidRPr="00E93071" w:rsidRDefault="00C25F76" w:rsidP="00C25F76">
      <w:pPr>
        <w:autoSpaceDE w:val="0"/>
        <w:autoSpaceDN w:val="0"/>
        <w:adjustRightInd w:val="0"/>
        <w:spacing w:after="0" w:line="240" w:lineRule="auto"/>
        <w:rPr>
          <w:rFonts w:ascii="Times New Roman" w:hAnsi="Times New Roman"/>
          <w:bCs/>
          <w:color w:val="000000"/>
          <w:sz w:val="24"/>
          <w:szCs w:val="24"/>
        </w:rPr>
      </w:pPr>
    </w:p>
    <w:p w:rsidR="00E87FD4" w:rsidRPr="00051282" w:rsidRDefault="00E87FD4" w:rsidP="00EB5EF9">
      <w:pPr>
        <w:pStyle w:val="ListParagraph"/>
        <w:numPr>
          <w:ilvl w:val="0"/>
          <w:numId w:val="2"/>
        </w:numPr>
        <w:rPr>
          <w:rFonts w:ascii="Times New Roman" w:hAnsi="Times New Roman"/>
          <w:color w:val="0070C0"/>
        </w:rPr>
      </w:pPr>
      <w:r w:rsidRPr="00051282">
        <w:rPr>
          <w:rFonts w:ascii="Times New Roman" w:hAnsi="Times New Roman"/>
          <w:b/>
        </w:rPr>
        <w:t xml:space="preserve">General Procedure Statement: </w:t>
      </w:r>
      <w:r w:rsidRPr="00051282">
        <w:rPr>
          <w:rFonts w:ascii="Times New Roman" w:hAnsi="Times New Roman"/>
          <w:color w:val="0070C0"/>
        </w:rPr>
        <w:t xml:space="preserve">  </w:t>
      </w:r>
      <w:bookmarkStart w:id="0" w:name="_GoBack"/>
      <w:bookmarkEnd w:id="0"/>
    </w:p>
    <w:p w:rsidR="00E87FD4" w:rsidRPr="00051282" w:rsidRDefault="00E87FD4" w:rsidP="00EB5EF9">
      <w:pPr>
        <w:pStyle w:val="ListParagraph"/>
        <w:numPr>
          <w:ilvl w:val="1"/>
          <w:numId w:val="1"/>
        </w:numPr>
        <w:autoSpaceDE w:val="0"/>
        <w:autoSpaceDN w:val="0"/>
        <w:adjustRightInd w:val="0"/>
        <w:spacing w:after="0" w:line="240" w:lineRule="auto"/>
        <w:rPr>
          <w:rFonts w:ascii="Times New Roman" w:hAnsi="Times New Roman"/>
          <w:b/>
          <w:color w:val="FF0000"/>
        </w:rPr>
      </w:pPr>
      <w:r w:rsidRPr="00051282">
        <w:rPr>
          <w:rFonts w:ascii="Times New Roman" w:hAnsi="Times New Roman"/>
          <w:b/>
          <w:color w:val="000000"/>
        </w:rPr>
        <w:t>Scope:</w:t>
      </w:r>
      <w:r w:rsidRPr="00051282">
        <w:rPr>
          <w:rFonts w:ascii="Times New Roman" w:hAnsi="Times New Roman"/>
          <w:b/>
          <w:color w:val="000000"/>
        </w:rPr>
        <w:tab/>
      </w:r>
      <w:r w:rsidRPr="00051282">
        <w:rPr>
          <w:rFonts w:ascii="Times New Roman" w:hAnsi="Times New Roman"/>
        </w:rPr>
        <w:t>To provide laboratory testing personnel with instructions for performing laboratory procedures as deemed appropriate by industry practices and regulatory agencies to assist in quality patient care.</w:t>
      </w:r>
    </w:p>
    <w:p w:rsidR="00E87FD4" w:rsidRPr="00051282" w:rsidRDefault="00E87FD4" w:rsidP="00E87FD4">
      <w:pPr>
        <w:pStyle w:val="ListParagraph"/>
        <w:autoSpaceDE w:val="0"/>
        <w:autoSpaceDN w:val="0"/>
        <w:adjustRightInd w:val="0"/>
        <w:spacing w:after="0" w:line="240" w:lineRule="auto"/>
        <w:ind w:left="1890"/>
        <w:rPr>
          <w:rFonts w:ascii="Times New Roman" w:hAnsi="Times New Roman"/>
          <w:b/>
          <w:color w:val="0070C0"/>
        </w:rPr>
      </w:pPr>
    </w:p>
    <w:p w:rsidR="00E87FD4" w:rsidRPr="00051282" w:rsidRDefault="00E87FD4" w:rsidP="00EB5EF9">
      <w:pPr>
        <w:pStyle w:val="ListParagraph"/>
        <w:numPr>
          <w:ilvl w:val="1"/>
          <w:numId w:val="1"/>
        </w:numPr>
        <w:autoSpaceDE w:val="0"/>
        <w:autoSpaceDN w:val="0"/>
        <w:adjustRightInd w:val="0"/>
        <w:spacing w:after="0" w:line="240" w:lineRule="auto"/>
        <w:ind w:left="1530"/>
        <w:rPr>
          <w:rFonts w:ascii="Times New Roman" w:hAnsi="Times New Roman"/>
          <w:b/>
          <w:color w:val="000000"/>
        </w:rPr>
      </w:pPr>
      <w:r w:rsidRPr="00051282">
        <w:rPr>
          <w:rFonts w:ascii="Times New Roman" w:hAnsi="Times New Roman"/>
          <w:b/>
          <w:color w:val="000000"/>
        </w:rPr>
        <w:t xml:space="preserve">Responsible Department/Party/Parties: </w:t>
      </w:r>
    </w:p>
    <w:p w:rsidR="00E87FD4" w:rsidRPr="00051282" w:rsidRDefault="00E87FD4" w:rsidP="00EB5EF9">
      <w:pPr>
        <w:pStyle w:val="ListParagraph"/>
        <w:numPr>
          <w:ilvl w:val="2"/>
          <w:numId w:val="1"/>
        </w:numPr>
        <w:tabs>
          <w:tab w:val="left" w:pos="0"/>
        </w:tabs>
        <w:autoSpaceDE w:val="0"/>
        <w:autoSpaceDN w:val="0"/>
        <w:adjustRightInd w:val="0"/>
        <w:spacing w:after="0" w:line="240" w:lineRule="auto"/>
        <w:ind w:left="1890" w:firstLine="0"/>
        <w:rPr>
          <w:rFonts w:ascii="Times New Roman" w:hAnsi="Times New Roman"/>
          <w:b/>
          <w:color w:val="0070C0"/>
        </w:rPr>
      </w:pPr>
      <w:r w:rsidRPr="00051282">
        <w:rPr>
          <w:rFonts w:ascii="Times New Roman" w:hAnsi="Times New Roman"/>
          <w:color w:val="000000"/>
        </w:rPr>
        <w:t xml:space="preserve">Procedure owner: </w:t>
      </w:r>
      <w:r w:rsidRPr="00051282">
        <w:rPr>
          <w:rFonts w:ascii="Times New Roman" w:hAnsi="Times New Roman"/>
          <w:color w:val="000000"/>
        </w:rPr>
        <w:tab/>
      </w:r>
      <w:r w:rsidRPr="00051282">
        <w:rPr>
          <w:rFonts w:ascii="Times New Roman" w:hAnsi="Times New Roman"/>
          <w:color w:val="000000"/>
        </w:rPr>
        <w:tab/>
        <w:t xml:space="preserve">Clinical Core Laboratory Management-Chemistry </w:t>
      </w:r>
    </w:p>
    <w:p w:rsidR="00E87FD4" w:rsidRPr="00051282" w:rsidRDefault="00E87FD4" w:rsidP="00EB5EF9">
      <w:pPr>
        <w:pStyle w:val="ListParagraph"/>
        <w:numPr>
          <w:ilvl w:val="2"/>
          <w:numId w:val="1"/>
        </w:numPr>
        <w:autoSpaceDE w:val="0"/>
        <w:autoSpaceDN w:val="0"/>
        <w:adjustRightInd w:val="0"/>
        <w:spacing w:after="0" w:line="240" w:lineRule="auto"/>
        <w:ind w:left="1890" w:firstLine="0"/>
        <w:rPr>
          <w:rFonts w:ascii="Times New Roman" w:hAnsi="Times New Roman"/>
          <w:b/>
          <w:color w:val="0070C0"/>
        </w:rPr>
      </w:pPr>
      <w:r w:rsidRPr="00051282">
        <w:rPr>
          <w:rFonts w:ascii="Times New Roman" w:hAnsi="Times New Roman"/>
          <w:color w:val="000000"/>
        </w:rPr>
        <w:t>Procedure:</w:t>
      </w:r>
      <w:r w:rsidRPr="00051282">
        <w:rPr>
          <w:rFonts w:ascii="Times New Roman" w:hAnsi="Times New Roman"/>
          <w:color w:val="000000"/>
        </w:rPr>
        <w:tab/>
      </w:r>
      <w:r w:rsidRPr="00051282">
        <w:rPr>
          <w:rFonts w:ascii="Times New Roman" w:hAnsi="Times New Roman"/>
          <w:color w:val="000000"/>
        </w:rPr>
        <w:tab/>
      </w:r>
      <w:r w:rsidRPr="00051282">
        <w:rPr>
          <w:rFonts w:ascii="Times New Roman" w:hAnsi="Times New Roman"/>
          <w:color w:val="000000"/>
        </w:rPr>
        <w:tab/>
        <w:t>Clinical Core Laboratory Personnel</w:t>
      </w:r>
    </w:p>
    <w:p w:rsidR="00E87FD4" w:rsidRPr="00051282" w:rsidRDefault="00E87FD4" w:rsidP="00EB5EF9">
      <w:pPr>
        <w:pStyle w:val="ListParagraph"/>
        <w:numPr>
          <w:ilvl w:val="2"/>
          <w:numId w:val="1"/>
        </w:numPr>
        <w:autoSpaceDE w:val="0"/>
        <w:autoSpaceDN w:val="0"/>
        <w:adjustRightInd w:val="0"/>
        <w:spacing w:after="0" w:line="240" w:lineRule="auto"/>
        <w:ind w:left="1890" w:firstLine="0"/>
        <w:rPr>
          <w:rFonts w:ascii="Times New Roman" w:hAnsi="Times New Roman"/>
          <w:b/>
          <w:color w:val="0070C0"/>
        </w:rPr>
      </w:pPr>
      <w:r w:rsidRPr="00051282">
        <w:rPr>
          <w:rFonts w:ascii="Times New Roman" w:hAnsi="Times New Roman"/>
          <w:color w:val="000000"/>
        </w:rPr>
        <w:t>Procedure prepared by:</w:t>
      </w:r>
      <w:r w:rsidRPr="00051282">
        <w:rPr>
          <w:rFonts w:ascii="Times New Roman" w:hAnsi="Times New Roman"/>
          <w:color w:val="000000"/>
        </w:rPr>
        <w:tab/>
      </w:r>
      <w:r w:rsidR="00594016" w:rsidRPr="00051282">
        <w:rPr>
          <w:rFonts w:ascii="Times New Roman" w:hAnsi="Times New Roman"/>
          <w:color w:val="000000"/>
        </w:rPr>
        <w:t>Johanna Waldron</w:t>
      </w:r>
    </w:p>
    <w:p w:rsidR="00E87FD4" w:rsidRPr="00051282" w:rsidRDefault="00051282" w:rsidP="00EB5EF9">
      <w:pPr>
        <w:pStyle w:val="ListParagraph"/>
        <w:numPr>
          <w:ilvl w:val="2"/>
          <w:numId w:val="1"/>
        </w:numPr>
        <w:autoSpaceDE w:val="0"/>
        <w:autoSpaceDN w:val="0"/>
        <w:adjustRightInd w:val="0"/>
        <w:spacing w:after="0" w:line="240" w:lineRule="auto"/>
        <w:ind w:left="1890" w:firstLine="0"/>
        <w:rPr>
          <w:rFonts w:ascii="Times New Roman" w:hAnsi="Times New Roman"/>
          <w:b/>
          <w:color w:val="0070C0"/>
        </w:rPr>
      </w:pPr>
      <w:r>
        <w:rPr>
          <w:rFonts w:ascii="Times New Roman" w:hAnsi="Times New Roman"/>
          <w:color w:val="000000"/>
        </w:rPr>
        <w:t>Supervision:</w:t>
      </w:r>
      <w:r>
        <w:rPr>
          <w:rFonts w:ascii="Times New Roman" w:hAnsi="Times New Roman"/>
          <w:color w:val="000000"/>
        </w:rPr>
        <w:tab/>
      </w:r>
      <w:r>
        <w:rPr>
          <w:rFonts w:ascii="Times New Roman" w:hAnsi="Times New Roman"/>
          <w:color w:val="000000"/>
        </w:rPr>
        <w:tab/>
      </w:r>
      <w:r w:rsidR="00E87FD4" w:rsidRPr="00051282">
        <w:rPr>
          <w:rFonts w:ascii="Times New Roman" w:hAnsi="Times New Roman"/>
          <w:color w:val="000000"/>
        </w:rPr>
        <w:t>Clinical Core Laboratory Management-</w:t>
      </w:r>
      <w:r w:rsidR="006F60A1" w:rsidRPr="00051282">
        <w:rPr>
          <w:rFonts w:ascii="Times New Roman" w:hAnsi="Times New Roman"/>
          <w:color w:val="000000"/>
        </w:rPr>
        <w:t>Chemistry</w:t>
      </w:r>
      <w:r w:rsidR="00E87FD4" w:rsidRPr="00051282">
        <w:rPr>
          <w:rFonts w:ascii="Times New Roman" w:hAnsi="Times New Roman"/>
          <w:color w:val="000000"/>
        </w:rPr>
        <w:t xml:space="preserve"> </w:t>
      </w:r>
    </w:p>
    <w:p w:rsidR="00E87FD4" w:rsidRPr="00051282" w:rsidRDefault="00E87FD4" w:rsidP="00051282">
      <w:pPr>
        <w:autoSpaceDE w:val="0"/>
        <w:autoSpaceDN w:val="0"/>
        <w:adjustRightInd w:val="0"/>
        <w:spacing w:after="0" w:line="240" w:lineRule="auto"/>
        <w:ind w:left="3600" w:firstLine="720"/>
        <w:rPr>
          <w:rFonts w:ascii="Times New Roman" w:hAnsi="Times New Roman"/>
        </w:rPr>
      </w:pPr>
      <w:r w:rsidRPr="00051282">
        <w:rPr>
          <w:rFonts w:ascii="Times New Roman" w:hAnsi="Times New Roman"/>
        </w:rPr>
        <w:t>Clinical Core Laboratory Specialist and Designees</w:t>
      </w:r>
    </w:p>
    <w:p w:rsidR="00E87FD4" w:rsidRPr="00051282" w:rsidRDefault="00E87FD4" w:rsidP="00051282">
      <w:pPr>
        <w:autoSpaceDE w:val="0"/>
        <w:autoSpaceDN w:val="0"/>
        <w:adjustRightInd w:val="0"/>
        <w:spacing w:after="0" w:line="240" w:lineRule="auto"/>
        <w:ind w:left="3600" w:firstLine="720"/>
        <w:rPr>
          <w:rFonts w:ascii="Times New Roman" w:hAnsi="Times New Roman"/>
          <w:color w:val="000000" w:themeColor="text1"/>
        </w:rPr>
      </w:pPr>
      <w:r w:rsidRPr="00051282">
        <w:rPr>
          <w:rFonts w:ascii="Times New Roman" w:hAnsi="Times New Roman"/>
          <w:color w:val="000000" w:themeColor="text1"/>
        </w:rPr>
        <w:t xml:space="preserve">Medical Director Clinical </w:t>
      </w:r>
      <w:r w:rsidR="006F60A1" w:rsidRPr="00051282">
        <w:rPr>
          <w:rFonts w:ascii="Times New Roman" w:hAnsi="Times New Roman"/>
          <w:color w:val="000000" w:themeColor="text1"/>
        </w:rPr>
        <w:t>Chemistry</w:t>
      </w:r>
      <w:r w:rsidRPr="00051282">
        <w:rPr>
          <w:rFonts w:ascii="Times New Roman" w:hAnsi="Times New Roman"/>
          <w:color w:val="000000" w:themeColor="text1"/>
        </w:rPr>
        <w:t xml:space="preserve"> </w:t>
      </w:r>
    </w:p>
    <w:p w:rsidR="00E87FD4" w:rsidRPr="00051282" w:rsidRDefault="00E87FD4" w:rsidP="00EB5EF9">
      <w:pPr>
        <w:pStyle w:val="ListParagraph"/>
        <w:numPr>
          <w:ilvl w:val="0"/>
          <w:numId w:val="4"/>
        </w:numPr>
        <w:autoSpaceDE w:val="0"/>
        <w:autoSpaceDN w:val="0"/>
        <w:adjustRightInd w:val="0"/>
        <w:spacing w:after="0" w:line="240" w:lineRule="auto"/>
        <w:ind w:left="2160" w:hanging="270"/>
        <w:rPr>
          <w:rFonts w:ascii="Times New Roman" w:hAnsi="Times New Roman"/>
          <w:b/>
          <w:color w:val="0070C0"/>
        </w:rPr>
      </w:pPr>
      <w:r w:rsidRPr="00051282">
        <w:rPr>
          <w:rFonts w:ascii="Times New Roman" w:hAnsi="Times New Roman"/>
          <w:color w:val="000000"/>
        </w:rPr>
        <w:t xml:space="preserve">Implementation:  </w:t>
      </w:r>
      <w:r w:rsidRPr="00051282">
        <w:rPr>
          <w:rFonts w:ascii="Times New Roman" w:hAnsi="Times New Roman"/>
          <w:color w:val="000000"/>
        </w:rPr>
        <w:tab/>
        <w:t xml:space="preserve"> Clinical Core Laboratory Management-</w:t>
      </w:r>
      <w:r w:rsidR="006F60A1" w:rsidRPr="00051282">
        <w:rPr>
          <w:rFonts w:ascii="Times New Roman" w:hAnsi="Times New Roman"/>
          <w:color w:val="000000"/>
        </w:rPr>
        <w:t>Chemistry</w:t>
      </w:r>
      <w:r w:rsidRPr="00051282">
        <w:rPr>
          <w:rFonts w:ascii="Times New Roman" w:hAnsi="Times New Roman"/>
          <w:color w:val="000000"/>
        </w:rPr>
        <w:t xml:space="preserve"> </w:t>
      </w:r>
    </w:p>
    <w:p w:rsidR="00E87FD4" w:rsidRPr="00051282" w:rsidRDefault="00E87FD4" w:rsidP="00051282">
      <w:pPr>
        <w:autoSpaceDE w:val="0"/>
        <w:autoSpaceDN w:val="0"/>
        <w:adjustRightInd w:val="0"/>
        <w:spacing w:after="0" w:line="240" w:lineRule="auto"/>
        <w:ind w:left="4320"/>
        <w:rPr>
          <w:rFonts w:ascii="Times New Roman" w:hAnsi="Times New Roman"/>
        </w:rPr>
      </w:pPr>
      <w:r w:rsidRPr="00051282">
        <w:rPr>
          <w:rFonts w:ascii="Times New Roman" w:hAnsi="Times New Roman"/>
        </w:rPr>
        <w:t>Clinical Core Laboratory Specialist and Designees</w:t>
      </w:r>
    </w:p>
    <w:p w:rsidR="00E87FD4" w:rsidRPr="00051282" w:rsidRDefault="00E87FD4" w:rsidP="00051282">
      <w:pPr>
        <w:autoSpaceDE w:val="0"/>
        <w:autoSpaceDN w:val="0"/>
        <w:adjustRightInd w:val="0"/>
        <w:spacing w:after="0" w:line="240" w:lineRule="auto"/>
        <w:ind w:left="4320"/>
        <w:rPr>
          <w:rFonts w:ascii="Times New Roman" w:hAnsi="Times New Roman"/>
          <w:b/>
          <w:color w:val="0070C0"/>
        </w:rPr>
      </w:pPr>
      <w:r w:rsidRPr="00051282">
        <w:rPr>
          <w:rFonts w:ascii="Times New Roman" w:hAnsi="Times New Roman"/>
          <w:color w:val="000000" w:themeColor="text1"/>
        </w:rPr>
        <w:t xml:space="preserve">Medical Director Clinical </w:t>
      </w:r>
      <w:r w:rsidR="006F60A1" w:rsidRPr="00051282">
        <w:rPr>
          <w:rFonts w:ascii="Times New Roman" w:hAnsi="Times New Roman"/>
          <w:color w:val="000000" w:themeColor="text1"/>
        </w:rPr>
        <w:t>Chemistry</w:t>
      </w:r>
    </w:p>
    <w:p w:rsidR="00E87FD4" w:rsidRPr="00051282" w:rsidRDefault="00E87FD4" w:rsidP="00EB5EF9">
      <w:pPr>
        <w:pStyle w:val="ListParagraph"/>
        <w:numPr>
          <w:ilvl w:val="0"/>
          <w:numId w:val="1"/>
        </w:numPr>
        <w:autoSpaceDE w:val="0"/>
        <w:autoSpaceDN w:val="0"/>
        <w:adjustRightInd w:val="0"/>
        <w:spacing w:after="0" w:line="240" w:lineRule="auto"/>
        <w:ind w:hanging="540"/>
        <w:rPr>
          <w:rFonts w:ascii="Times New Roman" w:hAnsi="Times New Roman"/>
          <w:b/>
          <w:bCs/>
          <w:color w:val="000000"/>
        </w:rPr>
      </w:pPr>
      <w:r w:rsidRPr="00051282">
        <w:rPr>
          <w:rFonts w:ascii="Times New Roman" w:hAnsi="Times New Roman"/>
          <w:b/>
          <w:bCs/>
          <w:color w:val="000000"/>
        </w:rPr>
        <w:t xml:space="preserve">Definitions:  </w:t>
      </w:r>
    </w:p>
    <w:p w:rsidR="00E87FD4" w:rsidRPr="002B1ABF" w:rsidRDefault="00E87FD4" w:rsidP="00E87FD4">
      <w:pPr>
        <w:pStyle w:val="ListParagraph"/>
        <w:rPr>
          <w:rFonts w:ascii="Times New Roman" w:hAnsi="Times New Roman"/>
          <w:sz w:val="24"/>
          <w:szCs w:val="24"/>
        </w:rPr>
      </w:pPr>
    </w:p>
    <w:p w:rsidR="00E87FD4" w:rsidRDefault="00E87FD4" w:rsidP="00EB5EF9">
      <w:pPr>
        <w:pStyle w:val="ListParagraph"/>
        <w:numPr>
          <w:ilvl w:val="0"/>
          <w:numId w:val="1"/>
        </w:numPr>
        <w:tabs>
          <w:tab w:val="left" w:pos="540"/>
        </w:tabs>
        <w:autoSpaceDE w:val="0"/>
        <w:autoSpaceDN w:val="0"/>
        <w:adjustRightInd w:val="0"/>
        <w:spacing w:after="0" w:line="240" w:lineRule="auto"/>
        <w:ind w:hanging="540"/>
        <w:rPr>
          <w:rFonts w:ascii="Times New Roman" w:hAnsi="Times New Roman"/>
          <w:b/>
          <w:bCs/>
          <w:color w:val="000000"/>
          <w:sz w:val="24"/>
          <w:szCs w:val="24"/>
        </w:rPr>
      </w:pPr>
      <w:r w:rsidRPr="002B1ABF">
        <w:rPr>
          <w:rFonts w:ascii="Times New Roman" w:hAnsi="Times New Roman"/>
          <w:b/>
          <w:bCs/>
          <w:color w:val="000000"/>
          <w:sz w:val="24"/>
          <w:szCs w:val="24"/>
        </w:rPr>
        <w:t xml:space="preserve"> </w:t>
      </w:r>
      <w:r>
        <w:rPr>
          <w:rFonts w:ascii="Times New Roman" w:hAnsi="Times New Roman"/>
          <w:b/>
          <w:bCs/>
          <w:color w:val="000000"/>
          <w:sz w:val="24"/>
          <w:szCs w:val="24"/>
        </w:rPr>
        <w:t>Procedure:</w:t>
      </w:r>
    </w:p>
    <w:p w:rsidR="00E87FD4" w:rsidRDefault="00E87FD4" w:rsidP="00E87FD4">
      <w:pPr>
        <w:pStyle w:val="ListParagraph"/>
        <w:tabs>
          <w:tab w:val="left" w:pos="540"/>
        </w:tabs>
        <w:autoSpaceDE w:val="0"/>
        <w:autoSpaceDN w:val="0"/>
        <w:adjustRightInd w:val="0"/>
        <w:spacing w:after="0" w:line="240" w:lineRule="auto"/>
        <w:ind w:left="1890"/>
        <w:rPr>
          <w:rFonts w:ascii="Times New Roman" w:hAnsi="Times New Roman"/>
          <w:bCs/>
          <w:color w:val="000000"/>
          <w:sz w:val="24"/>
          <w:szCs w:val="24"/>
        </w:rPr>
      </w:pPr>
    </w:p>
    <w:p w:rsidR="00594016" w:rsidRPr="00594016" w:rsidRDefault="00594016" w:rsidP="00594016">
      <w:pPr>
        <w:rPr>
          <w:rFonts w:ascii="Times New Roman" w:hAnsi="Times New Roman"/>
          <w:b/>
          <w:sz w:val="24"/>
          <w:szCs w:val="24"/>
          <w:u w:val="single"/>
        </w:rPr>
      </w:pPr>
      <w:proofErr w:type="spellStart"/>
      <w:r w:rsidRPr="00594016">
        <w:rPr>
          <w:rFonts w:ascii="Times New Roman" w:hAnsi="Times New Roman"/>
          <w:b/>
          <w:sz w:val="24"/>
          <w:szCs w:val="24"/>
          <w:u w:val="single"/>
        </w:rPr>
        <w:t>Priniciple</w:t>
      </w:r>
      <w:proofErr w:type="spellEnd"/>
    </w:p>
    <w:p w:rsidR="00BE5BC9" w:rsidRPr="00BE5BC9" w:rsidRDefault="00BE5BC9" w:rsidP="00BE5BC9">
      <w:pPr>
        <w:spacing w:after="76"/>
        <w:ind w:left="735" w:right="7"/>
        <w:rPr>
          <w:rFonts w:ascii="Times New Roman" w:hAnsi="Times New Roman"/>
          <w:sz w:val="24"/>
          <w:szCs w:val="24"/>
        </w:rPr>
      </w:pPr>
      <w:r w:rsidRPr="00BE5BC9">
        <w:rPr>
          <w:rFonts w:ascii="Times New Roman" w:hAnsi="Times New Roman"/>
          <w:sz w:val="24"/>
          <w:szCs w:val="24"/>
        </w:rPr>
        <w:t>The VARIANT II</w:t>
      </w:r>
      <w:r w:rsidR="00051282">
        <w:rPr>
          <w:rFonts w:ascii="Times New Roman" w:hAnsi="Times New Roman"/>
          <w:sz w:val="24"/>
          <w:szCs w:val="24"/>
        </w:rPr>
        <w:t xml:space="preserve"> TURBO uses the principles of h</w:t>
      </w:r>
      <w:r w:rsidRPr="00BE5BC9">
        <w:rPr>
          <w:rFonts w:ascii="Times New Roman" w:hAnsi="Times New Roman"/>
          <w:sz w:val="24"/>
          <w:szCs w:val="24"/>
        </w:rPr>
        <w:t xml:space="preserve">igh-performance liquid chromatography (HPLC) for the separation and determination of normal and abnormal </w:t>
      </w:r>
      <w:proofErr w:type="gramStart"/>
      <w:r w:rsidRPr="00BE5BC9">
        <w:rPr>
          <w:rFonts w:ascii="Times New Roman" w:hAnsi="Times New Roman"/>
          <w:sz w:val="24"/>
          <w:szCs w:val="24"/>
        </w:rPr>
        <w:t>hemoglobin</w:t>
      </w:r>
      <w:proofErr w:type="gramEnd"/>
      <w:r w:rsidRPr="00BE5BC9">
        <w:rPr>
          <w:rFonts w:ascii="Times New Roman" w:hAnsi="Times New Roman"/>
          <w:sz w:val="24"/>
          <w:szCs w:val="24"/>
        </w:rPr>
        <w:t>.</w:t>
      </w:r>
    </w:p>
    <w:p w:rsidR="00BE5BC9" w:rsidRPr="00BE5BC9" w:rsidRDefault="00BE5BC9" w:rsidP="00BE5BC9">
      <w:pPr>
        <w:spacing w:after="76"/>
        <w:ind w:left="735" w:right="7"/>
        <w:rPr>
          <w:rFonts w:ascii="Times New Roman" w:hAnsi="Times New Roman"/>
          <w:sz w:val="24"/>
          <w:szCs w:val="24"/>
        </w:rPr>
      </w:pPr>
      <w:r w:rsidRPr="00BE5BC9">
        <w:rPr>
          <w:rFonts w:ascii="Times New Roman" w:hAnsi="Times New Roman"/>
          <w:sz w:val="24"/>
          <w:szCs w:val="24"/>
        </w:rPr>
        <w:t xml:space="preserve">Two dual-piston pumps in the VCS deliver a buffer solution to the analytical cartridge and the detector. Samples from primary sample tubes are drawn, diluted, and </w:t>
      </w:r>
      <w:r w:rsidR="00051282">
        <w:rPr>
          <w:rFonts w:ascii="Times New Roman" w:hAnsi="Times New Roman"/>
          <w:sz w:val="24"/>
          <w:szCs w:val="24"/>
        </w:rPr>
        <w:t>introduced to the analytical fl</w:t>
      </w:r>
      <w:r w:rsidRPr="00BE5BC9">
        <w:rPr>
          <w:rFonts w:ascii="Times New Roman" w:hAnsi="Times New Roman"/>
          <w:sz w:val="24"/>
          <w:szCs w:val="24"/>
        </w:rPr>
        <w:t>ow path using automatic injection. Between sample injections, the sample needle is rinsed with wash solution to minimize sample carryover.</w:t>
      </w:r>
    </w:p>
    <w:p w:rsidR="00BE5BC9" w:rsidRPr="00BE5BC9" w:rsidRDefault="00BE5BC9" w:rsidP="00BE5BC9">
      <w:pPr>
        <w:spacing w:after="76"/>
        <w:ind w:left="735" w:right="96"/>
        <w:rPr>
          <w:rFonts w:ascii="Times New Roman" w:hAnsi="Times New Roman"/>
          <w:sz w:val="24"/>
          <w:szCs w:val="24"/>
        </w:rPr>
      </w:pPr>
      <w:r w:rsidRPr="00BE5BC9">
        <w:rPr>
          <w:rFonts w:ascii="Times New Roman" w:hAnsi="Times New Roman"/>
          <w:sz w:val="24"/>
          <w:szCs w:val="24"/>
        </w:rPr>
        <w:t>The sample is carried by the buffer through the analytical cartridge, where the sample is separated into its individual components. The separated components then pass through the dual-wavelength detector, where absorbance of the sample components is measured at 415 nm. Background noise is reduced with the use of a secondary wavelength at 690 nm. The absorbance data is transmitted from the detector to the PC and displayed by CDM as a real-time chromatogram (graph of absorbance vs time).</w:t>
      </w:r>
    </w:p>
    <w:p w:rsidR="00BE5BC9" w:rsidRPr="00BE5BC9" w:rsidRDefault="00BE5BC9" w:rsidP="00BE5BC9">
      <w:pPr>
        <w:ind w:left="735" w:right="7"/>
        <w:rPr>
          <w:rFonts w:ascii="Times New Roman" w:hAnsi="Times New Roman"/>
          <w:sz w:val="24"/>
          <w:szCs w:val="24"/>
        </w:rPr>
      </w:pPr>
      <w:r w:rsidRPr="00BE5BC9">
        <w:rPr>
          <w:rFonts w:ascii="Times New Roman" w:hAnsi="Times New Roman"/>
          <w:sz w:val="24"/>
          <w:szCs w:val="24"/>
        </w:rPr>
        <w:t>The processed data is incorporated into a printed report, which contains the following:</w:t>
      </w:r>
    </w:p>
    <w:p w:rsidR="00BE5BC9" w:rsidRPr="00BE5BC9" w:rsidRDefault="00BE5BC9" w:rsidP="00EB5EF9">
      <w:pPr>
        <w:numPr>
          <w:ilvl w:val="0"/>
          <w:numId w:val="11"/>
        </w:numPr>
        <w:spacing w:after="45" w:line="261" w:lineRule="auto"/>
        <w:ind w:right="7" w:hanging="360"/>
        <w:rPr>
          <w:rFonts w:ascii="Times New Roman" w:hAnsi="Times New Roman"/>
          <w:sz w:val="24"/>
          <w:szCs w:val="24"/>
        </w:rPr>
      </w:pPr>
      <w:r w:rsidRPr="00BE5BC9">
        <w:rPr>
          <w:rFonts w:ascii="Times New Roman" w:hAnsi="Times New Roman"/>
          <w:sz w:val="24"/>
          <w:szCs w:val="24"/>
        </w:rPr>
        <w:lastRenderedPageBreak/>
        <w:t xml:space="preserve">A complete summary of the sample’s detected </w:t>
      </w:r>
      <w:r>
        <w:rPr>
          <w:rFonts w:ascii="Times New Roman" w:hAnsi="Times New Roman"/>
          <w:sz w:val="24"/>
          <w:szCs w:val="24"/>
        </w:rPr>
        <w:t>components (i.e., peak identifi</w:t>
      </w:r>
      <w:r w:rsidRPr="00BE5BC9">
        <w:rPr>
          <w:rFonts w:ascii="Times New Roman" w:hAnsi="Times New Roman"/>
          <w:sz w:val="24"/>
          <w:szCs w:val="24"/>
        </w:rPr>
        <w:t>cation, retention time, area).</w:t>
      </w:r>
    </w:p>
    <w:p w:rsidR="00BE5BC9" w:rsidRPr="00BE5BC9" w:rsidRDefault="00BE5BC9" w:rsidP="00EB5EF9">
      <w:pPr>
        <w:numPr>
          <w:ilvl w:val="0"/>
          <w:numId w:val="11"/>
        </w:numPr>
        <w:spacing w:after="45" w:line="261" w:lineRule="auto"/>
        <w:ind w:right="7" w:hanging="360"/>
        <w:rPr>
          <w:rFonts w:ascii="Times New Roman" w:hAnsi="Times New Roman"/>
          <w:sz w:val="24"/>
          <w:szCs w:val="24"/>
        </w:rPr>
      </w:pPr>
      <w:r w:rsidRPr="00BE5BC9">
        <w:rPr>
          <w:rFonts w:ascii="Times New Roman" w:hAnsi="Times New Roman"/>
          <w:sz w:val="24"/>
          <w:szCs w:val="24"/>
        </w:rPr>
        <w:t>The sample’s chromatogram.</w:t>
      </w:r>
    </w:p>
    <w:p w:rsidR="00BE5BC9" w:rsidRDefault="00BE5BC9" w:rsidP="00EB5EF9">
      <w:pPr>
        <w:numPr>
          <w:ilvl w:val="0"/>
          <w:numId w:val="11"/>
        </w:numPr>
        <w:spacing w:after="45" w:line="261" w:lineRule="auto"/>
        <w:ind w:right="7" w:hanging="360"/>
        <w:rPr>
          <w:rFonts w:ascii="Times New Roman" w:hAnsi="Times New Roman"/>
          <w:sz w:val="24"/>
          <w:szCs w:val="24"/>
        </w:rPr>
      </w:pPr>
      <w:r w:rsidRPr="00BE5BC9">
        <w:rPr>
          <w:rFonts w:ascii="Times New Roman" w:hAnsi="Times New Roman"/>
          <w:sz w:val="24"/>
          <w:szCs w:val="24"/>
        </w:rPr>
        <w:t>Date and time of analysis.</w:t>
      </w:r>
    </w:p>
    <w:p w:rsidR="00BE5BC9" w:rsidRPr="00BE5BC9" w:rsidRDefault="00BE5BC9" w:rsidP="00EB5EF9">
      <w:pPr>
        <w:numPr>
          <w:ilvl w:val="0"/>
          <w:numId w:val="11"/>
        </w:numPr>
        <w:spacing w:after="45" w:line="261" w:lineRule="auto"/>
        <w:ind w:right="7" w:hanging="360"/>
        <w:rPr>
          <w:rFonts w:ascii="Times New Roman" w:hAnsi="Times New Roman"/>
          <w:sz w:val="24"/>
          <w:szCs w:val="24"/>
        </w:rPr>
      </w:pPr>
      <w:r>
        <w:rPr>
          <w:rFonts w:ascii="Times New Roman" w:hAnsi="Times New Roman"/>
          <w:sz w:val="24"/>
          <w:szCs w:val="24"/>
        </w:rPr>
        <w:t>Vial number and sample identification.</w:t>
      </w:r>
    </w:p>
    <w:p w:rsidR="00594016" w:rsidRPr="00594016" w:rsidRDefault="00594016" w:rsidP="00594016">
      <w:pPr>
        <w:rPr>
          <w:rFonts w:ascii="Times New Roman" w:hAnsi="Times New Roman"/>
          <w:sz w:val="24"/>
          <w:szCs w:val="24"/>
        </w:rPr>
      </w:pPr>
    </w:p>
    <w:p w:rsidR="00594016" w:rsidRPr="00594016" w:rsidRDefault="00594016" w:rsidP="00594016">
      <w:pPr>
        <w:rPr>
          <w:rFonts w:ascii="Times New Roman" w:hAnsi="Times New Roman"/>
          <w:b/>
          <w:sz w:val="24"/>
          <w:szCs w:val="24"/>
          <w:u w:val="single"/>
        </w:rPr>
      </w:pPr>
      <w:r w:rsidRPr="00594016">
        <w:rPr>
          <w:rFonts w:ascii="Times New Roman" w:hAnsi="Times New Roman"/>
          <w:b/>
          <w:sz w:val="24"/>
          <w:szCs w:val="24"/>
          <w:u w:val="single"/>
        </w:rPr>
        <w:t>Specimen Required</w:t>
      </w:r>
    </w:p>
    <w:p w:rsidR="00594016" w:rsidRDefault="00594016" w:rsidP="00594016">
      <w:pPr>
        <w:rPr>
          <w:rFonts w:ascii="Times New Roman" w:hAnsi="Times New Roman"/>
          <w:sz w:val="24"/>
          <w:szCs w:val="24"/>
        </w:rPr>
      </w:pPr>
      <w:r w:rsidRPr="00594016">
        <w:rPr>
          <w:rFonts w:ascii="Times New Roman" w:hAnsi="Times New Roman"/>
          <w:sz w:val="24"/>
          <w:szCs w:val="24"/>
        </w:rPr>
        <w:t>The whole blood specimens should be collected in a vacuum collection tube containing EDTA.  Minimum sample required to perform this test is 2.5 mL for direct sampling.  A pre-dilution can be made requiring</w:t>
      </w:r>
      <w:r w:rsidR="00C567AE">
        <w:rPr>
          <w:rFonts w:ascii="Times New Roman" w:hAnsi="Times New Roman"/>
          <w:sz w:val="24"/>
          <w:szCs w:val="24"/>
        </w:rPr>
        <w:t xml:space="preserve"> a minimum of 5</w:t>
      </w:r>
      <w:r w:rsidRPr="00594016">
        <w:rPr>
          <w:rFonts w:ascii="Times New Roman" w:hAnsi="Times New Roman"/>
          <w:sz w:val="24"/>
          <w:szCs w:val="24"/>
        </w:rPr>
        <w:t xml:space="preserve"> </w:t>
      </w:r>
      <w:proofErr w:type="spellStart"/>
      <w:r w:rsidRPr="00594016">
        <w:rPr>
          <w:rFonts w:ascii="Times New Roman" w:hAnsi="Times New Roman"/>
          <w:sz w:val="24"/>
          <w:szCs w:val="24"/>
        </w:rPr>
        <w:t>uL</w:t>
      </w:r>
      <w:proofErr w:type="spellEnd"/>
      <w:r w:rsidRPr="00594016">
        <w:rPr>
          <w:rFonts w:ascii="Times New Roman" w:hAnsi="Times New Roman"/>
          <w:sz w:val="24"/>
          <w:szCs w:val="24"/>
        </w:rPr>
        <w:t xml:space="preserve"> of whole blood.  Sample stability: </w:t>
      </w:r>
      <w:r w:rsidR="00B577D5">
        <w:rPr>
          <w:rFonts w:ascii="Times New Roman" w:hAnsi="Times New Roman"/>
          <w:sz w:val="24"/>
          <w:szCs w:val="24"/>
        </w:rPr>
        <w:t xml:space="preserve">1 day </w:t>
      </w:r>
      <w:r w:rsidRPr="00594016">
        <w:rPr>
          <w:rFonts w:ascii="Times New Roman" w:hAnsi="Times New Roman"/>
          <w:sz w:val="24"/>
          <w:szCs w:val="24"/>
        </w:rPr>
        <w:t>Room Temp</w:t>
      </w:r>
      <w:r w:rsidR="00B577D5">
        <w:rPr>
          <w:rFonts w:ascii="Times New Roman" w:hAnsi="Times New Roman"/>
          <w:sz w:val="24"/>
          <w:szCs w:val="24"/>
        </w:rPr>
        <w:t xml:space="preserve"> (15-30 ºC)</w:t>
      </w:r>
      <w:r w:rsidRPr="00594016">
        <w:rPr>
          <w:rFonts w:ascii="Times New Roman" w:hAnsi="Times New Roman"/>
          <w:sz w:val="24"/>
          <w:szCs w:val="24"/>
        </w:rPr>
        <w:t>,</w:t>
      </w:r>
      <w:r>
        <w:rPr>
          <w:rFonts w:ascii="Times New Roman" w:hAnsi="Times New Roman"/>
          <w:sz w:val="24"/>
          <w:szCs w:val="24"/>
        </w:rPr>
        <w:t xml:space="preserve"> </w:t>
      </w:r>
      <w:r w:rsidRPr="00594016">
        <w:rPr>
          <w:rFonts w:ascii="Times New Roman" w:hAnsi="Times New Roman"/>
          <w:sz w:val="24"/>
          <w:szCs w:val="24"/>
        </w:rPr>
        <w:t>and 7 days Refrigerated</w:t>
      </w:r>
      <w:r w:rsidR="00B577D5">
        <w:rPr>
          <w:rFonts w:ascii="Times New Roman" w:hAnsi="Times New Roman"/>
          <w:sz w:val="24"/>
          <w:szCs w:val="24"/>
        </w:rPr>
        <w:t xml:space="preserve"> (2-8º C). </w:t>
      </w:r>
      <w:r w:rsidR="009C445C">
        <w:rPr>
          <w:rFonts w:ascii="Times New Roman" w:hAnsi="Times New Roman"/>
          <w:sz w:val="24"/>
          <w:szCs w:val="24"/>
        </w:rPr>
        <w:t>Frozen samples are acceptable up to at least 2 months at -70°C,</w:t>
      </w:r>
    </w:p>
    <w:p w:rsidR="00240B0E" w:rsidRDefault="00240B0E" w:rsidP="00594016">
      <w:pPr>
        <w:rPr>
          <w:rFonts w:ascii="Times New Roman" w:hAnsi="Times New Roman"/>
          <w:b/>
          <w:sz w:val="24"/>
          <w:szCs w:val="24"/>
          <w:u w:val="single"/>
        </w:rPr>
      </w:pPr>
      <w:r w:rsidRPr="00240B0E">
        <w:rPr>
          <w:rFonts w:ascii="Times New Roman" w:hAnsi="Times New Roman"/>
          <w:b/>
          <w:sz w:val="24"/>
          <w:szCs w:val="24"/>
          <w:u w:val="single"/>
        </w:rPr>
        <w:t>Materials Required</w:t>
      </w:r>
    </w:p>
    <w:p w:rsidR="00240B0E" w:rsidRPr="00240B0E" w:rsidRDefault="00240B0E" w:rsidP="00EB5EF9">
      <w:pPr>
        <w:pStyle w:val="ListParagraph"/>
        <w:numPr>
          <w:ilvl w:val="0"/>
          <w:numId w:val="7"/>
        </w:numPr>
        <w:spacing w:after="0" w:line="240" w:lineRule="auto"/>
        <w:rPr>
          <w:rFonts w:ascii="Times New Roman" w:hAnsi="Times New Roman"/>
          <w:sz w:val="24"/>
          <w:szCs w:val="24"/>
        </w:rPr>
      </w:pPr>
      <w:r w:rsidRPr="00240B0E">
        <w:rPr>
          <w:rFonts w:ascii="Times New Roman" w:hAnsi="Times New Roman"/>
          <w:sz w:val="24"/>
          <w:szCs w:val="24"/>
        </w:rPr>
        <w:t>Elution Buffer A</w:t>
      </w:r>
    </w:p>
    <w:p w:rsidR="00240B0E" w:rsidRDefault="00240B0E" w:rsidP="00EB5EF9">
      <w:pPr>
        <w:pStyle w:val="ListParagraph"/>
        <w:numPr>
          <w:ilvl w:val="0"/>
          <w:numId w:val="7"/>
        </w:numPr>
        <w:spacing w:after="0" w:line="240" w:lineRule="auto"/>
        <w:rPr>
          <w:rFonts w:ascii="Times New Roman" w:hAnsi="Times New Roman"/>
          <w:sz w:val="24"/>
          <w:szCs w:val="24"/>
        </w:rPr>
      </w:pPr>
      <w:r w:rsidRPr="00240B0E">
        <w:rPr>
          <w:rFonts w:ascii="Times New Roman" w:hAnsi="Times New Roman"/>
          <w:sz w:val="24"/>
          <w:szCs w:val="24"/>
        </w:rPr>
        <w:t>Elution Buffer B</w:t>
      </w:r>
    </w:p>
    <w:p w:rsidR="009C445C" w:rsidRPr="00240B0E" w:rsidRDefault="009C445C" w:rsidP="00EB5EF9">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Wash / Diluent Solution</w:t>
      </w:r>
    </w:p>
    <w:p w:rsidR="00240B0E" w:rsidRPr="00240B0E" w:rsidRDefault="009C445C" w:rsidP="00EB5EF9">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 xml:space="preserve">Analytical Cartridge and </w:t>
      </w:r>
      <w:proofErr w:type="spellStart"/>
      <w:r>
        <w:rPr>
          <w:rFonts w:ascii="Times New Roman" w:hAnsi="Times New Roman"/>
          <w:sz w:val="24"/>
          <w:szCs w:val="24"/>
        </w:rPr>
        <w:t>Prefilters</w:t>
      </w:r>
      <w:proofErr w:type="spellEnd"/>
    </w:p>
    <w:p w:rsidR="00240B0E" w:rsidRPr="00240B0E" w:rsidRDefault="00240B0E" w:rsidP="00EB5EF9">
      <w:pPr>
        <w:pStyle w:val="ListParagraph"/>
        <w:numPr>
          <w:ilvl w:val="0"/>
          <w:numId w:val="7"/>
        </w:numPr>
        <w:spacing w:after="0" w:line="240" w:lineRule="auto"/>
        <w:rPr>
          <w:rFonts w:ascii="Times New Roman" w:hAnsi="Times New Roman"/>
          <w:sz w:val="24"/>
          <w:szCs w:val="24"/>
        </w:rPr>
      </w:pPr>
      <w:r w:rsidRPr="00240B0E">
        <w:rPr>
          <w:rFonts w:ascii="Times New Roman" w:hAnsi="Times New Roman"/>
          <w:sz w:val="24"/>
          <w:szCs w:val="24"/>
        </w:rPr>
        <w:t>CD-ROM</w:t>
      </w:r>
    </w:p>
    <w:p w:rsidR="00240B0E" w:rsidRPr="00240B0E" w:rsidRDefault="00240B0E" w:rsidP="00EB5EF9">
      <w:pPr>
        <w:pStyle w:val="ListParagraph"/>
        <w:numPr>
          <w:ilvl w:val="0"/>
          <w:numId w:val="7"/>
        </w:numPr>
        <w:spacing w:after="0" w:line="240" w:lineRule="auto"/>
        <w:rPr>
          <w:rFonts w:ascii="Times New Roman" w:hAnsi="Times New Roman"/>
          <w:sz w:val="24"/>
          <w:szCs w:val="24"/>
        </w:rPr>
      </w:pPr>
      <w:r w:rsidRPr="00240B0E">
        <w:rPr>
          <w:rFonts w:ascii="Times New Roman" w:hAnsi="Times New Roman"/>
          <w:sz w:val="24"/>
          <w:szCs w:val="24"/>
        </w:rPr>
        <w:t>Calibrator/Diluent Set</w:t>
      </w:r>
    </w:p>
    <w:p w:rsidR="00240B0E" w:rsidRPr="00240B0E" w:rsidRDefault="00240B0E" w:rsidP="00EB5EF9">
      <w:pPr>
        <w:pStyle w:val="ListParagraph"/>
        <w:numPr>
          <w:ilvl w:val="0"/>
          <w:numId w:val="7"/>
        </w:numPr>
        <w:spacing w:after="0" w:line="240" w:lineRule="auto"/>
        <w:rPr>
          <w:rFonts w:ascii="Times New Roman" w:hAnsi="Times New Roman"/>
          <w:sz w:val="24"/>
          <w:szCs w:val="24"/>
        </w:rPr>
      </w:pPr>
      <w:r w:rsidRPr="00240B0E">
        <w:rPr>
          <w:rFonts w:ascii="Times New Roman" w:hAnsi="Times New Roman"/>
          <w:sz w:val="24"/>
          <w:szCs w:val="24"/>
        </w:rPr>
        <w:t>Whole Blood Primer</w:t>
      </w:r>
    </w:p>
    <w:p w:rsidR="00240B0E" w:rsidRDefault="00240B0E" w:rsidP="00EB5EF9">
      <w:pPr>
        <w:pStyle w:val="ListParagraph"/>
        <w:numPr>
          <w:ilvl w:val="0"/>
          <w:numId w:val="7"/>
        </w:numPr>
        <w:spacing w:after="0" w:line="240" w:lineRule="auto"/>
        <w:rPr>
          <w:rFonts w:ascii="Times New Roman" w:hAnsi="Times New Roman"/>
          <w:sz w:val="24"/>
          <w:szCs w:val="24"/>
        </w:rPr>
      </w:pPr>
      <w:r w:rsidRPr="00240B0E">
        <w:rPr>
          <w:rFonts w:ascii="Times New Roman" w:hAnsi="Times New Roman"/>
          <w:sz w:val="24"/>
          <w:szCs w:val="24"/>
        </w:rPr>
        <w:t>Sample Vials</w:t>
      </w:r>
    </w:p>
    <w:p w:rsidR="00240B0E" w:rsidRDefault="00240B0E" w:rsidP="00240B0E">
      <w:pPr>
        <w:spacing w:after="0" w:line="240" w:lineRule="auto"/>
        <w:rPr>
          <w:rFonts w:ascii="Times New Roman" w:hAnsi="Times New Roman"/>
          <w:sz w:val="24"/>
          <w:szCs w:val="24"/>
        </w:rPr>
      </w:pPr>
    </w:p>
    <w:p w:rsidR="00240B0E" w:rsidRDefault="00240B0E" w:rsidP="00240B0E">
      <w:pPr>
        <w:spacing w:after="0" w:line="240" w:lineRule="auto"/>
        <w:rPr>
          <w:rFonts w:ascii="Times New Roman" w:hAnsi="Times New Roman"/>
          <w:b/>
          <w:sz w:val="24"/>
          <w:szCs w:val="24"/>
          <w:u w:val="single"/>
        </w:rPr>
      </w:pPr>
      <w:r w:rsidRPr="00240B0E">
        <w:rPr>
          <w:rFonts w:ascii="Times New Roman" w:hAnsi="Times New Roman"/>
          <w:b/>
          <w:sz w:val="24"/>
          <w:szCs w:val="24"/>
          <w:u w:val="single"/>
        </w:rPr>
        <w:t>Equipment Required</w:t>
      </w:r>
    </w:p>
    <w:p w:rsidR="000B560C" w:rsidRDefault="000B560C" w:rsidP="00240B0E">
      <w:pPr>
        <w:spacing w:after="0" w:line="240" w:lineRule="auto"/>
        <w:rPr>
          <w:rFonts w:ascii="Times New Roman" w:hAnsi="Times New Roman"/>
          <w:b/>
          <w:sz w:val="24"/>
          <w:szCs w:val="24"/>
          <w:u w:val="single"/>
        </w:rPr>
      </w:pPr>
    </w:p>
    <w:p w:rsidR="00240B0E" w:rsidRPr="000B560C" w:rsidRDefault="00240B0E" w:rsidP="00EB5EF9">
      <w:pPr>
        <w:pStyle w:val="ListParagraph"/>
        <w:numPr>
          <w:ilvl w:val="0"/>
          <w:numId w:val="8"/>
        </w:numPr>
        <w:spacing w:after="0" w:line="240" w:lineRule="auto"/>
        <w:rPr>
          <w:rFonts w:ascii="Times New Roman" w:hAnsi="Times New Roman"/>
          <w:sz w:val="24"/>
          <w:szCs w:val="24"/>
        </w:rPr>
      </w:pPr>
      <w:r w:rsidRPr="000B560C">
        <w:rPr>
          <w:rFonts w:ascii="Times New Roman" w:hAnsi="Times New Roman"/>
          <w:sz w:val="24"/>
          <w:szCs w:val="24"/>
        </w:rPr>
        <w:t>Bio-Rad Variant II Turbo</w:t>
      </w:r>
    </w:p>
    <w:p w:rsidR="00240B0E" w:rsidRPr="00240B0E" w:rsidRDefault="00240B0E" w:rsidP="00240B0E">
      <w:pPr>
        <w:spacing w:after="0"/>
        <w:rPr>
          <w:rFonts w:ascii="Times New Roman" w:hAnsi="Times New Roman"/>
          <w:b/>
          <w:sz w:val="24"/>
          <w:szCs w:val="24"/>
          <w:u w:val="single"/>
        </w:rPr>
      </w:pPr>
    </w:p>
    <w:p w:rsidR="002E7417" w:rsidRDefault="002E7417" w:rsidP="00594016">
      <w:pPr>
        <w:rPr>
          <w:rFonts w:ascii="Times New Roman" w:hAnsi="Times New Roman"/>
          <w:b/>
          <w:sz w:val="24"/>
          <w:szCs w:val="24"/>
          <w:u w:val="single"/>
        </w:rPr>
      </w:pPr>
    </w:p>
    <w:p w:rsidR="002E7417" w:rsidRDefault="00C554A0" w:rsidP="002E7417">
      <w:pPr>
        <w:rPr>
          <w:rFonts w:ascii="Times New Roman" w:hAnsi="Times New Roman"/>
          <w:b/>
          <w:sz w:val="24"/>
          <w:szCs w:val="24"/>
        </w:rPr>
      </w:pPr>
      <w:r w:rsidRPr="00C554A0">
        <w:rPr>
          <w:rFonts w:ascii="Times New Roman" w:hAnsi="Times New Roman"/>
          <w:b/>
          <w:sz w:val="24"/>
          <w:szCs w:val="24"/>
          <w:u w:val="single"/>
        </w:rPr>
        <w:t>Protective Equipment</w:t>
      </w:r>
      <w:r w:rsidRPr="00C554A0">
        <w:rPr>
          <w:rFonts w:ascii="Times New Roman" w:hAnsi="Times New Roman"/>
          <w:b/>
          <w:sz w:val="24"/>
          <w:szCs w:val="24"/>
        </w:rPr>
        <w:t>: lab coat and gloves</w:t>
      </w:r>
    </w:p>
    <w:p w:rsidR="002E7417" w:rsidRDefault="002E7417" w:rsidP="002E7417">
      <w:pPr>
        <w:rPr>
          <w:rFonts w:ascii="Times New Roman" w:hAnsi="Times New Roman"/>
          <w:b/>
          <w:sz w:val="24"/>
          <w:szCs w:val="24"/>
        </w:rPr>
      </w:pPr>
    </w:p>
    <w:p w:rsidR="00C554A0" w:rsidRPr="00051282" w:rsidRDefault="00C554A0" w:rsidP="002E7417">
      <w:pPr>
        <w:rPr>
          <w:rFonts w:ascii="Times New Roman" w:hAnsi="Times New Roman"/>
          <w:b/>
          <w:sz w:val="24"/>
          <w:szCs w:val="24"/>
          <w:u w:val="single"/>
        </w:rPr>
      </w:pPr>
      <w:r w:rsidRPr="00051282">
        <w:rPr>
          <w:rFonts w:ascii="Times New Roman" w:hAnsi="Times New Roman"/>
          <w:b/>
          <w:sz w:val="24"/>
          <w:szCs w:val="24"/>
          <w:u w:val="single"/>
        </w:rPr>
        <w:t>Operation</w:t>
      </w:r>
    </w:p>
    <w:p w:rsidR="00C554A0" w:rsidRPr="00C554A0" w:rsidRDefault="00C554A0" w:rsidP="00C554A0">
      <w:pPr>
        <w:pStyle w:val="Heading2"/>
        <w:tabs>
          <w:tab w:val="center" w:pos="1796"/>
        </w:tabs>
        <w:rPr>
          <w:rFonts w:ascii="Times New Roman" w:hAnsi="Times New Roman"/>
          <w:szCs w:val="24"/>
        </w:rPr>
      </w:pPr>
      <w:r>
        <w:rPr>
          <w:rFonts w:ascii="Times New Roman" w:hAnsi="Times New Roman"/>
          <w:caps w:val="0"/>
          <w:szCs w:val="24"/>
        </w:rPr>
        <w:t xml:space="preserve"> </w:t>
      </w:r>
      <w:r>
        <w:rPr>
          <w:rFonts w:ascii="Times New Roman" w:hAnsi="Times New Roman"/>
          <w:caps w:val="0"/>
          <w:szCs w:val="24"/>
        </w:rPr>
        <w:tab/>
        <w:t>General I</w:t>
      </w:r>
      <w:r w:rsidRPr="00C554A0">
        <w:rPr>
          <w:rFonts w:ascii="Times New Roman" w:hAnsi="Times New Roman"/>
          <w:caps w:val="0"/>
          <w:szCs w:val="24"/>
        </w:rPr>
        <w:t>nformation</w:t>
      </w:r>
    </w:p>
    <w:p w:rsidR="00C554A0" w:rsidRPr="00C554A0" w:rsidRDefault="00C554A0" w:rsidP="00EB5EF9">
      <w:pPr>
        <w:numPr>
          <w:ilvl w:val="0"/>
          <w:numId w:val="12"/>
        </w:numPr>
        <w:spacing w:after="70" w:line="261" w:lineRule="auto"/>
        <w:ind w:right="7" w:hanging="360"/>
        <w:rPr>
          <w:rFonts w:ascii="Times New Roman" w:hAnsi="Times New Roman"/>
          <w:sz w:val="24"/>
          <w:szCs w:val="24"/>
        </w:rPr>
      </w:pPr>
      <w:r w:rsidRPr="00C554A0">
        <w:rPr>
          <w:rFonts w:ascii="Times New Roman" w:hAnsi="Times New Roman"/>
          <w:sz w:val="24"/>
          <w:szCs w:val="24"/>
        </w:rPr>
        <w:t xml:space="preserve">Automatic and manual operation of the VARIANT II TURBO system is performed using CDM. See the </w:t>
      </w:r>
      <w:r w:rsidRPr="00C554A0">
        <w:rPr>
          <w:rFonts w:ascii="Times New Roman" w:hAnsi="Times New Roman"/>
          <w:i/>
          <w:sz w:val="24"/>
          <w:szCs w:val="24"/>
        </w:rPr>
        <w:t>CDM Software Operation Manual</w:t>
      </w:r>
      <w:r w:rsidRPr="00C554A0">
        <w:rPr>
          <w:rFonts w:ascii="Times New Roman" w:hAnsi="Times New Roman"/>
          <w:sz w:val="24"/>
          <w:szCs w:val="24"/>
        </w:rPr>
        <w:t xml:space="preserve"> for more information. All runs are started and stopped from the </w:t>
      </w:r>
      <w:r w:rsidRPr="00C554A0">
        <w:rPr>
          <w:rFonts w:ascii="Times New Roman" w:hAnsi="Times New Roman"/>
          <w:b/>
          <w:sz w:val="24"/>
          <w:szCs w:val="24"/>
        </w:rPr>
        <w:t>Run/Worklist</w:t>
      </w:r>
      <w:r w:rsidRPr="00C554A0">
        <w:rPr>
          <w:rFonts w:ascii="Times New Roman" w:hAnsi="Times New Roman"/>
          <w:sz w:val="24"/>
          <w:szCs w:val="24"/>
        </w:rPr>
        <w:t xml:space="preserve"> screen.</w:t>
      </w:r>
    </w:p>
    <w:p w:rsidR="00C554A0" w:rsidRPr="00C554A0" w:rsidRDefault="00C554A0" w:rsidP="00EB5EF9">
      <w:pPr>
        <w:numPr>
          <w:ilvl w:val="0"/>
          <w:numId w:val="12"/>
        </w:numPr>
        <w:spacing w:after="70" w:line="261" w:lineRule="auto"/>
        <w:ind w:right="7" w:hanging="360"/>
        <w:rPr>
          <w:rFonts w:ascii="Times New Roman" w:hAnsi="Times New Roman"/>
          <w:sz w:val="24"/>
          <w:szCs w:val="24"/>
        </w:rPr>
      </w:pPr>
      <w:r w:rsidRPr="00C554A0">
        <w:rPr>
          <w:rFonts w:ascii="Times New Roman" w:hAnsi="Times New Roman"/>
          <w:sz w:val="24"/>
          <w:szCs w:val="24"/>
        </w:rPr>
        <w:t xml:space="preserve">Up to 10 tubes with diameters from 12 mm to 16 mm and heights from 64 mm to 100 mm can be loaded in each </w:t>
      </w:r>
      <w:proofErr w:type="spellStart"/>
      <w:r w:rsidRPr="00C554A0">
        <w:rPr>
          <w:rFonts w:ascii="Times New Roman" w:hAnsi="Times New Roman"/>
          <w:sz w:val="24"/>
          <w:szCs w:val="24"/>
        </w:rPr>
        <w:t>Sysmex</w:t>
      </w:r>
      <w:proofErr w:type="spellEnd"/>
      <w:r w:rsidRPr="00C554A0">
        <w:rPr>
          <w:rFonts w:ascii="Times New Roman" w:hAnsi="Times New Roman"/>
          <w:sz w:val="24"/>
          <w:szCs w:val="24"/>
        </w:rPr>
        <w:t xml:space="preserve"> rack. Adapters are used to allow 1.5-mL </w:t>
      </w:r>
      <w:proofErr w:type="spellStart"/>
      <w:r w:rsidRPr="00C554A0">
        <w:rPr>
          <w:rFonts w:ascii="Times New Roman" w:hAnsi="Times New Roman"/>
          <w:sz w:val="24"/>
          <w:szCs w:val="24"/>
        </w:rPr>
        <w:lastRenderedPageBreak/>
        <w:t>microvials</w:t>
      </w:r>
      <w:proofErr w:type="spellEnd"/>
      <w:r w:rsidRPr="00C554A0">
        <w:rPr>
          <w:rFonts w:ascii="Times New Roman" w:hAnsi="Times New Roman"/>
          <w:sz w:val="24"/>
          <w:szCs w:val="24"/>
        </w:rPr>
        <w:t xml:space="preserve"> and 10 mm x 50 mm pediatric tubes to be sampled. A maximum of 10 racks can be loaded onto the VARIANT II TURBO at a time.</w:t>
      </w:r>
    </w:p>
    <w:p w:rsidR="00C554A0" w:rsidRPr="00C554A0" w:rsidRDefault="00C554A0" w:rsidP="00EB5EF9">
      <w:pPr>
        <w:numPr>
          <w:ilvl w:val="0"/>
          <w:numId w:val="12"/>
        </w:numPr>
        <w:spacing w:after="70" w:line="261" w:lineRule="auto"/>
        <w:ind w:right="7" w:hanging="360"/>
        <w:rPr>
          <w:rFonts w:ascii="Times New Roman" w:hAnsi="Times New Roman"/>
          <w:sz w:val="24"/>
          <w:szCs w:val="24"/>
        </w:rPr>
      </w:pPr>
      <w:r w:rsidRPr="00C554A0">
        <w:rPr>
          <w:rFonts w:ascii="Times New Roman" w:hAnsi="Times New Roman"/>
          <w:sz w:val="24"/>
          <w:szCs w:val="24"/>
        </w:rPr>
        <w:t xml:space="preserve">Each run uses one method. Method parameters cannot be changed while a run is in progress. If the method in progress must be changed, you must stop the run, make the required changes, and then restart the run. </w:t>
      </w:r>
    </w:p>
    <w:p w:rsidR="00C554A0" w:rsidRPr="00C554A0" w:rsidRDefault="00C554A0" w:rsidP="00EB5EF9">
      <w:pPr>
        <w:numPr>
          <w:ilvl w:val="0"/>
          <w:numId w:val="12"/>
        </w:numPr>
        <w:spacing w:after="247" w:line="261" w:lineRule="auto"/>
        <w:ind w:right="7" w:hanging="360"/>
        <w:rPr>
          <w:rFonts w:ascii="Times New Roman" w:hAnsi="Times New Roman"/>
          <w:sz w:val="24"/>
          <w:szCs w:val="24"/>
        </w:rPr>
      </w:pPr>
      <w:r w:rsidRPr="00C554A0">
        <w:rPr>
          <w:rFonts w:ascii="Times New Roman" w:hAnsi="Times New Roman"/>
          <w:sz w:val="24"/>
          <w:szCs w:val="24"/>
        </w:rPr>
        <w:t>The VARIANT II TURBO uses the “continuous worklist” concept; samples may be continuously added to a run in progress. The maximum number of entries per worklist is 500.</w:t>
      </w:r>
    </w:p>
    <w:p w:rsidR="00C554A0" w:rsidRPr="00C554A0" w:rsidRDefault="00C554A0" w:rsidP="00C554A0">
      <w:pPr>
        <w:rPr>
          <w:rFonts w:ascii="Times New Roman" w:hAnsi="Times New Roman"/>
          <w:b/>
          <w:sz w:val="24"/>
          <w:szCs w:val="24"/>
        </w:rPr>
      </w:pPr>
      <w:r w:rsidRPr="00C554A0">
        <w:tab/>
      </w:r>
      <w:r w:rsidRPr="00C554A0">
        <w:rPr>
          <w:rFonts w:ascii="Times New Roman" w:hAnsi="Times New Roman"/>
          <w:b/>
          <w:sz w:val="24"/>
          <w:szCs w:val="24"/>
        </w:rPr>
        <w:t>Routine for Each Sample Analysis</w:t>
      </w:r>
    </w:p>
    <w:p w:rsidR="00C554A0" w:rsidRPr="00C554A0" w:rsidRDefault="00C554A0" w:rsidP="00C554A0">
      <w:pPr>
        <w:spacing w:after="105" w:line="259" w:lineRule="auto"/>
        <w:ind w:left="1435"/>
        <w:rPr>
          <w:rFonts w:ascii="Times New Roman" w:hAnsi="Times New Roman"/>
          <w:sz w:val="24"/>
          <w:szCs w:val="24"/>
        </w:rPr>
      </w:pPr>
      <w:r w:rsidRPr="00C554A0">
        <w:rPr>
          <w:rFonts w:ascii="Times New Roman" w:hAnsi="Times New Roman"/>
          <w:b/>
          <w:sz w:val="24"/>
          <w:szCs w:val="24"/>
        </w:rPr>
        <w:t>Primary Sample Tubes</w:t>
      </w:r>
    </w:p>
    <w:p w:rsidR="00C554A0" w:rsidRPr="00C554A0" w:rsidRDefault="00C554A0" w:rsidP="00EB5EF9">
      <w:pPr>
        <w:numPr>
          <w:ilvl w:val="0"/>
          <w:numId w:val="13"/>
        </w:numPr>
        <w:spacing w:after="45" w:line="261" w:lineRule="auto"/>
        <w:ind w:right="7" w:hanging="360"/>
        <w:rPr>
          <w:rFonts w:ascii="Times New Roman" w:hAnsi="Times New Roman"/>
          <w:sz w:val="24"/>
          <w:szCs w:val="24"/>
        </w:rPr>
      </w:pPr>
      <w:r w:rsidRPr="00C554A0">
        <w:rPr>
          <w:rFonts w:ascii="Times New Roman" w:hAnsi="Times New Roman"/>
          <w:sz w:val="24"/>
          <w:szCs w:val="24"/>
        </w:rPr>
        <w:t>Barcode information for the sample tube is read by the barcode reader.</w:t>
      </w:r>
    </w:p>
    <w:p w:rsidR="00C554A0" w:rsidRPr="00C554A0" w:rsidRDefault="00C554A0" w:rsidP="00EB5EF9">
      <w:pPr>
        <w:numPr>
          <w:ilvl w:val="0"/>
          <w:numId w:val="13"/>
        </w:numPr>
        <w:spacing w:after="69" w:line="261" w:lineRule="auto"/>
        <w:ind w:right="7" w:hanging="360"/>
        <w:rPr>
          <w:rFonts w:ascii="Times New Roman" w:hAnsi="Times New Roman"/>
          <w:sz w:val="24"/>
          <w:szCs w:val="24"/>
        </w:rPr>
      </w:pPr>
      <w:r w:rsidRPr="00C554A0">
        <w:rPr>
          <w:rFonts w:ascii="Times New Roman" w:hAnsi="Times New Roman"/>
          <w:sz w:val="24"/>
          <w:szCs w:val="24"/>
        </w:rPr>
        <w:t>The sample needle pierces, then withdraws sample from the tube.</w:t>
      </w:r>
    </w:p>
    <w:p w:rsidR="00C554A0" w:rsidRPr="00C554A0" w:rsidRDefault="00C554A0" w:rsidP="00EB5EF9">
      <w:pPr>
        <w:numPr>
          <w:ilvl w:val="0"/>
          <w:numId w:val="13"/>
        </w:numPr>
        <w:spacing w:after="45" w:line="261" w:lineRule="auto"/>
        <w:ind w:right="7" w:hanging="360"/>
        <w:rPr>
          <w:rFonts w:ascii="Times New Roman" w:hAnsi="Times New Roman"/>
          <w:sz w:val="24"/>
          <w:szCs w:val="24"/>
        </w:rPr>
      </w:pPr>
      <w:r w:rsidRPr="00C554A0">
        <w:rPr>
          <w:rFonts w:ascii="Times New Roman" w:hAnsi="Times New Roman"/>
          <w:sz w:val="24"/>
          <w:szCs w:val="24"/>
        </w:rPr>
        <w:t>The sample is diluted in the dilution chamber.</w:t>
      </w:r>
    </w:p>
    <w:p w:rsidR="00C554A0" w:rsidRPr="00C554A0" w:rsidRDefault="00C554A0" w:rsidP="00EB5EF9">
      <w:pPr>
        <w:numPr>
          <w:ilvl w:val="0"/>
          <w:numId w:val="13"/>
        </w:numPr>
        <w:spacing w:after="45" w:line="261" w:lineRule="auto"/>
        <w:ind w:right="7" w:hanging="360"/>
        <w:rPr>
          <w:rFonts w:ascii="Times New Roman" w:hAnsi="Times New Roman"/>
          <w:sz w:val="24"/>
          <w:szCs w:val="24"/>
        </w:rPr>
      </w:pPr>
      <w:r w:rsidRPr="00C554A0">
        <w:rPr>
          <w:rFonts w:ascii="Times New Roman" w:hAnsi="Times New Roman"/>
          <w:sz w:val="24"/>
          <w:szCs w:val="24"/>
        </w:rPr>
        <w:t>The sample is injected into the buffer stream.</w:t>
      </w:r>
    </w:p>
    <w:p w:rsidR="00C554A0" w:rsidRPr="00C554A0" w:rsidRDefault="00C554A0" w:rsidP="00EB5EF9">
      <w:pPr>
        <w:numPr>
          <w:ilvl w:val="0"/>
          <w:numId w:val="13"/>
        </w:numPr>
        <w:spacing w:after="69" w:line="261" w:lineRule="auto"/>
        <w:ind w:right="7" w:hanging="360"/>
        <w:rPr>
          <w:rFonts w:ascii="Times New Roman" w:hAnsi="Times New Roman"/>
          <w:sz w:val="24"/>
          <w:szCs w:val="24"/>
        </w:rPr>
      </w:pPr>
      <w:r w:rsidRPr="00C554A0">
        <w:rPr>
          <w:rFonts w:ascii="Times New Roman" w:hAnsi="Times New Roman"/>
          <w:sz w:val="24"/>
          <w:szCs w:val="24"/>
        </w:rPr>
        <w:t>Th</w:t>
      </w:r>
      <w:r w:rsidR="00D74F8B">
        <w:rPr>
          <w:rFonts w:ascii="Times New Roman" w:hAnsi="Times New Roman"/>
          <w:sz w:val="24"/>
          <w:szCs w:val="24"/>
        </w:rPr>
        <w:t>e sample needle and line are fl</w:t>
      </w:r>
      <w:r w:rsidRPr="00C554A0">
        <w:rPr>
          <w:rFonts w:ascii="Times New Roman" w:hAnsi="Times New Roman"/>
          <w:sz w:val="24"/>
          <w:szCs w:val="24"/>
        </w:rPr>
        <w:t>ushed to prevent cross-contamination between samples.</w:t>
      </w:r>
    </w:p>
    <w:p w:rsidR="00C554A0" w:rsidRPr="00C554A0" w:rsidRDefault="00C554A0" w:rsidP="00EB5EF9">
      <w:pPr>
        <w:numPr>
          <w:ilvl w:val="0"/>
          <w:numId w:val="13"/>
        </w:numPr>
        <w:spacing w:after="45" w:line="261" w:lineRule="auto"/>
        <w:ind w:right="7" w:hanging="360"/>
        <w:rPr>
          <w:rFonts w:ascii="Times New Roman" w:hAnsi="Times New Roman"/>
          <w:sz w:val="24"/>
          <w:szCs w:val="24"/>
        </w:rPr>
      </w:pPr>
      <w:r w:rsidRPr="00C554A0">
        <w:rPr>
          <w:rFonts w:ascii="Times New Roman" w:hAnsi="Times New Roman"/>
          <w:sz w:val="24"/>
          <w:szCs w:val="24"/>
        </w:rPr>
        <w:t>T</w:t>
      </w:r>
      <w:r w:rsidR="00D74F8B">
        <w:rPr>
          <w:rFonts w:ascii="Times New Roman" w:hAnsi="Times New Roman"/>
          <w:sz w:val="24"/>
          <w:szCs w:val="24"/>
        </w:rPr>
        <w:t>he sample and buffer mixture fl</w:t>
      </w:r>
      <w:r w:rsidRPr="00C554A0">
        <w:rPr>
          <w:rFonts w:ascii="Times New Roman" w:hAnsi="Times New Roman"/>
          <w:sz w:val="24"/>
          <w:szCs w:val="24"/>
        </w:rPr>
        <w:t>ows through the cartridge, where the sample is separated into its constituents.</w:t>
      </w:r>
    </w:p>
    <w:p w:rsidR="00C554A0" w:rsidRPr="00C554A0" w:rsidRDefault="00C554A0" w:rsidP="00EB5EF9">
      <w:pPr>
        <w:numPr>
          <w:ilvl w:val="0"/>
          <w:numId w:val="13"/>
        </w:numPr>
        <w:spacing w:after="45" w:line="261" w:lineRule="auto"/>
        <w:ind w:right="7" w:hanging="360"/>
        <w:rPr>
          <w:rFonts w:ascii="Times New Roman" w:hAnsi="Times New Roman"/>
          <w:sz w:val="24"/>
          <w:szCs w:val="24"/>
        </w:rPr>
      </w:pPr>
      <w:r w:rsidRPr="00C554A0">
        <w:rPr>
          <w:rFonts w:ascii="Times New Roman" w:hAnsi="Times New Roman"/>
          <w:sz w:val="24"/>
          <w:szCs w:val="24"/>
        </w:rPr>
        <w:t>The sa</w:t>
      </w:r>
      <w:r w:rsidR="00D74F8B">
        <w:rPr>
          <w:rFonts w:ascii="Times New Roman" w:hAnsi="Times New Roman"/>
          <w:sz w:val="24"/>
          <w:szCs w:val="24"/>
        </w:rPr>
        <w:t>mple constituents and buffer fl</w:t>
      </w:r>
      <w:r w:rsidRPr="00C554A0">
        <w:rPr>
          <w:rFonts w:ascii="Times New Roman" w:hAnsi="Times New Roman"/>
          <w:sz w:val="24"/>
          <w:szCs w:val="24"/>
        </w:rPr>
        <w:t>ow through the detector, where the absorbance of each sample constituent is measured.</w:t>
      </w:r>
    </w:p>
    <w:p w:rsidR="00C554A0" w:rsidRPr="00C554A0" w:rsidRDefault="00C554A0" w:rsidP="00EB5EF9">
      <w:pPr>
        <w:numPr>
          <w:ilvl w:val="0"/>
          <w:numId w:val="13"/>
        </w:numPr>
        <w:spacing w:after="69" w:line="261" w:lineRule="auto"/>
        <w:ind w:right="7" w:hanging="360"/>
        <w:rPr>
          <w:rFonts w:ascii="Times New Roman" w:hAnsi="Times New Roman"/>
          <w:sz w:val="24"/>
          <w:szCs w:val="24"/>
        </w:rPr>
      </w:pPr>
      <w:r w:rsidRPr="00C554A0">
        <w:rPr>
          <w:rFonts w:ascii="Times New Roman" w:hAnsi="Times New Roman"/>
          <w:sz w:val="24"/>
          <w:szCs w:val="24"/>
        </w:rPr>
        <w:t>The resulting chromatogram is shown on CDM.</w:t>
      </w:r>
    </w:p>
    <w:p w:rsidR="00C554A0" w:rsidRDefault="00D74F8B" w:rsidP="00EB5EF9">
      <w:pPr>
        <w:numPr>
          <w:ilvl w:val="0"/>
          <w:numId w:val="13"/>
        </w:numPr>
        <w:spacing w:after="69" w:line="261" w:lineRule="auto"/>
        <w:ind w:right="7" w:hanging="360"/>
        <w:rPr>
          <w:rFonts w:ascii="Times New Roman" w:hAnsi="Times New Roman"/>
          <w:sz w:val="24"/>
          <w:szCs w:val="24"/>
        </w:rPr>
      </w:pPr>
      <w:r>
        <w:rPr>
          <w:rFonts w:ascii="Times New Roman" w:hAnsi="Times New Roman"/>
          <w:sz w:val="24"/>
          <w:szCs w:val="24"/>
        </w:rPr>
        <w:t>A system fl</w:t>
      </w:r>
      <w:r w:rsidR="00C554A0" w:rsidRPr="00C554A0">
        <w:rPr>
          <w:rFonts w:ascii="Times New Roman" w:hAnsi="Times New Roman"/>
          <w:sz w:val="24"/>
          <w:szCs w:val="24"/>
        </w:rPr>
        <w:t>ush removes any residual sample components.</w:t>
      </w:r>
    </w:p>
    <w:p w:rsidR="002E7417" w:rsidRPr="00C554A0" w:rsidRDefault="002E7417" w:rsidP="002E7417">
      <w:pPr>
        <w:spacing w:after="69" w:line="261" w:lineRule="auto"/>
        <w:ind w:left="1800" w:right="7"/>
        <w:rPr>
          <w:rFonts w:ascii="Times New Roman" w:hAnsi="Times New Roman"/>
          <w:sz w:val="24"/>
          <w:szCs w:val="24"/>
        </w:rPr>
      </w:pPr>
    </w:p>
    <w:p w:rsidR="00C554A0" w:rsidRPr="00C554A0" w:rsidRDefault="00C554A0" w:rsidP="00C554A0">
      <w:pPr>
        <w:spacing w:after="105" w:line="259" w:lineRule="auto"/>
        <w:ind w:left="1435"/>
        <w:rPr>
          <w:rFonts w:ascii="Times New Roman" w:hAnsi="Times New Roman"/>
          <w:sz w:val="24"/>
          <w:szCs w:val="24"/>
        </w:rPr>
      </w:pPr>
      <w:proofErr w:type="spellStart"/>
      <w:r w:rsidRPr="00C554A0">
        <w:rPr>
          <w:rFonts w:ascii="Times New Roman" w:hAnsi="Times New Roman"/>
          <w:b/>
          <w:sz w:val="24"/>
          <w:szCs w:val="24"/>
        </w:rPr>
        <w:t>Prediluted</w:t>
      </w:r>
      <w:proofErr w:type="spellEnd"/>
      <w:r w:rsidRPr="00C554A0">
        <w:rPr>
          <w:rFonts w:ascii="Times New Roman" w:hAnsi="Times New Roman"/>
          <w:b/>
          <w:sz w:val="24"/>
          <w:szCs w:val="24"/>
        </w:rPr>
        <w:t xml:space="preserve"> Samples</w:t>
      </w:r>
    </w:p>
    <w:p w:rsidR="00C554A0" w:rsidRPr="00C554A0" w:rsidRDefault="00C554A0" w:rsidP="00EB5EF9">
      <w:pPr>
        <w:numPr>
          <w:ilvl w:val="0"/>
          <w:numId w:val="14"/>
        </w:numPr>
        <w:spacing w:after="45" w:line="261" w:lineRule="auto"/>
        <w:ind w:right="7" w:hanging="360"/>
        <w:rPr>
          <w:rFonts w:ascii="Times New Roman" w:hAnsi="Times New Roman"/>
          <w:sz w:val="24"/>
          <w:szCs w:val="24"/>
        </w:rPr>
      </w:pPr>
      <w:r w:rsidRPr="00C554A0">
        <w:rPr>
          <w:rFonts w:ascii="Times New Roman" w:hAnsi="Times New Roman"/>
          <w:sz w:val="24"/>
          <w:szCs w:val="24"/>
        </w:rPr>
        <w:t xml:space="preserve">Barcode information on the </w:t>
      </w:r>
      <w:proofErr w:type="spellStart"/>
      <w:r w:rsidRPr="00C554A0">
        <w:rPr>
          <w:rFonts w:ascii="Times New Roman" w:hAnsi="Times New Roman"/>
          <w:sz w:val="24"/>
          <w:szCs w:val="24"/>
        </w:rPr>
        <w:t>microvial</w:t>
      </w:r>
      <w:proofErr w:type="spellEnd"/>
      <w:r w:rsidRPr="00C554A0">
        <w:rPr>
          <w:rFonts w:ascii="Times New Roman" w:hAnsi="Times New Roman"/>
          <w:sz w:val="24"/>
          <w:szCs w:val="24"/>
        </w:rPr>
        <w:t xml:space="preserve"> adapter is read by the barcode reader.</w:t>
      </w:r>
    </w:p>
    <w:p w:rsidR="00C554A0" w:rsidRPr="00C554A0" w:rsidRDefault="00C554A0" w:rsidP="00EB5EF9">
      <w:pPr>
        <w:numPr>
          <w:ilvl w:val="0"/>
          <w:numId w:val="14"/>
        </w:numPr>
        <w:spacing w:after="71" w:line="261" w:lineRule="auto"/>
        <w:ind w:right="7" w:hanging="360"/>
        <w:rPr>
          <w:rFonts w:ascii="Times New Roman" w:hAnsi="Times New Roman"/>
          <w:sz w:val="24"/>
          <w:szCs w:val="24"/>
        </w:rPr>
      </w:pPr>
      <w:r w:rsidRPr="00C554A0">
        <w:rPr>
          <w:rFonts w:ascii="Times New Roman" w:hAnsi="Times New Roman"/>
          <w:sz w:val="24"/>
          <w:szCs w:val="24"/>
        </w:rPr>
        <w:t xml:space="preserve">The sample needle pierces, then withdraws sample from the </w:t>
      </w:r>
      <w:proofErr w:type="spellStart"/>
      <w:r w:rsidRPr="00C554A0">
        <w:rPr>
          <w:rFonts w:ascii="Times New Roman" w:hAnsi="Times New Roman"/>
          <w:sz w:val="24"/>
          <w:szCs w:val="24"/>
        </w:rPr>
        <w:t>microvial</w:t>
      </w:r>
      <w:proofErr w:type="spellEnd"/>
      <w:r w:rsidRPr="00C554A0">
        <w:rPr>
          <w:rFonts w:ascii="Times New Roman" w:hAnsi="Times New Roman"/>
          <w:sz w:val="24"/>
          <w:szCs w:val="24"/>
        </w:rPr>
        <w:t>. The sample is transferred to the dilution chamber.</w:t>
      </w:r>
    </w:p>
    <w:p w:rsidR="00C554A0" w:rsidRPr="00C554A0" w:rsidRDefault="00C554A0" w:rsidP="00EB5EF9">
      <w:pPr>
        <w:numPr>
          <w:ilvl w:val="0"/>
          <w:numId w:val="14"/>
        </w:numPr>
        <w:spacing w:after="45" w:line="261" w:lineRule="auto"/>
        <w:ind w:right="7" w:hanging="360"/>
        <w:rPr>
          <w:rFonts w:ascii="Times New Roman" w:hAnsi="Times New Roman"/>
          <w:sz w:val="24"/>
          <w:szCs w:val="24"/>
        </w:rPr>
      </w:pPr>
      <w:r w:rsidRPr="00C554A0">
        <w:rPr>
          <w:rFonts w:ascii="Times New Roman" w:hAnsi="Times New Roman"/>
          <w:sz w:val="24"/>
          <w:szCs w:val="24"/>
        </w:rPr>
        <w:t>The sample is injected into the buffer stream.</w:t>
      </w:r>
    </w:p>
    <w:p w:rsidR="00C554A0" w:rsidRPr="00C554A0" w:rsidRDefault="00C554A0" w:rsidP="00EB5EF9">
      <w:pPr>
        <w:numPr>
          <w:ilvl w:val="0"/>
          <w:numId w:val="14"/>
        </w:numPr>
        <w:spacing w:after="45" w:line="261" w:lineRule="auto"/>
        <w:ind w:right="7" w:hanging="360"/>
        <w:rPr>
          <w:rFonts w:ascii="Times New Roman" w:hAnsi="Times New Roman"/>
          <w:sz w:val="24"/>
          <w:szCs w:val="24"/>
        </w:rPr>
      </w:pPr>
      <w:r w:rsidRPr="00C554A0">
        <w:rPr>
          <w:rFonts w:ascii="Times New Roman" w:hAnsi="Times New Roman"/>
          <w:sz w:val="24"/>
          <w:szCs w:val="24"/>
        </w:rPr>
        <w:t>Th</w:t>
      </w:r>
      <w:r w:rsidR="002E7417">
        <w:rPr>
          <w:rFonts w:ascii="Times New Roman" w:hAnsi="Times New Roman"/>
          <w:sz w:val="24"/>
          <w:szCs w:val="24"/>
        </w:rPr>
        <w:t>e sample needle and line are fl</w:t>
      </w:r>
      <w:r w:rsidRPr="00C554A0">
        <w:rPr>
          <w:rFonts w:ascii="Times New Roman" w:hAnsi="Times New Roman"/>
          <w:sz w:val="24"/>
          <w:szCs w:val="24"/>
        </w:rPr>
        <w:t>ushed to prevent cross-contamination between samples.</w:t>
      </w:r>
    </w:p>
    <w:p w:rsidR="00C554A0" w:rsidRPr="00C554A0" w:rsidRDefault="00C554A0" w:rsidP="00EB5EF9">
      <w:pPr>
        <w:numPr>
          <w:ilvl w:val="0"/>
          <w:numId w:val="14"/>
        </w:numPr>
        <w:spacing w:after="71" w:line="261" w:lineRule="auto"/>
        <w:ind w:right="7" w:hanging="360"/>
        <w:rPr>
          <w:rFonts w:ascii="Times New Roman" w:hAnsi="Times New Roman"/>
          <w:sz w:val="24"/>
          <w:szCs w:val="24"/>
        </w:rPr>
      </w:pPr>
      <w:r w:rsidRPr="00C554A0">
        <w:rPr>
          <w:rFonts w:ascii="Times New Roman" w:hAnsi="Times New Roman"/>
          <w:sz w:val="24"/>
          <w:szCs w:val="24"/>
        </w:rPr>
        <w:t>T</w:t>
      </w:r>
      <w:r w:rsidR="002E7417">
        <w:rPr>
          <w:rFonts w:ascii="Times New Roman" w:hAnsi="Times New Roman"/>
          <w:sz w:val="24"/>
          <w:szCs w:val="24"/>
        </w:rPr>
        <w:t>he sample and buffer mixture fl</w:t>
      </w:r>
      <w:r w:rsidRPr="00C554A0">
        <w:rPr>
          <w:rFonts w:ascii="Times New Roman" w:hAnsi="Times New Roman"/>
          <w:sz w:val="24"/>
          <w:szCs w:val="24"/>
        </w:rPr>
        <w:t>ows through the cartridge, where the sample is separated into its constituents.</w:t>
      </w:r>
    </w:p>
    <w:p w:rsidR="00C554A0" w:rsidRPr="00C554A0" w:rsidRDefault="00C554A0" w:rsidP="00EB5EF9">
      <w:pPr>
        <w:numPr>
          <w:ilvl w:val="0"/>
          <w:numId w:val="14"/>
        </w:numPr>
        <w:spacing w:after="45" w:line="261" w:lineRule="auto"/>
        <w:ind w:right="7" w:hanging="360"/>
        <w:rPr>
          <w:rFonts w:ascii="Times New Roman" w:hAnsi="Times New Roman"/>
          <w:sz w:val="24"/>
          <w:szCs w:val="24"/>
        </w:rPr>
      </w:pPr>
      <w:r w:rsidRPr="00C554A0">
        <w:rPr>
          <w:rFonts w:ascii="Times New Roman" w:hAnsi="Times New Roman"/>
          <w:sz w:val="24"/>
          <w:szCs w:val="24"/>
        </w:rPr>
        <w:t>The sa</w:t>
      </w:r>
      <w:r w:rsidR="002E7417">
        <w:rPr>
          <w:rFonts w:ascii="Times New Roman" w:hAnsi="Times New Roman"/>
          <w:sz w:val="24"/>
          <w:szCs w:val="24"/>
        </w:rPr>
        <w:t>mple constituents and buffer fl</w:t>
      </w:r>
      <w:r w:rsidRPr="00C554A0">
        <w:rPr>
          <w:rFonts w:ascii="Times New Roman" w:hAnsi="Times New Roman"/>
          <w:sz w:val="24"/>
          <w:szCs w:val="24"/>
        </w:rPr>
        <w:t>ow through the detector, where the absorbance of each sample constituent is measured.</w:t>
      </w:r>
    </w:p>
    <w:p w:rsidR="00C554A0" w:rsidRPr="00C554A0" w:rsidRDefault="00C554A0" w:rsidP="00EB5EF9">
      <w:pPr>
        <w:numPr>
          <w:ilvl w:val="0"/>
          <w:numId w:val="14"/>
        </w:numPr>
        <w:spacing w:after="45" w:line="261" w:lineRule="auto"/>
        <w:ind w:right="7" w:hanging="360"/>
        <w:rPr>
          <w:rFonts w:ascii="Times New Roman" w:hAnsi="Times New Roman"/>
          <w:sz w:val="24"/>
          <w:szCs w:val="24"/>
        </w:rPr>
      </w:pPr>
      <w:r w:rsidRPr="00C554A0">
        <w:rPr>
          <w:rFonts w:ascii="Times New Roman" w:hAnsi="Times New Roman"/>
          <w:sz w:val="24"/>
          <w:szCs w:val="24"/>
        </w:rPr>
        <w:t>The resulting chromatogram is shown on CDM.</w:t>
      </w:r>
    </w:p>
    <w:p w:rsidR="00C554A0" w:rsidRPr="00C554A0" w:rsidRDefault="002E7417" w:rsidP="00EB5EF9">
      <w:pPr>
        <w:numPr>
          <w:ilvl w:val="0"/>
          <w:numId w:val="14"/>
        </w:numPr>
        <w:spacing w:after="272" w:line="261" w:lineRule="auto"/>
        <w:ind w:right="7" w:hanging="360"/>
        <w:rPr>
          <w:rFonts w:ascii="Times New Roman" w:hAnsi="Times New Roman"/>
          <w:sz w:val="24"/>
          <w:szCs w:val="24"/>
        </w:rPr>
      </w:pPr>
      <w:r>
        <w:rPr>
          <w:rFonts w:ascii="Times New Roman" w:hAnsi="Times New Roman"/>
          <w:sz w:val="24"/>
          <w:szCs w:val="24"/>
        </w:rPr>
        <w:t>A system fl</w:t>
      </w:r>
      <w:r w:rsidR="00C554A0" w:rsidRPr="00C554A0">
        <w:rPr>
          <w:rFonts w:ascii="Times New Roman" w:hAnsi="Times New Roman"/>
          <w:sz w:val="24"/>
          <w:szCs w:val="24"/>
        </w:rPr>
        <w:t>ush removes any residual sample components.</w:t>
      </w:r>
    </w:p>
    <w:p w:rsidR="00C554A0" w:rsidRDefault="00C554A0" w:rsidP="00594016">
      <w:pPr>
        <w:rPr>
          <w:rFonts w:ascii="Times New Roman" w:hAnsi="Times New Roman"/>
          <w:b/>
          <w:sz w:val="24"/>
          <w:szCs w:val="24"/>
          <w:u w:val="single"/>
        </w:rPr>
      </w:pPr>
    </w:p>
    <w:p w:rsidR="00594016" w:rsidRPr="00594016" w:rsidRDefault="00594016" w:rsidP="00594016">
      <w:pPr>
        <w:rPr>
          <w:rFonts w:ascii="Times New Roman" w:hAnsi="Times New Roman"/>
          <w:b/>
          <w:sz w:val="24"/>
          <w:szCs w:val="24"/>
          <w:u w:val="single"/>
        </w:rPr>
      </w:pPr>
      <w:r w:rsidRPr="00594016">
        <w:rPr>
          <w:rFonts w:ascii="Times New Roman" w:hAnsi="Times New Roman"/>
          <w:b/>
          <w:sz w:val="24"/>
          <w:szCs w:val="24"/>
          <w:u w:val="single"/>
        </w:rPr>
        <w:t>Maintenance Procedures</w:t>
      </w:r>
    </w:p>
    <w:p w:rsidR="00594016" w:rsidRDefault="00ED519E" w:rsidP="00594016">
      <w:pPr>
        <w:spacing w:line="240" w:lineRule="auto"/>
        <w:rPr>
          <w:rFonts w:ascii="Times New Roman" w:hAnsi="Times New Roman"/>
          <w:sz w:val="24"/>
          <w:szCs w:val="24"/>
        </w:rPr>
      </w:pPr>
      <w:r>
        <w:rPr>
          <w:rFonts w:ascii="Times New Roman" w:hAnsi="Times New Roman"/>
          <w:b/>
          <w:sz w:val="24"/>
          <w:szCs w:val="24"/>
        </w:rPr>
        <w:t>Daily Maintenance</w:t>
      </w:r>
      <w:r w:rsidR="006C0679" w:rsidRPr="006C0679">
        <w:rPr>
          <w:rFonts w:ascii="Times New Roman" w:hAnsi="Times New Roman"/>
          <w:b/>
          <w:sz w:val="24"/>
          <w:szCs w:val="24"/>
        </w:rPr>
        <w:t>:</w:t>
      </w:r>
      <w:r w:rsidR="006C0679">
        <w:rPr>
          <w:rFonts w:ascii="Times New Roman" w:hAnsi="Times New Roman"/>
          <w:sz w:val="24"/>
          <w:szCs w:val="24"/>
        </w:rPr>
        <w:t xml:space="preserve">                      </w:t>
      </w:r>
    </w:p>
    <w:p w:rsidR="002E7417" w:rsidRPr="00C23DD6" w:rsidRDefault="00594016" w:rsidP="002E7417">
      <w:pPr>
        <w:spacing w:line="240" w:lineRule="auto"/>
        <w:rPr>
          <w:rFonts w:ascii="Times New Roman" w:hAnsi="Times New Roman"/>
          <w:b/>
          <w:sz w:val="24"/>
          <w:szCs w:val="24"/>
        </w:rPr>
      </w:pPr>
      <w:r w:rsidRPr="00C23DD6">
        <w:rPr>
          <w:rFonts w:ascii="Times New Roman" w:hAnsi="Times New Roman"/>
          <w:b/>
          <w:sz w:val="24"/>
          <w:szCs w:val="24"/>
        </w:rPr>
        <w:t>Pre-Run</w:t>
      </w:r>
      <w:r w:rsidR="006C0679" w:rsidRPr="00C23DD6">
        <w:rPr>
          <w:rFonts w:ascii="Times New Roman" w:hAnsi="Times New Roman"/>
          <w:b/>
          <w:sz w:val="24"/>
          <w:szCs w:val="24"/>
        </w:rPr>
        <w:t xml:space="preserve">          </w:t>
      </w:r>
    </w:p>
    <w:p w:rsidR="002E7417" w:rsidRPr="002E7417" w:rsidRDefault="002E7417" w:rsidP="002E7417">
      <w:pPr>
        <w:spacing w:after="262"/>
        <w:ind w:left="735" w:right="7"/>
        <w:rPr>
          <w:rFonts w:ascii="Times New Roman" w:hAnsi="Times New Roman"/>
          <w:sz w:val="24"/>
          <w:szCs w:val="24"/>
        </w:rPr>
      </w:pPr>
      <w:r w:rsidRPr="002E7417">
        <w:rPr>
          <w:rFonts w:ascii="Times New Roman" w:hAnsi="Times New Roman"/>
          <w:sz w:val="24"/>
          <w:szCs w:val="24"/>
        </w:rPr>
        <w:t>Before beginning daily operation of the VARIANT II TURBO, complete the Pre-Run Checklist section of the Daily Maint</w:t>
      </w:r>
      <w:r w:rsidR="00D74F8B">
        <w:rPr>
          <w:rFonts w:ascii="Times New Roman" w:hAnsi="Times New Roman"/>
          <w:sz w:val="24"/>
          <w:szCs w:val="24"/>
        </w:rPr>
        <w:t>enance Log.</w:t>
      </w:r>
    </w:p>
    <w:p w:rsidR="002E7417" w:rsidRPr="00D74F8B" w:rsidRDefault="002E7417" w:rsidP="00EB5EF9">
      <w:pPr>
        <w:pStyle w:val="ListParagraph"/>
        <w:numPr>
          <w:ilvl w:val="0"/>
          <w:numId w:val="8"/>
        </w:numPr>
        <w:rPr>
          <w:rFonts w:ascii="Times New Roman" w:hAnsi="Times New Roman"/>
          <w:b/>
          <w:sz w:val="24"/>
          <w:szCs w:val="24"/>
        </w:rPr>
      </w:pPr>
      <w:r w:rsidRPr="00D74F8B">
        <w:rPr>
          <w:rFonts w:ascii="Times New Roman" w:hAnsi="Times New Roman"/>
          <w:b/>
          <w:sz w:val="24"/>
          <w:szCs w:val="24"/>
        </w:rPr>
        <w:t>Warm-Up Procedure</w:t>
      </w:r>
    </w:p>
    <w:p w:rsidR="002E7417" w:rsidRPr="002E7417" w:rsidRDefault="002E7417" w:rsidP="00EB5EF9">
      <w:pPr>
        <w:numPr>
          <w:ilvl w:val="0"/>
          <w:numId w:val="15"/>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From CDM, go to the </w:t>
      </w:r>
      <w:r w:rsidRPr="002E7417">
        <w:rPr>
          <w:rFonts w:ascii="Times New Roman" w:hAnsi="Times New Roman"/>
          <w:b/>
          <w:sz w:val="24"/>
          <w:szCs w:val="24"/>
        </w:rPr>
        <w:t>Maintain/Instruments</w:t>
      </w:r>
      <w:r w:rsidRPr="002E7417">
        <w:rPr>
          <w:rFonts w:ascii="Times New Roman" w:hAnsi="Times New Roman"/>
          <w:sz w:val="24"/>
          <w:szCs w:val="24"/>
        </w:rPr>
        <w:t xml:space="preserve"> screen.</w:t>
      </w:r>
    </w:p>
    <w:p w:rsidR="002E7417" w:rsidRPr="002E7417" w:rsidRDefault="002E7417" w:rsidP="00EB5EF9">
      <w:pPr>
        <w:numPr>
          <w:ilvl w:val="0"/>
          <w:numId w:val="15"/>
        </w:numPr>
        <w:spacing w:after="52" w:line="259" w:lineRule="auto"/>
        <w:ind w:right="7" w:hanging="360"/>
        <w:rPr>
          <w:rFonts w:ascii="Times New Roman" w:hAnsi="Times New Roman"/>
          <w:sz w:val="24"/>
          <w:szCs w:val="24"/>
        </w:rPr>
      </w:pPr>
      <w:r w:rsidRPr="002E7417">
        <w:rPr>
          <w:rFonts w:ascii="Times New Roman" w:hAnsi="Times New Roman"/>
          <w:sz w:val="24"/>
          <w:szCs w:val="24"/>
        </w:rPr>
        <w:t xml:space="preserve">Click </w:t>
      </w:r>
      <w:r w:rsidRPr="002E7417">
        <w:rPr>
          <w:rFonts w:ascii="Times New Roman" w:hAnsi="Times New Roman"/>
          <w:b/>
          <w:sz w:val="24"/>
          <w:szCs w:val="24"/>
        </w:rPr>
        <w:t>Return to Active</w:t>
      </w:r>
      <w:r w:rsidRPr="002E7417">
        <w:rPr>
          <w:rFonts w:ascii="Times New Roman" w:hAnsi="Times New Roman"/>
          <w:sz w:val="24"/>
          <w:szCs w:val="24"/>
        </w:rPr>
        <w:t>.</w:t>
      </w:r>
    </w:p>
    <w:p w:rsidR="002E7417" w:rsidRPr="002E7417" w:rsidRDefault="002E7417" w:rsidP="00EB5EF9">
      <w:pPr>
        <w:numPr>
          <w:ilvl w:val="0"/>
          <w:numId w:val="15"/>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In the dialog box, click </w:t>
      </w:r>
      <w:r w:rsidRPr="002E7417">
        <w:rPr>
          <w:rFonts w:ascii="Times New Roman" w:hAnsi="Times New Roman"/>
          <w:b/>
          <w:sz w:val="24"/>
          <w:szCs w:val="24"/>
        </w:rPr>
        <w:t>No</w:t>
      </w:r>
      <w:r w:rsidRPr="002E7417">
        <w:rPr>
          <w:rFonts w:ascii="Times New Roman" w:hAnsi="Times New Roman"/>
          <w:sz w:val="24"/>
          <w:szCs w:val="24"/>
        </w:rPr>
        <w:t xml:space="preserve"> (do not perform automatic warm-up operations).</w:t>
      </w:r>
    </w:p>
    <w:p w:rsidR="002E7417" w:rsidRPr="002E7417" w:rsidRDefault="002E7417" w:rsidP="00EB5EF9">
      <w:pPr>
        <w:numPr>
          <w:ilvl w:val="0"/>
          <w:numId w:val="15"/>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Select </w:t>
      </w:r>
      <w:r w:rsidRPr="002E7417">
        <w:rPr>
          <w:rFonts w:ascii="Times New Roman" w:hAnsi="Times New Roman"/>
          <w:b/>
          <w:sz w:val="24"/>
          <w:szCs w:val="24"/>
        </w:rPr>
        <w:t>Do Startup Actions</w:t>
      </w:r>
      <w:r w:rsidRPr="002E7417">
        <w:rPr>
          <w:rFonts w:ascii="Times New Roman" w:hAnsi="Times New Roman"/>
          <w:sz w:val="24"/>
          <w:szCs w:val="24"/>
        </w:rPr>
        <w:t xml:space="preserve"> from the Execute Commands list.</w:t>
      </w:r>
    </w:p>
    <w:p w:rsidR="002E7417" w:rsidRPr="002E7417" w:rsidRDefault="002E7417" w:rsidP="00EB5EF9">
      <w:pPr>
        <w:numPr>
          <w:ilvl w:val="0"/>
          <w:numId w:val="15"/>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Click </w:t>
      </w:r>
      <w:r w:rsidRPr="002E7417">
        <w:rPr>
          <w:rFonts w:ascii="Times New Roman" w:hAnsi="Times New Roman"/>
          <w:b/>
          <w:sz w:val="24"/>
          <w:szCs w:val="24"/>
        </w:rPr>
        <w:t>Start</w:t>
      </w:r>
      <w:r w:rsidRPr="002E7417">
        <w:rPr>
          <w:rFonts w:ascii="Times New Roman" w:hAnsi="Times New Roman"/>
          <w:sz w:val="24"/>
          <w:szCs w:val="24"/>
        </w:rPr>
        <w:t>. The startup actions last approximately 4 minutes.</w:t>
      </w:r>
    </w:p>
    <w:p w:rsidR="002E7417" w:rsidRPr="002E7417" w:rsidRDefault="002E7417" w:rsidP="00EB5EF9">
      <w:pPr>
        <w:numPr>
          <w:ilvl w:val="0"/>
          <w:numId w:val="15"/>
        </w:numPr>
        <w:spacing w:after="248" w:line="261" w:lineRule="auto"/>
        <w:ind w:right="7" w:hanging="360"/>
        <w:rPr>
          <w:rFonts w:ascii="Times New Roman" w:hAnsi="Times New Roman"/>
          <w:sz w:val="24"/>
          <w:szCs w:val="24"/>
        </w:rPr>
      </w:pPr>
      <w:r w:rsidRPr="002E7417">
        <w:rPr>
          <w:rFonts w:ascii="Times New Roman" w:hAnsi="Times New Roman"/>
          <w:sz w:val="24"/>
          <w:szCs w:val="24"/>
        </w:rPr>
        <w:t xml:space="preserve">After the warm-up is completed, return the instrument to </w:t>
      </w:r>
      <w:proofErr w:type="gramStart"/>
      <w:r w:rsidRPr="002E7417">
        <w:rPr>
          <w:rFonts w:ascii="Times New Roman" w:hAnsi="Times New Roman"/>
          <w:sz w:val="24"/>
          <w:szCs w:val="24"/>
        </w:rPr>
        <w:t>Ready</w:t>
      </w:r>
      <w:proofErr w:type="gramEnd"/>
      <w:r w:rsidRPr="002E7417">
        <w:rPr>
          <w:rFonts w:ascii="Times New Roman" w:hAnsi="Times New Roman"/>
          <w:sz w:val="24"/>
          <w:szCs w:val="24"/>
        </w:rPr>
        <w:t xml:space="preserve"> state by clicking </w:t>
      </w:r>
      <w:r w:rsidRPr="002E7417">
        <w:rPr>
          <w:rFonts w:ascii="Times New Roman" w:hAnsi="Times New Roman"/>
          <w:b/>
          <w:sz w:val="24"/>
          <w:szCs w:val="24"/>
        </w:rPr>
        <w:t>Return to READY state</w:t>
      </w:r>
      <w:r w:rsidRPr="002E7417">
        <w:rPr>
          <w:rFonts w:ascii="Times New Roman" w:hAnsi="Times New Roman"/>
          <w:sz w:val="24"/>
          <w:szCs w:val="24"/>
        </w:rPr>
        <w:t xml:space="preserve">. </w:t>
      </w:r>
    </w:p>
    <w:p w:rsidR="002E7417" w:rsidRPr="00D74F8B" w:rsidRDefault="00D74F8B" w:rsidP="00EB5EF9">
      <w:pPr>
        <w:pStyle w:val="ListParagraph"/>
        <w:numPr>
          <w:ilvl w:val="0"/>
          <w:numId w:val="8"/>
        </w:numPr>
        <w:rPr>
          <w:rFonts w:ascii="Times New Roman" w:hAnsi="Times New Roman"/>
          <w:b/>
          <w:sz w:val="24"/>
          <w:szCs w:val="24"/>
        </w:rPr>
      </w:pPr>
      <w:r w:rsidRPr="00D74F8B">
        <w:rPr>
          <w:rFonts w:ascii="Times New Roman" w:hAnsi="Times New Roman"/>
          <w:b/>
          <w:sz w:val="24"/>
          <w:szCs w:val="24"/>
        </w:rPr>
        <w:t>C</w:t>
      </w:r>
      <w:r w:rsidR="002E7417" w:rsidRPr="00D74F8B">
        <w:rPr>
          <w:rFonts w:ascii="Times New Roman" w:hAnsi="Times New Roman"/>
          <w:b/>
          <w:sz w:val="24"/>
          <w:szCs w:val="24"/>
        </w:rPr>
        <w:t>heck the Buffer and Wash/Diluent Solution Levels</w:t>
      </w:r>
    </w:p>
    <w:p w:rsidR="002E7417" w:rsidRPr="002E7417" w:rsidRDefault="002E7417" w:rsidP="002E7417">
      <w:pPr>
        <w:spacing w:after="105"/>
        <w:ind w:left="1450" w:right="7"/>
        <w:rPr>
          <w:rFonts w:ascii="Times New Roman" w:hAnsi="Times New Roman"/>
          <w:sz w:val="24"/>
          <w:szCs w:val="24"/>
        </w:rPr>
      </w:pPr>
      <w:r w:rsidRPr="002E7417">
        <w:rPr>
          <w:rFonts w:ascii="Times New Roman" w:hAnsi="Times New Roman"/>
          <w:sz w:val="24"/>
          <w:szCs w:val="24"/>
        </w:rPr>
        <w:t>Ensure the buffer and wash/diluent</w:t>
      </w:r>
      <w:r w:rsidR="00D74F8B">
        <w:rPr>
          <w:rFonts w:ascii="Times New Roman" w:hAnsi="Times New Roman"/>
          <w:sz w:val="24"/>
          <w:szCs w:val="24"/>
        </w:rPr>
        <w:t xml:space="preserve"> solution bottles contain suffi</w:t>
      </w:r>
      <w:r w:rsidRPr="002E7417">
        <w:rPr>
          <w:rFonts w:ascii="Times New Roman" w:hAnsi="Times New Roman"/>
          <w:sz w:val="24"/>
          <w:szCs w:val="24"/>
        </w:rPr>
        <w:t>cient solution to complete the next run. If the levels are low, an alarm sounds and a message appears on CDM. To replace one of these bottles:</w:t>
      </w:r>
    </w:p>
    <w:p w:rsidR="002E7417" w:rsidRPr="002E7417" w:rsidRDefault="002E7417" w:rsidP="00EB5EF9">
      <w:pPr>
        <w:numPr>
          <w:ilvl w:val="0"/>
          <w:numId w:val="16"/>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Remove the empty bottle from the weight sensor and set it on the benchtop. Click </w:t>
      </w:r>
      <w:r w:rsidRPr="002E7417">
        <w:rPr>
          <w:rFonts w:ascii="Times New Roman" w:hAnsi="Times New Roman"/>
          <w:b/>
          <w:sz w:val="24"/>
          <w:szCs w:val="24"/>
        </w:rPr>
        <w:t>OK</w:t>
      </w:r>
      <w:r w:rsidRPr="002E7417">
        <w:rPr>
          <w:rFonts w:ascii="Times New Roman" w:hAnsi="Times New Roman"/>
          <w:sz w:val="24"/>
          <w:szCs w:val="24"/>
        </w:rPr>
        <w:t xml:space="preserve"> to acknowledge the alarm on CDM. </w:t>
      </w:r>
    </w:p>
    <w:p w:rsidR="002E7417" w:rsidRPr="002E7417" w:rsidRDefault="002E7417" w:rsidP="00EB5EF9">
      <w:pPr>
        <w:numPr>
          <w:ilvl w:val="0"/>
          <w:numId w:val="16"/>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Unscrew the on-line cap and pull the sinker (attached to the end of the line) up and out of the bottle. </w:t>
      </w:r>
    </w:p>
    <w:p w:rsidR="002E7417" w:rsidRPr="002E7417" w:rsidRDefault="002E7417" w:rsidP="00EB5EF9">
      <w:pPr>
        <w:numPr>
          <w:ilvl w:val="0"/>
          <w:numId w:val="16"/>
        </w:numPr>
        <w:spacing w:after="45" w:line="261" w:lineRule="auto"/>
        <w:ind w:right="7" w:hanging="360"/>
        <w:rPr>
          <w:rFonts w:ascii="Times New Roman" w:hAnsi="Times New Roman"/>
          <w:sz w:val="24"/>
          <w:szCs w:val="24"/>
        </w:rPr>
      </w:pPr>
      <w:r w:rsidRPr="002E7417">
        <w:rPr>
          <w:rFonts w:ascii="Times New Roman" w:hAnsi="Times New Roman"/>
          <w:sz w:val="24"/>
          <w:szCs w:val="24"/>
        </w:rPr>
        <w:t>Remove the cap from the new bottle. Fasten the cap onto the old bottle and properly dispose of the old bottle.</w:t>
      </w:r>
    </w:p>
    <w:p w:rsidR="002E7417" w:rsidRPr="002E7417" w:rsidRDefault="002E7417" w:rsidP="00EB5EF9">
      <w:pPr>
        <w:numPr>
          <w:ilvl w:val="0"/>
          <w:numId w:val="16"/>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Place the sinker into the new bottle; ensure the sinker is positioned at the bottom of the bottle. Secure the on-line cap. </w:t>
      </w:r>
    </w:p>
    <w:p w:rsidR="002E7417" w:rsidRPr="002E7417" w:rsidRDefault="002E7417" w:rsidP="00EB5EF9">
      <w:pPr>
        <w:numPr>
          <w:ilvl w:val="0"/>
          <w:numId w:val="16"/>
        </w:numPr>
        <w:spacing w:after="45" w:line="261" w:lineRule="auto"/>
        <w:ind w:right="7" w:hanging="360"/>
        <w:rPr>
          <w:rFonts w:ascii="Times New Roman" w:hAnsi="Times New Roman"/>
          <w:sz w:val="24"/>
          <w:szCs w:val="24"/>
        </w:rPr>
      </w:pPr>
      <w:r w:rsidRPr="002E7417">
        <w:rPr>
          <w:rFonts w:ascii="Times New Roman" w:hAnsi="Times New Roman"/>
          <w:sz w:val="24"/>
          <w:szCs w:val="24"/>
        </w:rPr>
        <w:t xml:space="preserve">Place the full bottle onto the weight sensor. The buffer level icon on the CDM status panel changes from blinking red to green. </w:t>
      </w:r>
    </w:p>
    <w:p w:rsidR="002E7417" w:rsidRPr="002E7417" w:rsidRDefault="00D74F8B" w:rsidP="00EB5EF9">
      <w:pPr>
        <w:numPr>
          <w:ilvl w:val="0"/>
          <w:numId w:val="16"/>
        </w:numPr>
        <w:spacing w:after="69" w:line="261" w:lineRule="auto"/>
        <w:ind w:right="7" w:hanging="360"/>
        <w:rPr>
          <w:rFonts w:ascii="Times New Roman" w:hAnsi="Times New Roman"/>
          <w:sz w:val="24"/>
          <w:szCs w:val="24"/>
        </w:rPr>
      </w:pPr>
      <w:r>
        <w:rPr>
          <w:rFonts w:ascii="Times New Roman" w:hAnsi="Times New Roman"/>
          <w:sz w:val="24"/>
          <w:szCs w:val="24"/>
        </w:rPr>
        <w:t>Perform a system fl</w:t>
      </w:r>
      <w:r w:rsidR="002E7417" w:rsidRPr="002E7417">
        <w:rPr>
          <w:rFonts w:ascii="Times New Roman" w:hAnsi="Times New Roman"/>
          <w:sz w:val="24"/>
          <w:szCs w:val="24"/>
        </w:rPr>
        <w:t>ush:</w:t>
      </w:r>
    </w:p>
    <w:p w:rsidR="002E7417" w:rsidRPr="002E7417" w:rsidRDefault="002E7417" w:rsidP="00EB5EF9">
      <w:pPr>
        <w:numPr>
          <w:ilvl w:val="1"/>
          <w:numId w:val="16"/>
        </w:numPr>
        <w:spacing w:after="78" w:line="261" w:lineRule="auto"/>
        <w:ind w:hanging="360"/>
        <w:rPr>
          <w:rFonts w:ascii="Times New Roman" w:hAnsi="Times New Roman"/>
          <w:sz w:val="24"/>
          <w:szCs w:val="24"/>
        </w:rPr>
      </w:pPr>
      <w:r w:rsidRPr="002E7417">
        <w:rPr>
          <w:rFonts w:ascii="Times New Roman" w:hAnsi="Times New Roman"/>
          <w:sz w:val="24"/>
          <w:szCs w:val="24"/>
        </w:rPr>
        <w:t xml:space="preserve">From CDM, go to the </w:t>
      </w:r>
      <w:r w:rsidRPr="002E7417">
        <w:rPr>
          <w:rFonts w:ascii="Times New Roman" w:hAnsi="Times New Roman"/>
          <w:b/>
          <w:sz w:val="24"/>
          <w:szCs w:val="24"/>
        </w:rPr>
        <w:t>Setup/Test/Reagents</w:t>
      </w:r>
      <w:r w:rsidRPr="002E7417">
        <w:rPr>
          <w:rFonts w:ascii="Times New Roman" w:hAnsi="Times New Roman"/>
          <w:sz w:val="24"/>
          <w:szCs w:val="24"/>
        </w:rPr>
        <w:t xml:space="preserve"> screen.</w:t>
      </w:r>
    </w:p>
    <w:p w:rsidR="002E7417" w:rsidRPr="002E7417" w:rsidRDefault="002E7417" w:rsidP="00EB5EF9">
      <w:pPr>
        <w:numPr>
          <w:ilvl w:val="1"/>
          <w:numId w:val="16"/>
        </w:numPr>
        <w:spacing w:after="80" w:line="259" w:lineRule="auto"/>
        <w:ind w:hanging="360"/>
        <w:rPr>
          <w:rFonts w:ascii="Times New Roman" w:hAnsi="Times New Roman"/>
          <w:sz w:val="24"/>
          <w:szCs w:val="24"/>
        </w:rPr>
      </w:pPr>
      <w:r w:rsidRPr="002E7417">
        <w:rPr>
          <w:rFonts w:ascii="Times New Roman" w:hAnsi="Times New Roman"/>
          <w:sz w:val="24"/>
          <w:szCs w:val="24"/>
        </w:rPr>
        <w:t xml:space="preserve">Click </w:t>
      </w:r>
      <w:r w:rsidRPr="002E7417">
        <w:rPr>
          <w:rFonts w:ascii="Times New Roman" w:hAnsi="Times New Roman"/>
          <w:b/>
          <w:sz w:val="24"/>
          <w:szCs w:val="24"/>
        </w:rPr>
        <w:t>Start System Flush</w:t>
      </w:r>
      <w:r w:rsidRPr="002E7417">
        <w:rPr>
          <w:rFonts w:ascii="Times New Roman" w:hAnsi="Times New Roman"/>
          <w:sz w:val="24"/>
          <w:szCs w:val="24"/>
        </w:rPr>
        <w:t>.</w:t>
      </w:r>
    </w:p>
    <w:p w:rsidR="002E7417" w:rsidRPr="002E7417" w:rsidRDefault="002E7417" w:rsidP="00EB5EF9">
      <w:pPr>
        <w:numPr>
          <w:ilvl w:val="1"/>
          <w:numId w:val="16"/>
        </w:numPr>
        <w:spacing w:after="257" w:line="259" w:lineRule="auto"/>
        <w:ind w:hanging="360"/>
        <w:rPr>
          <w:rFonts w:ascii="Times New Roman" w:hAnsi="Times New Roman"/>
          <w:sz w:val="24"/>
          <w:szCs w:val="24"/>
        </w:rPr>
      </w:pPr>
      <w:r w:rsidRPr="002E7417">
        <w:rPr>
          <w:rFonts w:ascii="Times New Roman" w:hAnsi="Times New Roman"/>
          <w:sz w:val="24"/>
          <w:szCs w:val="24"/>
        </w:rPr>
        <w:t xml:space="preserve">Select </w:t>
      </w:r>
      <w:r w:rsidRPr="002E7417">
        <w:rPr>
          <w:rFonts w:ascii="Times New Roman" w:hAnsi="Times New Roman"/>
          <w:b/>
          <w:sz w:val="24"/>
          <w:szCs w:val="24"/>
        </w:rPr>
        <w:t>Short Flush.</w:t>
      </w:r>
    </w:p>
    <w:p w:rsidR="002E7417" w:rsidRPr="002E7417" w:rsidRDefault="002E7417" w:rsidP="002E7417">
      <w:pPr>
        <w:ind w:left="1450" w:right="7"/>
        <w:rPr>
          <w:rFonts w:ascii="Times New Roman" w:hAnsi="Times New Roman"/>
          <w:sz w:val="24"/>
          <w:szCs w:val="24"/>
        </w:rPr>
      </w:pPr>
      <w:r w:rsidRPr="002E7417">
        <w:rPr>
          <w:rFonts w:ascii="Times New Roman" w:hAnsi="Times New Roman"/>
          <w:sz w:val="24"/>
          <w:szCs w:val="24"/>
        </w:rPr>
        <w:t>.</w:t>
      </w:r>
    </w:p>
    <w:p w:rsidR="002E7417" w:rsidRPr="002E7417" w:rsidRDefault="002E7417" w:rsidP="00EB5EF9">
      <w:pPr>
        <w:pStyle w:val="ListParagraph"/>
        <w:numPr>
          <w:ilvl w:val="0"/>
          <w:numId w:val="8"/>
        </w:numPr>
      </w:pPr>
      <w:r w:rsidRPr="00D74F8B">
        <w:rPr>
          <w:rFonts w:ascii="Times New Roman" w:hAnsi="Times New Roman"/>
          <w:b/>
          <w:sz w:val="24"/>
          <w:szCs w:val="24"/>
        </w:rPr>
        <w:lastRenderedPageBreak/>
        <w:t>D</w:t>
      </w:r>
      <w:r w:rsidR="00D74F8B">
        <w:rPr>
          <w:rFonts w:ascii="Times New Roman" w:hAnsi="Times New Roman"/>
          <w:b/>
          <w:sz w:val="24"/>
          <w:szCs w:val="24"/>
        </w:rPr>
        <w:t xml:space="preserve">ocument the Cartridge and </w:t>
      </w:r>
      <w:proofErr w:type="spellStart"/>
      <w:r w:rsidR="00D74F8B">
        <w:rPr>
          <w:rFonts w:ascii="Times New Roman" w:hAnsi="Times New Roman"/>
          <w:b/>
          <w:sz w:val="24"/>
          <w:szCs w:val="24"/>
        </w:rPr>
        <w:t>Prefi</w:t>
      </w:r>
      <w:r w:rsidRPr="00D74F8B">
        <w:rPr>
          <w:rFonts w:ascii="Times New Roman" w:hAnsi="Times New Roman"/>
          <w:b/>
          <w:sz w:val="24"/>
          <w:szCs w:val="24"/>
        </w:rPr>
        <w:t>lter</w:t>
      </w:r>
      <w:proofErr w:type="spellEnd"/>
      <w:r w:rsidRPr="00D74F8B">
        <w:rPr>
          <w:rFonts w:ascii="Times New Roman" w:hAnsi="Times New Roman"/>
          <w:b/>
          <w:sz w:val="24"/>
          <w:szCs w:val="24"/>
        </w:rPr>
        <w:t xml:space="preserve"> Injection Counts</w:t>
      </w:r>
    </w:p>
    <w:p w:rsidR="002E7417" w:rsidRPr="002E7417" w:rsidRDefault="00D74F8B" w:rsidP="002E7417">
      <w:pPr>
        <w:spacing w:after="305"/>
        <w:ind w:left="1450" w:right="7"/>
        <w:rPr>
          <w:rFonts w:ascii="Times New Roman" w:hAnsi="Times New Roman"/>
          <w:sz w:val="24"/>
          <w:szCs w:val="24"/>
        </w:rPr>
      </w:pPr>
      <w:r>
        <w:rPr>
          <w:rFonts w:ascii="Times New Roman" w:hAnsi="Times New Roman"/>
          <w:sz w:val="24"/>
          <w:szCs w:val="24"/>
        </w:rPr>
        <w:t xml:space="preserve">The cartridge and </w:t>
      </w:r>
      <w:proofErr w:type="spellStart"/>
      <w:r>
        <w:rPr>
          <w:rFonts w:ascii="Times New Roman" w:hAnsi="Times New Roman"/>
          <w:sz w:val="24"/>
          <w:szCs w:val="24"/>
        </w:rPr>
        <w:t>prefi</w:t>
      </w:r>
      <w:r w:rsidR="002E7417" w:rsidRPr="002E7417">
        <w:rPr>
          <w:rFonts w:ascii="Times New Roman" w:hAnsi="Times New Roman"/>
          <w:sz w:val="24"/>
          <w:szCs w:val="24"/>
        </w:rPr>
        <w:t>lter</w:t>
      </w:r>
      <w:proofErr w:type="spellEnd"/>
      <w:r w:rsidR="002E7417" w:rsidRPr="002E7417">
        <w:rPr>
          <w:rFonts w:ascii="Times New Roman" w:hAnsi="Times New Roman"/>
          <w:sz w:val="24"/>
          <w:szCs w:val="24"/>
        </w:rPr>
        <w:t xml:space="preserve"> injection counts are automatically updated in the CDM </w:t>
      </w:r>
      <w:r w:rsidR="002E7417" w:rsidRPr="002E7417">
        <w:rPr>
          <w:rFonts w:ascii="Times New Roman" w:hAnsi="Times New Roman"/>
          <w:b/>
          <w:sz w:val="24"/>
          <w:szCs w:val="24"/>
        </w:rPr>
        <w:t>Setup/Test/ Cartridges</w:t>
      </w:r>
      <w:r w:rsidR="002E7417" w:rsidRPr="002E7417">
        <w:rPr>
          <w:rFonts w:ascii="Times New Roman" w:hAnsi="Times New Roman"/>
          <w:sz w:val="24"/>
          <w:szCs w:val="24"/>
        </w:rPr>
        <w:t xml:space="preserve"> screen. Record the number of injections in the Daily Maintenance Log.</w:t>
      </w:r>
    </w:p>
    <w:p w:rsidR="002E7417" w:rsidRPr="00D74F8B" w:rsidRDefault="002E7417" w:rsidP="00EB5EF9">
      <w:pPr>
        <w:pStyle w:val="ListParagraph"/>
        <w:numPr>
          <w:ilvl w:val="0"/>
          <w:numId w:val="8"/>
        </w:numPr>
        <w:rPr>
          <w:rFonts w:ascii="Times New Roman" w:hAnsi="Times New Roman"/>
          <w:b/>
          <w:sz w:val="24"/>
          <w:szCs w:val="24"/>
        </w:rPr>
      </w:pPr>
      <w:r w:rsidRPr="00D74F8B">
        <w:rPr>
          <w:rFonts w:ascii="Times New Roman" w:hAnsi="Times New Roman"/>
          <w:b/>
          <w:sz w:val="24"/>
          <w:szCs w:val="24"/>
        </w:rPr>
        <w:t xml:space="preserve">Check the Level of the Waste Container </w:t>
      </w:r>
    </w:p>
    <w:p w:rsidR="002E7417" w:rsidRPr="002E7417" w:rsidRDefault="002E7417" w:rsidP="002E7417">
      <w:pPr>
        <w:spacing w:after="105"/>
        <w:ind w:left="735" w:right="7"/>
        <w:rPr>
          <w:rFonts w:ascii="Times New Roman" w:hAnsi="Times New Roman"/>
          <w:sz w:val="24"/>
          <w:szCs w:val="24"/>
        </w:rPr>
      </w:pPr>
      <w:r w:rsidRPr="002E7417">
        <w:rPr>
          <w:rFonts w:ascii="Times New Roman" w:hAnsi="Times New Roman"/>
          <w:noProof/>
          <w:color w:val="000000"/>
          <w:sz w:val="24"/>
          <w:szCs w:val="24"/>
        </w:rPr>
        <mc:AlternateContent>
          <mc:Choice Requires="wpg">
            <w:drawing>
              <wp:anchor distT="0" distB="0" distL="114300" distR="114300" simplePos="0" relativeHeight="251659264" behindDoc="0" locked="0" layoutInCell="1" allowOverlap="1" wp14:anchorId="193B9029" wp14:editId="1D162CA5">
                <wp:simplePos x="0" y="0"/>
                <wp:positionH relativeFrom="column">
                  <wp:posOffset>348880</wp:posOffset>
                </wp:positionH>
                <wp:positionV relativeFrom="paragraph">
                  <wp:posOffset>3962</wp:posOffset>
                </wp:positionV>
                <wp:extent cx="390119" cy="345618"/>
                <wp:effectExtent l="0" t="0" r="0" b="0"/>
                <wp:wrapSquare wrapText="bothSides"/>
                <wp:docPr id="78583" name="Group 78583"/>
                <wp:cNvGraphicFramePr/>
                <a:graphic xmlns:a="http://schemas.openxmlformats.org/drawingml/2006/main">
                  <a:graphicData uri="http://schemas.microsoft.com/office/word/2010/wordprocessingGroup">
                    <wpg:wgp>
                      <wpg:cNvGrpSpPr/>
                      <wpg:grpSpPr>
                        <a:xfrm>
                          <a:off x="0" y="0"/>
                          <a:ext cx="390119" cy="345618"/>
                          <a:chOff x="0" y="0"/>
                          <a:chExt cx="390119" cy="345618"/>
                        </a:xfrm>
                      </wpg:grpSpPr>
                      <wps:wsp>
                        <wps:cNvPr id="4701" name="Shape 4701"/>
                        <wps:cNvSpPr/>
                        <wps:spPr>
                          <a:xfrm>
                            <a:off x="0" y="0"/>
                            <a:ext cx="390119" cy="345618"/>
                          </a:xfrm>
                          <a:custGeom>
                            <a:avLst/>
                            <a:gdLst/>
                            <a:ahLst/>
                            <a:cxnLst/>
                            <a:rect l="0" t="0" r="0" b="0"/>
                            <a:pathLst>
                              <a:path w="390119" h="345618">
                                <a:moveTo>
                                  <a:pt x="197447" y="0"/>
                                </a:moveTo>
                                <a:lnTo>
                                  <a:pt x="390119" y="345618"/>
                                </a:lnTo>
                                <a:lnTo>
                                  <a:pt x="0" y="345618"/>
                                </a:lnTo>
                                <a:lnTo>
                                  <a:pt x="197447" y="0"/>
                                </a:lnTo>
                                <a:close/>
                              </a:path>
                            </a:pathLst>
                          </a:custGeom>
                          <a:ln w="7938" cap="rnd">
                            <a:round/>
                          </a:ln>
                        </wps:spPr>
                        <wps:style>
                          <a:lnRef idx="1">
                            <a:srgbClr val="181717"/>
                          </a:lnRef>
                          <a:fillRef idx="1">
                            <a:srgbClr val="FFEE11"/>
                          </a:fillRef>
                          <a:effectRef idx="0">
                            <a:scrgbClr r="0" g="0" b="0"/>
                          </a:effectRef>
                          <a:fontRef idx="none"/>
                        </wps:style>
                        <wps:bodyPr/>
                      </wps:wsp>
                      <wps:wsp>
                        <wps:cNvPr id="4702" name="Shape 4702"/>
                        <wps:cNvSpPr/>
                        <wps:spPr>
                          <a:xfrm>
                            <a:off x="136487" y="96723"/>
                            <a:ext cx="120053" cy="133147"/>
                          </a:xfrm>
                          <a:custGeom>
                            <a:avLst/>
                            <a:gdLst/>
                            <a:ahLst/>
                            <a:cxnLst/>
                            <a:rect l="0" t="0" r="0" b="0"/>
                            <a:pathLst>
                              <a:path w="120053" h="133147">
                                <a:moveTo>
                                  <a:pt x="60020" y="0"/>
                                </a:moveTo>
                                <a:cubicBezTo>
                                  <a:pt x="93180" y="0"/>
                                  <a:pt x="120053" y="29794"/>
                                  <a:pt x="120053" y="66573"/>
                                </a:cubicBezTo>
                                <a:cubicBezTo>
                                  <a:pt x="120053" y="103353"/>
                                  <a:pt x="93180" y="133147"/>
                                  <a:pt x="60020" y="133147"/>
                                </a:cubicBezTo>
                                <a:cubicBezTo>
                                  <a:pt x="26873" y="133147"/>
                                  <a:pt x="0" y="103353"/>
                                  <a:pt x="0" y="66573"/>
                                </a:cubicBezTo>
                                <a:cubicBezTo>
                                  <a:pt x="0" y="29794"/>
                                  <a:pt x="26873" y="0"/>
                                  <a:pt x="60020"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03" name="Shape 4703"/>
                        <wps:cNvSpPr/>
                        <wps:spPr>
                          <a:xfrm>
                            <a:off x="86970" y="193942"/>
                            <a:ext cx="120853" cy="131763"/>
                          </a:xfrm>
                          <a:custGeom>
                            <a:avLst/>
                            <a:gdLst/>
                            <a:ahLst/>
                            <a:cxnLst/>
                            <a:rect l="0" t="0" r="0" b="0"/>
                            <a:pathLst>
                              <a:path w="120853" h="131763">
                                <a:moveTo>
                                  <a:pt x="60427" y="0"/>
                                </a:moveTo>
                                <a:cubicBezTo>
                                  <a:pt x="93802" y="0"/>
                                  <a:pt x="120853" y="29502"/>
                                  <a:pt x="120853" y="65888"/>
                                </a:cubicBezTo>
                                <a:cubicBezTo>
                                  <a:pt x="120853" y="102286"/>
                                  <a:pt x="93802" y="131763"/>
                                  <a:pt x="60427" y="131763"/>
                                </a:cubicBezTo>
                                <a:cubicBezTo>
                                  <a:pt x="27064" y="131763"/>
                                  <a:pt x="0" y="102286"/>
                                  <a:pt x="0" y="65888"/>
                                </a:cubicBezTo>
                                <a:cubicBezTo>
                                  <a:pt x="0" y="29502"/>
                                  <a:pt x="27064" y="0"/>
                                  <a:pt x="6042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04" name="Shape 4704"/>
                        <wps:cNvSpPr/>
                        <wps:spPr>
                          <a:xfrm>
                            <a:off x="189852" y="194336"/>
                            <a:ext cx="118770" cy="131572"/>
                          </a:xfrm>
                          <a:custGeom>
                            <a:avLst/>
                            <a:gdLst/>
                            <a:ahLst/>
                            <a:cxnLst/>
                            <a:rect l="0" t="0" r="0" b="0"/>
                            <a:pathLst>
                              <a:path w="118770" h="131572">
                                <a:moveTo>
                                  <a:pt x="59385" y="0"/>
                                </a:moveTo>
                                <a:cubicBezTo>
                                  <a:pt x="92189" y="0"/>
                                  <a:pt x="118770" y="29451"/>
                                  <a:pt x="118770" y="65786"/>
                                </a:cubicBezTo>
                                <a:cubicBezTo>
                                  <a:pt x="118770" y="102133"/>
                                  <a:pt x="92189" y="131572"/>
                                  <a:pt x="59385" y="131572"/>
                                </a:cubicBezTo>
                                <a:cubicBezTo>
                                  <a:pt x="26594" y="131572"/>
                                  <a:pt x="0" y="102133"/>
                                  <a:pt x="0" y="65786"/>
                                </a:cubicBezTo>
                                <a:cubicBezTo>
                                  <a:pt x="0" y="29451"/>
                                  <a:pt x="26594" y="0"/>
                                  <a:pt x="5938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05" name="Shape 4705"/>
                        <wps:cNvSpPr/>
                        <wps:spPr>
                          <a:xfrm>
                            <a:off x="211988" y="213004"/>
                            <a:ext cx="96241" cy="106553"/>
                          </a:xfrm>
                          <a:custGeom>
                            <a:avLst/>
                            <a:gdLst/>
                            <a:ahLst/>
                            <a:cxnLst/>
                            <a:rect l="0" t="0" r="0" b="0"/>
                            <a:pathLst>
                              <a:path w="96241" h="106553">
                                <a:moveTo>
                                  <a:pt x="48120" y="0"/>
                                </a:moveTo>
                                <a:cubicBezTo>
                                  <a:pt x="74701" y="0"/>
                                  <a:pt x="96241" y="23851"/>
                                  <a:pt x="96241" y="53277"/>
                                </a:cubicBezTo>
                                <a:cubicBezTo>
                                  <a:pt x="96241" y="82703"/>
                                  <a:pt x="74701" y="106553"/>
                                  <a:pt x="48120" y="106553"/>
                                </a:cubicBezTo>
                                <a:cubicBezTo>
                                  <a:pt x="21539" y="106553"/>
                                  <a:pt x="0" y="82703"/>
                                  <a:pt x="0" y="53277"/>
                                </a:cubicBezTo>
                                <a:cubicBezTo>
                                  <a:pt x="0" y="23851"/>
                                  <a:pt x="21539" y="0"/>
                                  <a:pt x="48120"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706" name="Shape 4706"/>
                        <wps:cNvSpPr/>
                        <wps:spPr>
                          <a:xfrm>
                            <a:off x="147295" y="95123"/>
                            <a:ext cx="97041" cy="106553"/>
                          </a:xfrm>
                          <a:custGeom>
                            <a:avLst/>
                            <a:gdLst/>
                            <a:ahLst/>
                            <a:cxnLst/>
                            <a:rect l="0" t="0" r="0" b="0"/>
                            <a:pathLst>
                              <a:path w="97041" h="106553">
                                <a:moveTo>
                                  <a:pt x="48527" y="0"/>
                                </a:moveTo>
                                <a:cubicBezTo>
                                  <a:pt x="75324" y="0"/>
                                  <a:pt x="97041" y="23851"/>
                                  <a:pt x="97041" y="53277"/>
                                </a:cubicBezTo>
                                <a:cubicBezTo>
                                  <a:pt x="97041" y="82703"/>
                                  <a:pt x="75324" y="106553"/>
                                  <a:pt x="48527" y="106553"/>
                                </a:cubicBezTo>
                                <a:cubicBezTo>
                                  <a:pt x="21730" y="106553"/>
                                  <a:pt x="0" y="82703"/>
                                  <a:pt x="0" y="53277"/>
                                </a:cubicBezTo>
                                <a:cubicBezTo>
                                  <a:pt x="0" y="23851"/>
                                  <a:pt x="21730" y="0"/>
                                  <a:pt x="48527"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707" name="Shape 4707"/>
                        <wps:cNvSpPr/>
                        <wps:spPr>
                          <a:xfrm>
                            <a:off x="86766" y="214389"/>
                            <a:ext cx="98031" cy="105969"/>
                          </a:xfrm>
                          <a:custGeom>
                            <a:avLst/>
                            <a:gdLst/>
                            <a:ahLst/>
                            <a:cxnLst/>
                            <a:rect l="0" t="0" r="0" b="0"/>
                            <a:pathLst>
                              <a:path w="98031" h="105969">
                                <a:moveTo>
                                  <a:pt x="49022" y="0"/>
                                </a:moveTo>
                                <a:cubicBezTo>
                                  <a:pt x="76086" y="0"/>
                                  <a:pt x="98031" y="23724"/>
                                  <a:pt x="98031" y="52984"/>
                                </a:cubicBezTo>
                                <a:cubicBezTo>
                                  <a:pt x="98031" y="82245"/>
                                  <a:pt x="76086" y="105969"/>
                                  <a:pt x="49022" y="105969"/>
                                </a:cubicBezTo>
                                <a:cubicBezTo>
                                  <a:pt x="21946" y="105969"/>
                                  <a:pt x="0" y="82245"/>
                                  <a:pt x="0" y="52984"/>
                                </a:cubicBezTo>
                                <a:cubicBezTo>
                                  <a:pt x="0" y="23724"/>
                                  <a:pt x="21946" y="0"/>
                                  <a:pt x="49022"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708" name="Shape 4708"/>
                        <wps:cNvSpPr/>
                        <wps:spPr>
                          <a:xfrm>
                            <a:off x="185598" y="214782"/>
                            <a:ext cx="23813" cy="25400"/>
                          </a:xfrm>
                          <a:custGeom>
                            <a:avLst/>
                            <a:gdLst/>
                            <a:ahLst/>
                            <a:cxnLst/>
                            <a:rect l="0" t="0" r="0" b="0"/>
                            <a:pathLst>
                              <a:path w="23813" h="25400">
                                <a:moveTo>
                                  <a:pt x="11913" y="0"/>
                                </a:moveTo>
                                <a:cubicBezTo>
                                  <a:pt x="18479" y="0"/>
                                  <a:pt x="23813" y="5690"/>
                                  <a:pt x="23813" y="12700"/>
                                </a:cubicBezTo>
                                <a:cubicBezTo>
                                  <a:pt x="23813" y="19710"/>
                                  <a:pt x="18479" y="25400"/>
                                  <a:pt x="11913" y="25400"/>
                                </a:cubicBezTo>
                                <a:cubicBezTo>
                                  <a:pt x="5334" y="25400"/>
                                  <a:pt x="0" y="19710"/>
                                  <a:pt x="0" y="12700"/>
                                </a:cubicBezTo>
                                <a:cubicBezTo>
                                  <a:pt x="0" y="5690"/>
                                  <a:pt x="5334" y="0"/>
                                  <a:pt x="11913"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709" name="Shape 4709"/>
                        <wps:cNvSpPr/>
                        <wps:spPr>
                          <a:xfrm>
                            <a:off x="147129" y="222581"/>
                            <a:ext cx="30328" cy="54902"/>
                          </a:xfrm>
                          <a:custGeom>
                            <a:avLst/>
                            <a:gdLst/>
                            <a:ahLst/>
                            <a:cxnLst/>
                            <a:rect l="0" t="0" r="0" b="0"/>
                            <a:pathLst>
                              <a:path w="30328" h="54902">
                                <a:moveTo>
                                  <a:pt x="76" y="0"/>
                                </a:moveTo>
                                <a:lnTo>
                                  <a:pt x="8915" y="4521"/>
                                </a:lnTo>
                                <a:cubicBezTo>
                                  <a:pt x="9233" y="21285"/>
                                  <a:pt x="17704" y="36843"/>
                                  <a:pt x="30328" y="45580"/>
                                </a:cubicBezTo>
                                <a:lnTo>
                                  <a:pt x="28981" y="54902"/>
                                </a:lnTo>
                                <a:cubicBezTo>
                                  <a:pt x="10859" y="45301"/>
                                  <a:pt x="406" y="26645"/>
                                  <a:pt x="0" y="4686"/>
                                </a:cubicBezTo>
                                <a:lnTo>
                                  <a:pt x="7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10" name="Shape 4710"/>
                        <wps:cNvSpPr/>
                        <wps:spPr>
                          <a:xfrm>
                            <a:off x="217551" y="220739"/>
                            <a:ext cx="30620" cy="57353"/>
                          </a:xfrm>
                          <a:custGeom>
                            <a:avLst/>
                            <a:gdLst/>
                            <a:ahLst/>
                            <a:cxnLst/>
                            <a:rect l="0" t="0" r="0" b="0"/>
                            <a:pathLst>
                              <a:path w="30620" h="57353">
                                <a:moveTo>
                                  <a:pt x="30366" y="0"/>
                                </a:moveTo>
                                <a:lnTo>
                                  <a:pt x="30620" y="5791"/>
                                </a:lnTo>
                                <a:cubicBezTo>
                                  <a:pt x="30620" y="28092"/>
                                  <a:pt x="19926" y="47612"/>
                                  <a:pt x="1588" y="57353"/>
                                </a:cubicBezTo>
                                <a:lnTo>
                                  <a:pt x="0" y="47866"/>
                                </a:lnTo>
                                <a:cubicBezTo>
                                  <a:pt x="13322" y="39180"/>
                                  <a:pt x="21742" y="23089"/>
                                  <a:pt x="21742" y="5791"/>
                                </a:cubicBezTo>
                                <a:lnTo>
                                  <a:pt x="21666" y="4077"/>
                                </a:lnTo>
                                <a:lnTo>
                                  <a:pt x="3036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11" name="Shape 4711"/>
                        <wps:cNvSpPr/>
                        <wps:spPr>
                          <a:xfrm>
                            <a:off x="167704" y="172415"/>
                            <a:ext cx="58382" cy="15722"/>
                          </a:xfrm>
                          <a:custGeom>
                            <a:avLst/>
                            <a:gdLst/>
                            <a:ahLst/>
                            <a:cxnLst/>
                            <a:rect l="0" t="0" r="0" b="0"/>
                            <a:pathLst>
                              <a:path w="58382" h="15722">
                                <a:moveTo>
                                  <a:pt x="30505" y="203"/>
                                </a:moveTo>
                                <a:cubicBezTo>
                                  <a:pt x="40678" y="381"/>
                                  <a:pt x="49949" y="3645"/>
                                  <a:pt x="58382" y="9627"/>
                                </a:cubicBezTo>
                                <a:lnTo>
                                  <a:pt x="51257" y="15189"/>
                                </a:lnTo>
                                <a:cubicBezTo>
                                  <a:pt x="44895" y="11303"/>
                                  <a:pt x="37719" y="9182"/>
                                  <a:pt x="30353" y="9042"/>
                                </a:cubicBezTo>
                                <a:cubicBezTo>
                                  <a:pt x="22098" y="8890"/>
                                  <a:pt x="14084" y="11201"/>
                                  <a:pt x="7023" y="15722"/>
                                </a:cubicBezTo>
                                <a:lnTo>
                                  <a:pt x="0" y="9766"/>
                                </a:lnTo>
                                <a:cubicBezTo>
                                  <a:pt x="9042" y="3302"/>
                                  <a:pt x="19596" y="0"/>
                                  <a:pt x="30505" y="203"/>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12" name="Shape 4712"/>
                        <wps:cNvSpPr/>
                        <wps:spPr>
                          <a:xfrm>
                            <a:off x="197168" y="200559"/>
                            <a:ext cx="0" cy="16129"/>
                          </a:xfrm>
                          <a:custGeom>
                            <a:avLst/>
                            <a:gdLst/>
                            <a:ahLst/>
                            <a:cxnLst/>
                            <a:rect l="0" t="0" r="0" b="0"/>
                            <a:pathLst>
                              <a:path h="16129">
                                <a:moveTo>
                                  <a:pt x="0" y="0"/>
                                </a:moveTo>
                                <a:lnTo>
                                  <a:pt x="0" y="16129"/>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s:wsp>
                        <wps:cNvPr id="4713" name="Shape 4713"/>
                        <wps:cNvSpPr/>
                        <wps:spPr>
                          <a:xfrm>
                            <a:off x="206210" y="233312"/>
                            <a:ext cx="13652" cy="8585"/>
                          </a:xfrm>
                          <a:custGeom>
                            <a:avLst/>
                            <a:gdLst/>
                            <a:ahLst/>
                            <a:cxnLst/>
                            <a:rect l="0" t="0" r="0" b="0"/>
                            <a:pathLst>
                              <a:path w="13652" h="8585">
                                <a:moveTo>
                                  <a:pt x="13652" y="8585"/>
                                </a:moveTo>
                                <a:lnTo>
                                  <a:pt x="0" y="0"/>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s:wsp>
                        <wps:cNvPr id="4714" name="Shape 4714"/>
                        <wps:cNvSpPr/>
                        <wps:spPr>
                          <a:xfrm>
                            <a:off x="175743" y="233160"/>
                            <a:ext cx="13475" cy="8877"/>
                          </a:xfrm>
                          <a:custGeom>
                            <a:avLst/>
                            <a:gdLst/>
                            <a:ahLst/>
                            <a:cxnLst/>
                            <a:rect l="0" t="0" r="0" b="0"/>
                            <a:pathLst>
                              <a:path w="13475" h="8877">
                                <a:moveTo>
                                  <a:pt x="13475" y="0"/>
                                </a:moveTo>
                                <a:lnTo>
                                  <a:pt x="0" y="8877"/>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g:wgp>
                  </a:graphicData>
                </a:graphic>
              </wp:anchor>
            </w:drawing>
          </mc:Choice>
          <mc:Fallback>
            <w:pict>
              <v:group w14:anchorId="1DFE24E7" id="Group 78583" o:spid="_x0000_s1026" style="position:absolute;margin-left:27.45pt;margin-top:.3pt;width:30.7pt;height:27.2pt;z-index:251659264" coordsize="390119,34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">
                <v:shape id="Shape 4701" o:spid="_x0000_s1027" style="position:absolute;width:390119;height:345618;visibility:visible;mso-wrap-style:square;v-text-anchor:top" coordsize="390119,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" path="m197447,l390119,345618,,345618,197447,xe" fillcolor="#fe1" strokecolor="#171616" strokeweight=".2205mm">
                  <v:stroke endcap="round"/>
                  <v:path arrowok="t" textboxrect="0,0,390119,345618"/>
                </v:shape>
                <v:shape id="Shape 4702" o:spid="_x0000_s1028" style="position:absolute;left:136487;top:96723;width:120053;height:133147;visibility:visible;mso-wrap-style:square;v-text-anchor:top" coordsize="120053,1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" path="m60020,v33160,,60033,29794,60033,66573c120053,103353,93180,133147,60020,133147,26873,133147,,103353,,66573,,29794,26873,,60020,xe" fillcolor="#181717" stroked="f" strokeweight="0">
                  <v:stroke endcap="round"/>
                  <v:path arrowok="t" textboxrect="0,0,120053,133147"/>
                </v:shape>
                <v:shape id="Shape 4703" o:spid="_x0000_s1029" style="position:absolute;left:86970;top:193942;width:120853;height:131763;visibility:visible;mso-wrap-style:square;v-text-anchor:top" coordsize="120853,1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" path="m60427,v33375,,60426,29502,60426,65888c120853,102286,93802,131763,60427,131763,27064,131763,,102286,,65888,,29502,27064,,60427,xe" fillcolor="#181717" stroked="f" strokeweight="0">
                  <v:stroke endcap="round"/>
                  <v:path arrowok="t" textboxrect="0,0,120853,131763"/>
                </v:shape>
                <v:shape id="Shape 4704" o:spid="_x0000_s1030" style="position:absolute;left:189852;top:194336;width:118770;height:131572;visibility:visible;mso-wrap-style:square;v-text-anchor:top" coordsize="118770,1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" path="m59385,v32804,,59385,29451,59385,65786c118770,102133,92189,131572,59385,131572,26594,131572,,102133,,65786,,29451,26594,,59385,xe" fillcolor="#181717" stroked="f" strokeweight="0">
                  <v:stroke endcap="round"/>
                  <v:path arrowok="t" textboxrect="0,0,118770,131572"/>
                </v:shape>
                <v:shape id="Shape 4705" o:spid="_x0000_s1031" style="position:absolute;left:211988;top:213004;width:96241;height:106553;visibility:visible;mso-wrap-style:square;v-text-anchor:top" coordsize="9624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" path="m48120,c74701,,96241,23851,96241,53277v,29426,-21540,53276,-48121,53276c21539,106553,,82703,,53277,,23851,21539,,48120,xe" fillcolor="#fe1" stroked="f" strokeweight="0">
                  <v:stroke endcap="round"/>
                  <v:path arrowok="t" textboxrect="0,0,96241,106553"/>
                </v:shape>
                <v:shape id="Shape 4706" o:spid="_x0000_s1032" style="position:absolute;left:147295;top:95123;width:97041;height:106553;visibility:visible;mso-wrap-style:square;v-text-anchor:top" coordsize="9704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" path="m48527,c75324,,97041,23851,97041,53277v,29426,-21717,53276,-48514,53276c21730,106553,,82703,,53277,,23851,21730,,48527,xe" fillcolor="#fe1" stroked="f" strokeweight="0">
                  <v:stroke endcap="round"/>
                  <v:path arrowok="t" textboxrect="0,0,97041,106553"/>
                </v:shape>
                <v:shape id="Shape 4707" o:spid="_x0000_s1033" style="position:absolute;left:86766;top:214389;width:98031;height:105969;visibility:visible;mso-wrap-style:square;v-text-anchor:top" coordsize="98031,1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" path="m49022,c76086,,98031,23724,98031,52984v,29261,-21945,52985,-49009,52985c21946,105969,,82245,,52984,,23724,21946,,49022,xe" fillcolor="#fe1" stroked="f" strokeweight="0">
                  <v:stroke endcap="round"/>
                  <v:path arrowok="t" textboxrect="0,0,98031,105969"/>
                </v:shape>
                <v:shape id="Shape 4708" o:spid="_x0000_s1034" style="position:absolute;left:185598;top:214782;width:23813;height:25400;visibility:visible;mso-wrap-style:square;v-text-anchor:top" coordsize="2381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" path="m11913,v6566,,11900,5690,11900,12700c23813,19710,18479,25400,11913,25400,5334,25400,,19710,,12700,,5690,5334,,11913,xe" fillcolor="#fe1" stroked="f" strokeweight="0">
                  <v:stroke endcap="round"/>
                  <v:path arrowok="t" textboxrect="0,0,23813,25400"/>
                </v:shape>
                <v:shape id="Shape 4709" o:spid="_x0000_s1035" style="position:absolute;left:147129;top:222581;width:30328;height:54902;visibility:visible;mso-wrap-style:square;v-text-anchor:top" coordsize="30328,5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" path="m76,l8915,4521v318,16764,8789,32322,21413,41059l28981,54902c10859,45301,406,26645,,4686l76,xe" fillcolor="#181717" stroked="f" strokeweight="0">
                  <v:stroke endcap="round"/>
                  <v:path arrowok="t" textboxrect="0,0,30328,54902"/>
                </v:shape>
                <v:shape id="Shape 4710" o:spid="_x0000_s1036" style="position:absolute;left:217551;top:220739;width:30620;height:57353;visibility:visible;mso-wrap-style:square;v-text-anchor:top" coordsize="30620,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" path="m30366,r254,5791c30620,28092,19926,47612,1588,57353l,47866c13322,39180,21742,23089,21742,5791r-76,-1714l30366,xe" fillcolor="#181717" stroked="f" strokeweight="0">
                  <v:stroke endcap="round"/>
                  <v:path arrowok="t" textboxrect="0,0,30620,57353"/>
                </v:shape>
                <v:shape id="Shape 4711" o:spid="_x0000_s1037" style="position:absolute;left:167704;top:172415;width:58382;height:15722;visibility:visible;mso-wrap-style:square;v-text-anchor:top" coordsize="58382,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" path="m30505,203c40678,381,49949,3645,58382,9627r-7125,5562c44895,11303,37719,9182,30353,9042,22098,8890,14084,11201,7023,15722l,9766c9042,3302,19596,,30505,203xe" fillcolor="#181717" stroked="f" strokeweight="0">
                  <v:stroke endcap="round"/>
                  <v:path arrowok="t" textboxrect="0,0,58382,15722"/>
                </v:shape>
                <v:shape id="Shape 4712" o:spid="_x0000_s1038" style="position:absolute;left:197168;top:200559;width:0;height:16129;visibility:visible;mso-wrap-style:square;v-text-anchor:top" coordsize="0,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" path="m,l,16129e" filled="f" strokecolor="#ffee0b" strokeweight=".16758mm">
                  <v:stroke miterlimit="1" joinstyle="miter"/>
                  <v:path arrowok="t" textboxrect="0,0,0,16129"/>
                </v:shape>
                <v:shape id="Shape 4713" o:spid="_x0000_s1039" style="position:absolute;left:206210;top:233312;width:13652;height:8585;visibility:visible;mso-wrap-style:square;v-text-anchor:top" coordsize="1365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" path="m13652,8585l,e" filled="f" strokecolor="#ffee0b" strokeweight=".16758mm">
                  <v:stroke miterlimit="1" joinstyle="miter"/>
                  <v:path arrowok="t" textboxrect="0,0,13652,8585"/>
                </v:shape>
                <v:shape id="Shape 4714" o:spid="_x0000_s1040" style="position:absolute;left:175743;top:233160;width:13475;height:8877;visibility:visible;mso-wrap-style:square;v-text-anchor:top" coordsize="1347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" path="m13475,l,8877e" filled="f" strokecolor="#ffee0b" strokeweight=".16758mm">
                  <v:stroke miterlimit="1" joinstyle="miter"/>
                  <v:path arrowok="t" textboxrect="0,0,13475,8877"/>
                </v:shape>
                <w10:wrap type="square"/>
              </v:group>
            </w:pict>
          </mc:Fallback>
        </mc:AlternateContent>
      </w:r>
      <w:r w:rsidRPr="002E7417">
        <w:rPr>
          <w:rFonts w:ascii="Times New Roman" w:hAnsi="Times New Roman"/>
          <w:sz w:val="24"/>
          <w:szCs w:val="24"/>
        </w:rPr>
        <w:t>Ensur</w:t>
      </w:r>
      <w:r w:rsidR="00D74F8B">
        <w:rPr>
          <w:rFonts w:ascii="Times New Roman" w:hAnsi="Times New Roman"/>
          <w:sz w:val="24"/>
          <w:szCs w:val="24"/>
        </w:rPr>
        <w:t>e the waste container has suffi</w:t>
      </w:r>
      <w:r w:rsidRPr="002E7417">
        <w:rPr>
          <w:rFonts w:ascii="Times New Roman" w:hAnsi="Times New Roman"/>
          <w:sz w:val="24"/>
          <w:szCs w:val="24"/>
        </w:rPr>
        <w:t xml:space="preserve">cient room to accommodate waste from the next run. To empty the waste container: </w:t>
      </w:r>
    </w:p>
    <w:p w:rsidR="002E7417" w:rsidRPr="002E7417" w:rsidRDefault="002E7417" w:rsidP="00EB5EF9">
      <w:pPr>
        <w:numPr>
          <w:ilvl w:val="0"/>
          <w:numId w:val="17"/>
        </w:numPr>
        <w:spacing w:after="0" w:line="261" w:lineRule="auto"/>
        <w:ind w:right="7" w:hanging="360"/>
        <w:rPr>
          <w:rFonts w:ascii="Times New Roman" w:hAnsi="Times New Roman"/>
          <w:sz w:val="24"/>
          <w:szCs w:val="24"/>
        </w:rPr>
      </w:pPr>
      <w:r w:rsidRPr="002E7417">
        <w:rPr>
          <w:rFonts w:ascii="Times New Roman" w:hAnsi="Times New Roman"/>
          <w:sz w:val="24"/>
          <w:szCs w:val="24"/>
        </w:rPr>
        <w:t>Unscrew the main cap from the waste container. Lift the cap and waste sensor up and out of the container. See Figure 4-1. Place the cap and sensor on an absorbent towel.</w:t>
      </w:r>
    </w:p>
    <w:p w:rsidR="002E7417" w:rsidRDefault="002E7417" w:rsidP="002E7417">
      <w:pPr>
        <w:spacing w:after="207" w:line="259" w:lineRule="auto"/>
        <w:ind w:left="1805"/>
      </w:pPr>
      <w:r>
        <w:rPr>
          <w:rFonts w:cs="Calibri"/>
          <w:noProof/>
          <w:color w:val="000000"/>
        </w:rPr>
        <mc:AlternateContent>
          <mc:Choice Requires="wpg">
            <w:drawing>
              <wp:inline distT="0" distB="0" distL="0" distR="0" wp14:anchorId="76BB6ECF" wp14:editId="0F96F63C">
                <wp:extent cx="1650213" cy="1470317"/>
                <wp:effectExtent l="0" t="0" r="0" b="0"/>
                <wp:docPr id="78581" name="Group 78581"/>
                <wp:cNvGraphicFramePr/>
                <a:graphic xmlns:a="http://schemas.openxmlformats.org/drawingml/2006/main">
                  <a:graphicData uri="http://schemas.microsoft.com/office/word/2010/wordprocessingGroup">
                    <wpg:wgp>
                      <wpg:cNvGrpSpPr/>
                      <wpg:grpSpPr>
                        <a:xfrm>
                          <a:off x="0" y="0"/>
                          <a:ext cx="1650213" cy="1470317"/>
                          <a:chOff x="0" y="0"/>
                          <a:chExt cx="1650213" cy="1470317"/>
                        </a:xfrm>
                      </wpg:grpSpPr>
                      <pic:pic xmlns:pic="http://schemas.openxmlformats.org/drawingml/2006/picture">
                        <pic:nvPicPr>
                          <pic:cNvPr id="95945" name="Picture 95945"/>
                          <pic:cNvPicPr/>
                        </pic:nvPicPr>
                        <pic:blipFill>
                          <a:blip r:embed="rId9"/>
                          <a:stretch>
                            <a:fillRect/>
                          </a:stretch>
                        </pic:blipFill>
                        <pic:spPr>
                          <a:xfrm>
                            <a:off x="-4190" y="-2615"/>
                            <a:ext cx="1655064" cy="1472184"/>
                          </a:xfrm>
                          <a:prstGeom prst="rect">
                            <a:avLst/>
                          </a:prstGeom>
                        </pic:spPr>
                      </pic:pic>
                      <wps:wsp>
                        <wps:cNvPr id="4684" name="Shape 4684"/>
                        <wps:cNvSpPr/>
                        <wps:spPr>
                          <a:xfrm>
                            <a:off x="0" y="0"/>
                            <a:ext cx="1650213" cy="1470317"/>
                          </a:xfrm>
                          <a:custGeom>
                            <a:avLst/>
                            <a:gdLst/>
                            <a:ahLst/>
                            <a:cxnLst/>
                            <a:rect l="0" t="0" r="0" b="0"/>
                            <a:pathLst>
                              <a:path w="1650213" h="1470317">
                                <a:moveTo>
                                  <a:pt x="1650213" y="0"/>
                                </a:moveTo>
                                <a:lnTo>
                                  <a:pt x="0" y="0"/>
                                </a:lnTo>
                                <a:lnTo>
                                  <a:pt x="0" y="1470317"/>
                                </a:lnTo>
                                <a:lnTo>
                                  <a:pt x="1650213" y="1470317"/>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E0E9632" id="Group 78581" o:spid="_x0000_s1026" style="width:129.95pt;height:115.75pt;mso-position-horizontal-relative:char;mso-position-vertical-relative:line" coordsize="16502,1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945" o:spid="_x0000_s1027" type="#_x0000_t75" style="position:absolute;left:-41;top:-26;width:16549;height:1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">
                  <v:imagedata r:id="rId10" o:title=""/>
                </v:shape>
                <v:shape id="Shape 4684" o:spid="_x0000_s1028" style="position:absolute;width:16502;height:14703;visibility:visible;mso-wrap-style:square;v-text-anchor:top" coordsize="1650213,147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" path="m1650213,l,,,1470317r1650213,l1650213,xe" filled="f" strokecolor="#171616" strokeweight=".5pt">
                  <v:stroke miterlimit="1" joinstyle="miter"/>
                  <v:path arrowok="t" textboxrect="0,0,1650213,1470317"/>
                </v:shape>
                <w10:anchorlock/>
              </v:group>
            </w:pict>
          </mc:Fallback>
        </mc:AlternateContent>
      </w:r>
    </w:p>
    <w:p w:rsidR="002E7417" w:rsidRDefault="002E7417" w:rsidP="002E7417">
      <w:pPr>
        <w:spacing w:after="107"/>
        <w:ind w:left="1810" w:right="70"/>
      </w:pPr>
      <w:r>
        <w:rPr>
          <w:b/>
          <w:i/>
        </w:rPr>
        <w:t>Figure 4-1:</w:t>
      </w:r>
      <w:r w:rsidR="00D74F8B">
        <w:rPr>
          <w:i/>
        </w:rPr>
        <w:t xml:space="preserve"> R</w:t>
      </w:r>
      <w:r>
        <w:rPr>
          <w:i/>
        </w:rPr>
        <w:t>emoving the Main Waste Cap and Sensor</w:t>
      </w:r>
    </w:p>
    <w:p w:rsidR="002E7417" w:rsidRPr="00D74F8B" w:rsidRDefault="002E7417" w:rsidP="00EB5EF9">
      <w:pPr>
        <w:numPr>
          <w:ilvl w:val="0"/>
          <w:numId w:val="17"/>
        </w:numPr>
        <w:spacing w:after="45" w:line="261" w:lineRule="auto"/>
        <w:ind w:right="7" w:hanging="360"/>
        <w:rPr>
          <w:rFonts w:ascii="Times New Roman" w:hAnsi="Times New Roman"/>
          <w:sz w:val="24"/>
          <w:szCs w:val="24"/>
        </w:rPr>
      </w:pPr>
      <w:r w:rsidRPr="00D74F8B">
        <w:rPr>
          <w:rFonts w:ascii="Times New Roman" w:hAnsi="Times New Roman"/>
          <w:sz w:val="24"/>
          <w:szCs w:val="24"/>
        </w:rPr>
        <w:t>Dispose of the waste properly (cont</w:t>
      </w:r>
      <w:r w:rsidR="00230BE3">
        <w:rPr>
          <w:rFonts w:ascii="Times New Roman" w:hAnsi="Times New Roman"/>
          <w:sz w:val="24"/>
          <w:szCs w:val="24"/>
        </w:rPr>
        <w:t>act your laboratory safety offi</w:t>
      </w:r>
      <w:r w:rsidRPr="00D74F8B">
        <w:rPr>
          <w:rFonts w:ascii="Times New Roman" w:hAnsi="Times New Roman"/>
          <w:sz w:val="24"/>
          <w:szCs w:val="24"/>
        </w:rPr>
        <w:t>cer).</w:t>
      </w:r>
    </w:p>
    <w:p w:rsidR="002E7417" w:rsidRPr="00D74F8B" w:rsidRDefault="002E7417" w:rsidP="00EB5EF9">
      <w:pPr>
        <w:numPr>
          <w:ilvl w:val="0"/>
          <w:numId w:val="17"/>
        </w:numPr>
        <w:spacing w:after="45" w:line="261" w:lineRule="auto"/>
        <w:ind w:right="7" w:hanging="360"/>
        <w:rPr>
          <w:rFonts w:ascii="Times New Roman" w:hAnsi="Times New Roman"/>
          <w:sz w:val="24"/>
          <w:szCs w:val="24"/>
        </w:rPr>
      </w:pPr>
      <w:r w:rsidRPr="00D74F8B">
        <w:rPr>
          <w:rFonts w:ascii="Times New Roman" w:hAnsi="Times New Roman"/>
          <w:sz w:val="24"/>
          <w:szCs w:val="24"/>
        </w:rPr>
        <w:t>Place the sensor back into the waste container; secure the main cap.</w:t>
      </w:r>
    </w:p>
    <w:p w:rsidR="002E7417" w:rsidRPr="00D74F8B" w:rsidRDefault="002E7417" w:rsidP="002E7417">
      <w:pPr>
        <w:spacing w:after="262"/>
        <w:ind w:left="1450" w:right="70"/>
        <w:rPr>
          <w:rFonts w:ascii="Times New Roman" w:hAnsi="Times New Roman"/>
          <w:sz w:val="24"/>
          <w:szCs w:val="24"/>
        </w:rPr>
      </w:pPr>
      <w:r w:rsidRPr="00D74F8B">
        <w:rPr>
          <w:rFonts w:ascii="Times New Roman" w:hAnsi="Times New Roman"/>
          <w:b/>
          <w:sz w:val="24"/>
          <w:szCs w:val="24"/>
        </w:rPr>
        <w:t>WARNING:</w:t>
      </w:r>
      <w:r w:rsidRPr="00D74F8B">
        <w:rPr>
          <w:rFonts w:ascii="Times New Roman" w:hAnsi="Times New Roman"/>
          <w:i/>
          <w:sz w:val="24"/>
          <w:szCs w:val="24"/>
        </w:rPr>
        <w:t xml:space="preserve"> Some reagents used with</w:t>
      </w:r>
      <w:r w:rsidR="00230BE3">
        <w:rPr>
          <w:rFonts w:ascii="Times New Roman" w:hAnsi="Times New Roman"/>
          <w:i/>
          <w:sz w:val="24"/>
          <w:szCs w:val="24"/>
        </w:rPr>
        <w:t xml:space="preserve"> the VARIANT II TURBO contain s</w:t>
      </w:r>
      <w:r w:rsidRPr="00D74F8B">
        <w:rPr>
          <w:rFonts w:ascii="Times New Roman" w:hAnsi="Times New Roman"/>
          <w:i/>
          <w:sz w:val="24"/>
          <w:szCs w:val="24"/>
        </w:rPr>
        <w:t xml:space="preserve">odium </w:t>
      </w:r>
      <w:proofErr w:type="spellStart"/>
      <w:r w:rsidRPr="00D74F8B">
        <w:rPr>
          <w:rFonts w:ascii="Times New Roman" w:hAnsi="Times New Roman"/>
          <w:i/>
          <w:sz w:val="24"/>
          <w:szCs w:val="24"/>
        </w:rPr>
        <w:t>azide</w:t>
      </w:r>
      <w:proofErr w:type="spellEnd"/>
      <w:r w:rsidRPr="00D74F8B">
        <w:rPr>
          <w:rFonts w:ascii="Times New Roman" w:hAnsi="Times New Roman"/>
          <w:i/>
          <w:sz w:val="24"/>
          <w:szCs w:val="24"/>
        </w:rPr>
        <w:t xml:space="preserve"> as a preservative (see labels). </w:t>
      </w:r>
      <w:proofErr w:type="spellStart"/>
      <w:r w:rsidRPr="00D74F8B">
        <w:rPr>
          <w:rFonts w:ascii="Times New Roman" w:hAnsi="Times New Roman"/>
          <w:i/>
          <w:sz w:val="24"/>
          <w:szCs w:val="24"/>
        </w:rPr>
        <w:t>Azide</w:t>
      </w:r>
      <w:proofErr w:type="spellEnd"/>
      <w:r w:rsidRPr="00D74F8B">
        <w:rPr>
          <w:rFonts w:ascii="Times New Roman" w:hAnsi="Times New Roman"/>
          <w:i/>
          <w:sz w:val="24"/>
          <w:szCs w:val="24"/>
        </w:rPr>
        <w:t xml:space="preserve"> may react with lead or copper plumbing to form potentially explosive metal </w:t>
      </w:r>
      <w:proofErr w:type="spellStart"/>
      <w:r w:rsidRPr="00D74F8B">
        <w:rPr>
          <w:rFonts w:ascii="Times New Roman" w:hAnsi="Times New Roman"/>
          <w:i/>
          <w:sz w:val="24"/>
          <w:szCs w:val="24"/>
        </w:rPr>
        <w:t>azides</w:t>
      </w:r>
      <w:proofErr w:type="spellEnd"/>
      <w:r w:rsidRPr="00D74F8B">
        <w:rPr>
          <w:rFonts w:ascii="Times New Roman" w:hAnsi="Times New Roman"/>
          <w:i/>
          <w:sz w:val="24"/>
          <w:szCs w:val="24"/>
        </w:rPr>
        <w:t>. When disposing of reagents con</w:t>
      </w:r>
      <w:r w:rsidR="00230BE3">
        <w:rPr>
          <w:rFonts w:ascii="Times New Roman" w:hAnsi="Times New Roman"/>
          <w:i/>
          <w:sz w:val="24"/>
          <w:szCs w:val="24"/>
        </w:rPr>
        <w:t xml:space="preserve">taining sodium </w:t>
      </w:r>
      <w:proofErr w:type="spellStart"/>
      <w:r w:rsidR="00230BE3">
        <w:rPr>
          <w:rFonts w:ascii="Times New Roman" w:hAnsi="Times New Roman"/>
          <w:i/>
          <w:sz w:val="24"/>
          <w:szCs w:val="24"/>
        </w:rPr>
        <w:t>azide</w:t>
      </w:r>
      <w:proofErr w:type="spellEnd"/>
      <w:r w:rsidR="00230BE3">
        <w:rPr>
          <w:rFonts w:ascii="Times New Roman" w:hAnsi="Times New Roman"/>
          <w:i/>
          <w:sz w:val="24"/>
          <w:szCs w:val="24"/>
        </w:rPr>
        <w:t>, always fl</w:t>
      </w:r>
      <w:r w:rsidRPr="00D74F8B">
        <w:rPr>
          <w:rFonts w:ascii="Times New Roman" w:hAnsi="Times New Roman"/>
          <w:i/>
          <w:sz w:val="24"/>
          <w:szCs w:val="24"/>
        </w:rPr>
        <w:t xml:space="preserve">ush with large volumes of water to prevent metal </w:t>
      </w:r>
      <w:proofErr w:type="spellStart"/>
      <w:r w:rsidRPr="00D74F8B">
        <w:rPr>
          <w:rFonts w:ascii="Times New Roman" w:hAnsi="Times New Roman"/>
          <w:i/>
          <w:sz w:val="24"/>
          <w:szCs w:val="24"/>
        </w:rPr>
        <w:t>azide</w:t>
      </w:r>
      <w:proofErr w:type="spellEnd"/>
      <w:r w:rsidRPr="00D74F8B">
        <w:rPr>
          <w:rFonts w:ascii="Times New Roman" w:hAnsi="Times New Roman"/>
          <w:i/>
          <w:sz w:val="24"/>
          <w:szCs w:val="24"/>
        </w:rPr>
        <w:t xml:space="preserve"> buildup. For further information, consult the manual Safety Management, No. CDC-22, “Decontamination of Laboratory Sink Drains to Remove </w:t>
      </w:r>
      <w:proofErr w:type="spellStart"/>
      <w:r w:rsidRPr="00D74F8B">
        <w:rPr>
          <w:rFonts w:ascii="Times New Roman" w:hAnsi="Times New Roman"/>
          <w:i/>
          <w:sz w:val="24"/>
          <w:szCs w:val="24"/>
        </w:rPr>
        <w:t>Azide</w:t>
      </w:r>
      <w:proofErr w:type="spellEnd"/>
      <w:r w:rsidRPr="00D74F8B">
        <w:rPr>
          <w:rFonts w:ascii="Times New Roman" w:hAnsi="Times New Roman"/>
          <w:i/>
          <w:sz w:val="24"/>
          <w:szCs w:val="24"/>
        </w:rPr>
        <w:t xml:space="preserve"> Salts” (Centers for Disease Control and Prevention, Atlanta, GA, April 30, 1976).</w:t>
      </w:r>
    </w:p>
    <w:p w:rsidR="00C554C4" w:rsidRPr="00C554C4" w:rsidRDefault="00C554C4" w:rsidP="00EB5EF9">
      <w:pPr>
        <w:pStyle w:val="ListParagraph"/>
        <w:numPr>
          <w:ilvl w:val="0"/>
          <w:numId w:val="8"/>
        </w:numPr>
        <w:spacing w:line="240" w:lineRule="auto"/>
        <w:rPr>
          <w:rFonts w:ascii="Times New Roman" w:hAnsi="Times New Roman"/>
          <w:sz w:val="24"/>
          <w:szCs w:val="24"/>
        </w:rPr>
      </w:pPr>
      <w:r w:rsidRPr="00C554C4">
        <w:rPr>
          <w:b/>
          <w:sz w:val="26"/>
        </w:rPr>
        <w:t>Inspect the Piston/Seal Wash Tubing for Liquid</w:t>
      </w:r>
    </w:p>
    <w:p w:rsidR="00C554C4" w:rsidRPr="00C554C4" w:rsidRDefault="00C554C4" w:rsidP="00EB5EF9">
      <w:pPr>
        <w:numPr>
          <w:ilvl w:val="0"/>
          <w:numId w:val="18"/>
        </w:numPr>
        <w:spacing w:after="0" w:line="261" w:lineRule="auto"/>
        <w:ind w:right="7" w:hanging="360"/>
        <w:rPr>
          <w:rFonts w:ascii="Times New Roman" w:hAnsi="Times New Roman"/>
          <w:sz w:val="24"/>
          <w:szCs w:val="24"/>
        </w:rPr>
      </w:pPr>
      <w:r w:rsidRPr="00C554C4">
        <w:rPr>
          <w:rFonts w:ascii="Times New Roman" w:hAnsi="Times New Roman"/>
          <w:sz w:val="24"/>
          <w:szCs w:val="24"/>
        </w:rPr>
        <w:t>Fill the 10-mL syringe with deionized water. Insert the syringe into the piston/seal wash port. See Figure 3-11.</w:t>
      </w:r>
    </w:p>
    <w:p w:rsidR="00C554C4" w:rsidRPr="00C554C4" w:rsidRDefault="00C554C4" w:rsidP="00C554C4">
      <w:pPr>
        <w:spacing w:after="207" w:line="259" w:lineRule="auto"/>
        <w:ind w:left="978"/>
        <w:rPr>
          <w:rFonts w:ascii="Times New Roman" w:hAnsi="Times New Roman"/>
          <w:sz w:val="24"/>
          <w:szCs w:val="24"/>
        </w:rPr>
      </w:pPr>
      <w:r w:rsidRPr="00C554C4">
        <w:rPr>
          <w:rFonts w:ascii="Times New Roman" w:hAnsi="Times New Roman"/>
          <w:noProof/>
          <w:color w:val="000000"/>
          <w:sz w:val="24"/>
          <w:szCs w:val="24"/>
        </w:rPr>
        <w:lastRenderedPageBreak/>
        <mc:AlternateContent>
          <mc:Choice Requires="wpg">
            <w:drawing>
              <wp:inline distT="0" distB="0" distL="0" distR="0" wp14:anchorId="6C1D4A10" wp14:editId="3AAF3270">
                <wp:extent cx="2694293" cy="1802282"/>
                <wp:effectExtent l="0" t="0" r="0" b="0"/>
                <wp:docPr id="78050" name="Group 78050"/>
                <wp:cNvGraphicFramePr/>
                <a:graphic xmlns:a="http://schemas.openxmlformats.org/drawingml/2006/main">
                  <a:graphicData uri="http://schemas.microsoft.com/office/word/2010/wordprocessingGroup">
                    <wpg:wgp>
                      <wpg:cNvGrpSpPr/>
                      <wpg:grpSpPr>
                        <a:xfrm>
                          <a:off x="0" y="0"/>
                          <a:ext cx="2694293" cy="1802282"/>
                          <a:chOff x="0" y="0"/>
                          <a:chExt cx="2694293" cy="1802282"/>
                        </a:xfrm>
                      </wpg:grpSpPr>
                      <pic:pic xmlns:pic="http://schemas.openxmlformats.org/drawingml/2006/picture">
                        <pic:nvPicPr>
                          <pic:cNvPr id="3898" name="Picture 3898"/>
                          <pic:cNvPicPr/>
                        </pic:nvPicPr>
                        <pic:blipFill>
                          <a:blip r:embed="rId11"/>
                          <a:stretch>
                            <a:fillRect/>
                          </a:stretch>
                        </pic:blipFill>
                        <pic:spPr>
                          <a:xfrm>
                            <a:off x="53810" y="0"/>
                            <a:ext cx="2640483" cy="1802282"/>
                          </a:xfrm>
                          <a:prstGeom prst="rect">
                            <a:avLst/>
                          </a:prstGeom>
                        </pic:spPr>
                      </pic:pic>
                      <wps:wsp>
                        <wps:cNvPr id="3900" name="Shape 3900"/>
                        <wps:cNvSpPr/>
                        <wps:spPr>
                          <a:xfrm>
                            <a:off x="54165" y="685"/>
                            <a:ext cx="2639568" cy="1801368"/>
                          </a:xfrm>
                          <a:custGeom>
                            <a:avLst/>
                            <a:gdLst/>
                            <a:ahLst/>
                            <a:cxnLst/>
                            <a:rect l="0" t="0" r="0" b="0"/>
                            <a:pathLst>
                              <a:path w="2639568" h="1801368">
                                <a:moveTo>
                                  <a:pt x="2639568" y="0"/>
                                </a:moveTo>
                                <a:lnTo>
                                  <a:pt x="0" y="0"/>
                                </a:lnTo>
                                <a:lnTo>
                                  <a:pt x="0" y="1801368"/>
                                </a:lnTo>
                                <a:lnTo>
                                  <a:pt x="2639568" y="1801368"/>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905" name="Shape 3905"/>
                        <wps:cNvSpPr/>
                        <wps:spPr>
                          <a:xfrm>
                            <a:off x="0" y="369964"/>
                            <a:ext cx="182029" cy="436600"/>
                          </a:xfrm>
                          <a:custGeom>
                            <a:avLst/>
                            <a:gdLst/>
                            <a:ahLst/>
                            <a:cxnLst/>
                            <a:rect l="0" t="0" r="0" b="0"/>
                            <a:pathLst>
                              <a:path w="182029" h="436600">
                                <a:moveTo>
                                  <a:pt x="182029" y="0"/>
                                </a:moveTo>
                                <a:cubicBezTo>
                                  <a:pt x="149809" y="67373"/>
                                  <a:pt x="158788" y="161480"/>
                                  <a:pt x="158788" y="161480"/>
                                </a:cubicBezTo>
                                <a:cubicBezTo>
                                  <a:pt x="137046" y="137262"/>
                                  <a:pt x="130950" y="118059"/>
                                  <a:pt x="130950" y="118059"/>
                                </a:cubicBezTo>
                                <a:cubicBezTo>
                                  <a:pt x="91059" y="196444"/>
                                  <a:pt x="136550" y="362090"/>
                                  <a:pt x="136550" y="362090"/>
                                </a:cubicBezTo>
                                <a:cubicBezTo>
                                  <a:pt x="40411" y="344132"/>
                                  <a:pt x="0" y="436600"/>
                                  <a:pt x="0" y="436600"/>
                                </a:cubicBezTo>
                                <a:cubicBezTo>
                                  <a:pt x="4750" y="220866"/>
                                  <a:pt x="98069" y="110490"/>
                                  <a:pt x="98069" y="110490"/>
                                </a:cubicBezTo>
                                <a:cubicBezTo>
                                  <a:pt x="62001" y="115189"/>
                                  <a:pt x="46926" y="132106"/>
                                  <a:pt x="46926" y="132106"/>
                                </a:cubicBezTo>
                                <a:cubicBezTo>
                                  <a:pt x="103086" y="57658"/>
                                  <a:pt x="182029" y="0"/>
                                  <a:pt x="18202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906" name="Shape 3906"/>
                        <wps:cNvSpPr/>
                        <wps:spPr>
                          <a:xfrm>
                            <a:off x="0" y="369964"/>
                            <a:ext cx="182029" cy="436600"/>
                          </a:xfrm>
                          <a:custGeom>
                            <a:avLst/>
                            <a:gdLst/>
                            <a:ahLst/>
                            <a:cxnLst/>
                            <a:rect l="0" t="0" r="0" b="0"/>
                            <a:pathLst>
                              <a:path w="182029" h="436600">
                                <a:moveTo>
                                  <a:pt x="182029" y="0"/>
                                </a:moveTo>
                                <a:cubicBezTo>
                                  <a:pt x="182029" y="0"/>
                                  <a:pt x="103086" y="57658"/>
                                  <a:pt x="46926" y="132106"/>
                                </a:cubicBezTo>
                                <a:cubicBezTo>
                                  <a:pt x="46926" y="132106"/>
                                  <a:pt x="62001" y="115189"/>
                                  <a:pt x="98069" y="110490"/>
                                </a:cubicBezTo>
                                <a:cubicBezTo>
                                  <a:pt x="98069" y="110490"/>
                                  <a:pt x="4750" y="220866"/>
                                  <a:pt x="0" y="436600"/>
                                </a:cubicBezTo>
                                <a:cubicBezTo>
                                  <a:pt x="0" y="436600"/>
                                  <a:pt x="40411" y="344132"/>
                                  <a:pt x="136550" y="362090"/>
                                </a:cubicBezTo>
                                <a:cubicBezTo>
                                  <a:pt x="136550" y="362090"/>
                                  <a:pt x="91059" y="196444"/>
                                  <a:pt x="130950" y="118059"/>
                                </a:cubicBezTo>
                                <a:cubicBezTo>
                                  <a:pt x="130950" y="118059"/>
                                  <a:pt x="137046" y="137262"/>
                                  <a:pt x="158788" y="161480"/>
                                </a:cubicBezTo>
                                <a:cubicBezTo>
                                  <a:pt x="158788" y="161480"/>
                                  <a:pt x="149809" y="67373"/>
                                  <a:pt x="182029" y="0"/>
                                </a:cubicBezTo>
                                <a:close/>
                              </a:path>
                            </a:pathLst>
                          </a:custGeom>
                          <a:ln w="11798"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EB9655A" id="Group 78050" o:spid="_x0000_s1026" style="width:212.15pt;height:141.9pt;mso-position-horizontal-relative:char;mso-position-vertical-relative:line" coordsize="26942,180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">
                <v:shape id="Picture 3898" o:spid="_x0000_s1027" type="#_x0000_t75" style="position:absolute;left:538;width:26404;height:1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">
                  <v:imagedata r:id="rId12" o:title=""/>
                </v:shape>
                <v:shape id="Shape 3900" o:spid="_x0000_s1028" style="position:absolute;left:541;top:6;width:26396;height:18014;visibility:visible;mso-wrap-style:square;v-text-anchor:top" coordsize="2639568,18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" path="m2639568,l,,,1801368r2639568,l2639568,xe" filled="f" strokecolor="#171616" strokeweight=".5pt">
                  <v:stroke miterlimit="1" joinstyle="miter"/>
                  <v:path arrowok="t" textboxrect="0,0,2639568,1801368"/>
                </v:shape>
                <v:shape id="Shape 3905" o:spid="_x0000_s1029" style="position:absolute;top:3699;width:1820;height:4366;visibility:visible;mso-wrap-style:square;v-text-anchor:top" coordsize="182029,4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" path="m182029,c149809,67373,158788,161480,158788,161480,137046,137262,130950,118059,130950,118059v-39891,78385,5600,244031,5600,244031c40411,344132,,436600,,436600,4750,220866,98069,110490,98069,110490v-36068,4699,-51143,21616,-51143,21616c103086,57658,182029,,182029,xe" fillcolor="#fffefd" stroked="f" strokeweight="0">
                  <v:stroke miterlimit="1" joinstyle="miter"/>
                  <v:path arrowok="t" textboxrect="0,0,182029,436600"/>
                </v:shape>
                <v:shape id="Shape 3906" o:spid="_x0000_s1030" style="position:absolute;top:3699;width:1820;height:4366;visibility:visible;mso-wrap-style:square;v-text-anchor:top" coordsize="182029,4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" path="m182029,v,,-78943,57658,-135103,132106c46926,132106,62001,115189,98069,110490v,,-93319,110376,-98069,326110c,436600,40411,344132,136550,362090v,,-45491,-165646,-5600,-244031c130950,118059,137046,137262,158788,161480v,,-8979,-94107,23241,-161480xe" filled="f" strokecolor="#171616" strokeweight=".32772mm">
                  <v:stroke miterlimit="1" joinstyle="miter"/>
                  <v:path arrowok="t" textboxrect="0,0,182029,436600"/>
                </v:shape>
                <w10:anchorlock/>
              </v:group>
            </w:pict>
          </mc:Fallback>
        </mc:AlternateContent>
      </w:r>
    </w:p>
    <w:p w:rsidR="00C554C4" w:rsidRPr="00C554C4" w:rsidRDefault="00C554C4" w:rsidP="00C554C4">
      <w:pPr>
        <w:spacing w:after="107"/>
        <w:ind w:left="1090" w:right="70"/>
        <w:rPr>
          <w:rFonts w:ascii="Times New Roman" w:hAnsi="Times New Roman"/>
          <w:sz w:val="24"/>
          <w:szCs w:val="24"/>
        </w:rPr>
      </w:pPr>
      <w:r w:rsidRPr="00C554C4">
        <w:rPr>
          <w:rFonts w:ascii="Times New Roman" w:hAnsi="Times New Roman"/>
          <w:b/>
          <w:i/>
          <w:sz w:val="24"/>
          <w:szCs w:val="24"/>
        </w:rPr>
        <w:t>Figure 3-11:</w:t>
      </w:r>
      <w:r w:rsidRPr="00C554C4">
        <w:rPr>
          <w:rFonts w:ascii="Times New Roman" w:hAnsi="Times New Roman"/>
          <w:i/>
          <w:sz w:val="24"/>
          <w:szCs w:val="24"/>
        </w:rPr>
        <w:t xml:space="preserve"> Piston/Seal Wash Port</w:t>
      </w:r>
    </w:p>
    <w:p w:rsidR="00C554C4" w:rsidRPr="00C554C4" w:rsidRDefault="00C554C4" w:rsidP="00EB5EF9">
      <w:pPr>
        <w:numPr>
          <w:ilvl w:val="0"/>
          <w:numId w:val="18"/>
        </w:numPr>
        <w:spacing w:after="45" w:line="261" w:lineRule="auto"/>
        <w:ind w:right="7" w:hanging="360"/>
        <w:rPr>
          <w:rFonts w:ascii="Times New Roman" w:hAnsi="Times New Roman"/>
          <w:sz w:val="24"/>
          <w:szCs w:val="24"/>
        </w:rPr>
      </w:pPr>
      <w:r w:rsidRPr="00C554C4">
        <w:rPr>
          <w:rFonts w:ascii="Times New Roman" w:hAnsi="Times New Roman"/>
          <w:sz w:val="24"/>
          <w:szCs w:val="24"/>
        </w:rPr>
        <w:t>Slowly depress the syringe plunger until all liquid has been dispensed. Leave the water in the lines.</w:t>
      </w:r>
    </w:p>
    <w:p w:rsidR="00C554C4" w:rsidRPr="00C554C4" w:rsidRDefault="00C554C4" w:rsidP="00EB5EF9">
      <w:pPr>
        <w:numPr>
          <w:ilvl w:val="0"/>
          <w:numId w:val="18"/>
        </w:numPr>
        <w:spacing w:after="272" w:line="261" w:lineRule="auto"/>
        <w:ind w:right="7" w:hanging="360"/>
        <w:rPr>
          <w:rFonts w:ascii="Times New Roman" w:hAnsi="Times New Roman"/>
          <w:sz w:val="24"/>
          <w:szCs w:val="24"/>
        </w:rPr>
      </w:pPr>
      <w:r w:rsidRPr="00C554C4">
        <w:rPr>
          <w:rFonts w:ascii="Times New Roman" w:hAnsi="Times New Roman"/>
          <w:sz w:val="24"/>
          <w:szCs w:val="24"/>
        </w:rPr>
        <w:t xml:space="preserve">Remove the empty syringe. </w:t>
      </w:r>
    </w:p>
    <w:p w:rsidR="00594016" w:rsidRDefault="00C554C4" w:rsidP="00EB5EF9">
      <w:pPr>
        <w:pStyle w:val="ListParagraph"/>
        <w:numPr>
          <w:ilvl w:val="0"/>
          <w:numId w:val="8"/>
        </w:numPr>
        <w:spacing w:line="240" w:lineRule="auto"/>
        <w:rPr>
          <w:rFonts w:ascii="Times New Roman" w:hAnsi="Times New Roman"/>
          <w:sz w:val="24"/>
          <w:szCs w:val="24"/>
        </w:rPr>
      </w:pPr>
      <w:r w:rsidRPr="00C554C4">
        <w:rPr>
          <w:b/>
          <w:sz w:val="26"/>
        </w:rPr>
        <w:t>Pressure Check Pump A and Pump B</w:t>
      </w:r>
      <w:r w:rsidR="006C0679" w:rsidRPr="00C554C4">
        <w:rPr>
          <w:rFonts w:ascii="Times New Roman" w:hAnsi="Times New Roman"/>
          <w:sz w:val="24"/>
          <w:szCs w:val="24"/>
        </w:rPr>
        <w:t xml:space="preserve">  </w:t>
      </w:r>
    </w:p>
    <w:p w:rsidR="00C554C4" w:rsidRPr="00C554C4" w:rsidRDefault="00C554C4" w:rsidP="00C554C4">
      <w:pPr>
        <w:spacing w:after="45" w:line="261" w:lineRule="auto"/>
        <w:ind w:left="720" w:right="7"/>
        <w:rPr>
          <w:rFonts w:ascii="Times New Roman" w:hAnsi="Times New Roman"/>
          <w:sz w:val="24"/>
          <w:szCs w:val="24"/>
        </w:rPr>
      </w:pPr>
      <w:r w:rsidRPr="00C554C4">
        <w:rPr>
          <w:rFonts w:ascii="Times New Roman" w:hAnsi="Times New Roman"/>
          <w:sz w:val="24"/>
          <w:szCs w:val="24"/>
        </w:rPr>
        <w:t>Flush the system using manual pump control for 10 minutes to stabilize the pressure and check for leaks.</w:t>
      </w:r>
    </w:p>
    <w:p w:rsidR="00C554C4" w:rsidRPr="00C554C4" w:rsidRDefault="00C554C4" w:rsidP="00EB5EF9">
      <w:pPr>
        <w:numPr>
          <w:ilvl w:val="1"/>
          <w:numId w:val="8"/>
        </w:numPr>
        <w:spacing w:after="45" w:line="261" w:lineRule="auto"/>
        <w:ind w:right="7"/>
        <w:rPr>
          <w:rFonts w:ascii="Times New Roman" w:hAnsi="Times New Roman"/>
          <w:sz w:val="24"/>
          <w:szCs w:val="24"/>
        </w:rPr>
      </w:pPr>
      <w:r w:rsidRPr="00C554C4">
        <w:rPr>
          <w:rFonts w:ascii="Times New Roman" w:hAnsi="Times New Roman"/>
          <w:sz w:val="24"/>
          <w:szCs w:val="24"/>
        </w:rPr>
        <w:t xml:space="preserve">In the CDM </w:t>
      </w:r>
      <w:r w:rsidRPr="00C554C4">
        <w:rPr>
          <w:rFonts w:ascii="Times New Roman" w:hAnsi="Times New Roman"/>
          <w:b/>
          <w:sz w:val="24"/>
          <w:szCs w:val="24"/>
        </w:rPr>
        <w:t xml:space="preserve">Maintain/Instruments </w:t>
      </w:r>
      <w:r w:rsidRPr="00C554C4">
        <w:rPr>
          <w:rFonts w:ascii="Times New Roman" w:hAnsi="Times New Roman"/>
          <w:sz w:val="24"/>
          <w:szCs w:val="24"/>
        </w:rPr>
        <w:t xml:space="preserve">screen, set %B to 0% and the Flow Timer to 5.00 minutes. </w:t>
      </w:r>
      <w:r>
        <w:rPr>
          <w:rFonts w:ascii="Times New Roman" w:hAnsi="Times New Roman"/>
          <w:sz w:val="24"/>
          <w:szCs w:val="24"/>
        </w:rPr>
        <w:t xml:space="preserve">Make sure flow rate is at 2.0 mL/min. </w:t>
      </w:r>
      <w:r w:rsidRPr="00C554C4">
        <w:rPr>
          <w:rFonts w:ascii="Times New Roman" w:hAnsi="Times New Roman"/>
          <w:sz w:val="24"/>
          <w:szCs w:val="24"/>
        </w:rPr>
        <w:t xml:space="preserve">Click </w:t>
      </w:r>
      <w:r w:rsidRPr="00C554C4">
        <w:rPr>
          <w:rFonts w:ascii="Times New Roman" w:hAnsi="Times New Roman"/>
          <w:b/>
          <w:sz w:val="24"/>
          <w:szCs w:val="24"/>
        </w:rPr>
        <w:t>Start Flow.</w:t>
      </w:r>
    </w:p>
    <w:p w:rsidR="00C554C4" w:rsidRPr="00C554C4" w:rsidRDefault="00C554C4" w:rsidP="00EB5EF9">
      <w:pPr>
        <w:numPr>
          <w:ilvl w:val="1"/>
          <w:numId w:val="8"/>
        </w:numPr>
        <w:spacing w:after="69" w:line="261" w:lineRule="auto"/>
        <w:ind w:right="7"/>
        <w:rPr>
          <w:rFonts w:ascii="Times New Roman" w:hAnsi="Times New Roman"/>
          <w:sz w:val="24"/>
          <w:szCs w:val="24"/>
        </w:rPr>
      </w:pPr>
      <w:r w:rsidRPr="00C554C4">
        <w:rPr>
          <w:rFonts w:ascii="Times New Roman" w:hAnsi="Times New Roman"/>
          <w:sz w:val="24"/>
          <w:szCs w:val="24"/>
        </w:rPr>
        <w:t xml:space="preserve">After pump </w:t>
      </w:r>
      <w:proofErr w:type="gramStart"/>
      <w:r w:rsidRPr="00C554C4">
        <w:rPr>
          <w:rFonts w:ascii="Times New Roman" w:hAnsi="Times New Roman"/>
          <w:sz w:val="24"/>
          <w:szCs w:val="24"/>
        </w:rPr>
        <w:t>A</w:t>
      </w:r>
      <w:proofErr w:type="gramEnd"/>
      <w:r w:rsidRPr="00C554C4">
        <w:rPr>
          <w:rFonts w:ascii="Times New Roman" w:hAnsi="Times New Roman"/>
          <w:sz w:val="24"/>
          <w:szCs w:val="24"/>
        </w:rPr>
        <w:t xml:space="preserve"> stops, set %B to 100%. Click </w:t>
      </w:r>
      <w:r w:rsidRPr="00C554C4">
        <w:rPr>
          <w:rFonts w:ascii="Times New Roman" w:hAnsi="Times New Roman"/>
          <w:b/>
          <w:sz w:val="24"/>
          <w:szCs w:val="24"/>
        </w:rPr>
        <w:t>Start Flow.</w:t>
      </w:r>
    </w:p>
    <w:p w:rsidR="00C554C4" w:rsidRDefault="00C554C4" w:rsidP="00EB5EF9">
      <w:pPr>
        <w:numPr>
          <w:ilvl w:val="1"/>
          <w:numId w:val="8"/>
        </w:numPr>
        <w:spacing w:after="69" w:line="261" w:lineRule="auto"/>
        <w:ind w:right="7"/>
        <w:rPr>
          <w:rFonts w:ascii="Times New Roman" w:hAnsi="Times New Roman"/>
          <w:sz w:val="24"/>
          <w:szCs w:val="24"/>
        </w:rPr>
      </w:pPr>
      <w:r w:rsidRPr="00C554C4">
        <w:rPr>
          <w:rFonts w:ascii="Times New Roman" w:hAnsi="Times New Roman"/>
          <w:sz w:val="24"/>
          <w:szCs w:val="24"/>
        </w:rPr>
        <w:t>After pump B stops, return the system to Ready state.</w:t>
      </w:r>
    </w:p>
    <w:p w:rsidR="00C554C4" w:rsidRDefault="00C554C4" w:rsidP="00EB5EF9">
      <w:pPr>
        <w:numPr>
          <w:ilvl w:val="1"/>
          <w:numId w:val="8"/>
        </w:numPr>
        <w:spacing w:after="69" w:line="261" w:lineRule="auto"/>
        <w:ind w:right="7"/>
        <w:rPr>
          <w:rFonts w:ascii="Times New Roman" w:hAnsi="Times New Roman"/>
          <w:sz w:val="24"/>
          <w:szCs w:val="24"/>
        </w:rPr>
      </w:pPr>
      <w:r>
        <w:rPr>
          <w:rFonts w:ascii="Times New Roman" w:hAnsi="Times New Roman"/>
          <w:sz w:val="24"/>
          <w:szCs w:val="24"/>
        </w:rPr>
        <w:t xml:space="preserve">Record pressure readings on Daily Maintenance </w:t>
      </w:r>
      <w:r w:rsidR="00C23DD6">
        <w:rPr>
          <w:rFonts w:ascii="Times New Roman" w:hAnsi="Times New Roman"/>
          <w:sz w:val="24"/>
          <w:szCs w:val="24"/>
        </w:rPr>
        <w:t>Log.</w:t>
      </w:r>
    </w:p>
    <w:p w:rsidR="00C23DD6" w:rsidRDefault="00C23DD6" w:rsidP="00C23DD6">
      <w:pPr>
        <w:spacing w:after="69" w:line="261" w:lineRule="auto"/>
        <w:ind w:left="1440" w:right="7"/>
        <w:rPr>
          <w:rFonts w:ascii="Times New Roman" w:hAnsi="Times New Roman"/>
          <w:sz w:val="24"/>
          <w:szCs w:val="24"/>
        </w:rPr>
      </w:pPr>
    </w:p>
    <w:p w:rsidR="00C23DD6" w:rsidRDefault="00C23DD6" w:rsidP="00EB5EF9">
      <w:pPr>
        <w:numPr>
          <w:ilvl w:val="0"/>
          <w:numId w:val="8"/>
        </w:numPr>
        <w:spacing w:after="69" w:line="261" w:lineRule="auto"/>
        <w:ind w:right="7"/>
        <w:rPr>
          <w:rFonts w:ascii="Times New Roman" w:hAnsi="Times New Roman"/>
          <w:b/>
          <w:sz w:val="24"/>
          <w:szCs w:val="24"/>
        </w:rPr>
      </w:pPr>
      <w:r w:rsidRPr="00C23DD6">
        <w:rPr>
          <w:rFonts w:ascii="Times New Roman" w:hAnsi="Times New Roman"/>
          <w:b/>
          <w:sz w:val="24"/>
          <w:szCs w:val="24"/>
        </w:rPr>
        <w:t>Check for Leaks</w:t>
      </w:r>
    </w:p>
    <w:p w:rsidR="00C23DD6" w:rsidRPr="00C23DD6" w:rsidRDefault="00C23DD6" w:rsidP="00EB5EF9">
      <w:pPr>
        <w:numPr>
          <w:ilvl w:val="0"/>
          <w:numId w:val="8"/>
        </w:numPr>
        <w:spacing w:after="69" w:line="261" w:lineRule="auto"/>
        <w:ind w:right="7"/>
        <w:rPr>
          <w:rFonts w:ascii="Times New Roman" w:hAnsi="Times New Roman"/>
          <w:b/>
          <w:sz w:val="24"/>
          <w:szCs w:val="24"/>
        </w:rPr>
      </w:pPr>
      <w:r>
        <w:rPr>
          <w:rFonts w:ascii="Times New Roman" w:hAnsi="Times New Roman"/>
          <w:b/>
          <w:sz w:val="24"/>
          <w:szCs w:val="24"/>
        </w:rPr>
        <w:t>Check Paper Supply</w:t>
      </w:r>
    </w:p>
    <w:p w:rsidR="006C0679" w:rsidRDefault="006C0679" w:rsidP="006C0679">
      <w:pPr>
        <w:tabs>
          <w:tab w:val="left" w:pos="540"/>
        </w:tabs>
        <w:autoSpaceDE w:val="0"/>
        <w:autoSpaceDN w:val="0"/>
        <w:adjustRightInd w:val="0"/>
        <w:spacing w:after="0" w:line="240" w:lineRule="auto"/>
        <w:rPr>
          <w:rFonts w:ascii="Times New Roman" w:hAnsi="Times New Roman"/>
          <w:bCs/>
          <w:color w:val="000000"/>
          <w:sz w:val="24"/>
          <w:szCs w:val="24"/>
        </w:rPr>
      </w:pPr>
    </w:p>
    <w:p w:rsidR="00C23DD6" w:rsidRDefault="006C0679" w:rsidP="006C0679">
      <w:pPr>
        <w:tabs>
          <w:tab w:val="left" w:pos="540"/>
        </w:tabs>
        <w:autoSpaceDE w:val="0"/>
        <w:autoSpaceDN w:val="0"/>
        <w:adjustRightInd w:val="0"/>
        <w:spacing w:after="0" w:line="240" w:lineRule="auto"/>
        <w:rPr>
          <w:rFonts w:ascii="Times New Roman" w:hAnsi="Times New Roman"/>
          <w:b/>
          <w:sz w:val="24"/>
          <w:szCs w:val="24"/>
        </w:rPr>
      </w:pPr>
      <w:r w:rsidRPr="00C23DD6">
        <w:rPr>
          <w:rFonts w:ascii="Times New Roman" w:hAnsi="Times New Roman"/>
          <w:b/>
          <w:bCs/>
          <w:color w:val="000000"/>
          <w:sz w:val="24"/>
          <w:szCs w:val="24"/>
        </w:rPr>
        <w:t>Post-Run</w:t>
      </w:r>
      <w:r w:rsidRPr="00C23DD6">
        <w:rPr>
          <w:rFonts w:ascii="Times New Roman" w:hAnsi="Times New Roman"/>
          <w:b/>
          <w:sz w:val="24"/>
          <w:szCs w:val="24"/>
        </w:rPr>
        <w:t xml:space="preserve">       </w:t>
      </w:r>
    </w:p>
    <w:p w:rsidR="006C0679" w:rsidRPr="00C23DD6" w:rsidRDefault="006C0679" w:rsidP="006C0679">
      <w:pPr>
        <w:tabs>
          <w:tab w:val="left" w:pos="540"/>
        </w:tabs>
        <w:autoSpaceDE w:val="0"/>
        <w:autoSpaceDN w:val="0"/>
        <w:adjustRightInd w:val="0"/>
        <w:spacing w:after="0" w:line="240" w:lineRule="auto"/>
        <w:rPr>
          <w:rFonts w:ascii="Times New Roman" w:hAnsi="Times New Roman"/>
          <w:b/>
          <w:bCs/>
          <w:color w:val="000000"/>
          <w:sz w:val="24"/>
          <w:szCs w:val="24"/>
        </w:rPr>
      </w:pPr>
      <w:r w:rsidRPr="00C23DD6">
        <w:rPr>
          <w:rFonts w:ascii="Times New Roman" w:hAnsi="Times New Roman"/>
          <w:b/>
          <w:sz w:val="24"/>
          <w:szCs w:val="24"/>
        </w:rPr>
        <w:t xml:space="preserve">                                                    </w:t>
      </w:r>
    </w:p>
    <w:p w:rsidR="00C23DD6" w:rsidRPr="00C23DD6" w:rsidRDefault="00C23DD6" w:rsidP="00070FC9">
      <w:pPr>
        <w:spacing w:after="261"/>
        <w:ind w:right="7"/>
        <w:rPr>
          <w:rFonts w:ascii="Times New Roman" w:hAnsi="Times New Roman"/>
          <w:sz w:val="24"/>
          <w:szCs w:val="24"/>
        </w:rPr>
      </w:pPr>
      <w:r w:rsidRPr="00C23DD6">
        <w:rPr>
          <w:rFonts w:ascii="Times New Roman" w:hAnsi="Times New Roman"/>
          <w:sz w:val="24"/>
          <w:szCs w:val="24"/>
        </w:rPr>
        <w:t>W</w:t>
      </w:r>
      <w:r>
        <w:rPr>
          <w:rFonts w:ascii="Times New Roman" w:hAnsi="Times New Roman"/>
          <w:sz w:val="24"/>
          <w:szCs w:val="24"/>
        </w:rPr>
        <w:t>hen all runs for the day are fi</w:t>
      </w:r>
      <w:r w:rsidRPr="00C23DD6">
        <w:rPr>
          <w:rFonts w:ascii="Times New Roman" w:hAnsi="Times New Roman"/>
          <w:sz w:val="24"/>
          <w:szCs w:val="24"/>
        </w:rPr>
        <w:t>nished, complete the Post-Run Checklist section of the Daily Maintenance Log.</w:t>
      </w:r>
    </w:p>
    <w:p w:rsidR="00C23DD6" w:rsidRPr="00C23DD6" w:rsidRDefault="00C23DD6" w:rsidP="00EB5EF9">
      <w:pPr>
        <w:pStyle w:val="ListParagraph"/>
        <w:numPr>
          <w:ilvl w:val="0"/>
          <w:numId w:val="20"/>
        </w:numPr>
        <w:rPr>
          <w:rFonts w:ascii="Times New Roman" w:hAnsi="Times New Roman"/>
          <w:b/>
          <w:sz w:val="24"/>
          <w:szCs w:val="24"/>
        </w:rPr>
      </w:pPr>
      <w:r w:rsidRPr="00C23DD6">
        <w:rPr>
          <w:rFonts w:ascii="Times New Roman" w:hAnsi="Times New Roman"/>
          <w:b/>
          <w:sz w:val="24"/>
          <w:szCs w:val="24"/>
        </w:rPr>
        <w:t>Remove Samples</w:t>
      </w:r>
    </w:p>
    <w:p w:rsidR="00C23DD6" w:rsidRPr="00C23DD6" w:rsidRDefault="00C23DD6" w:rsidP="00C23DD6">
      <w:pPr>
        <w:spacing w:after="305"/>
        <w:ind w:left="735" w:right="7"/>
        <w:rPr>
          <w:rFonts w:ascii="Times New Roman" w:hAnsi="Times New Roman"/>
          <w:sz w:val="24"/>
          <w:szCs w:val="24"/>
        </w:rPr>
      </w:pPr>
      <w:r w:rsidRPr="00C23DD6">
        <w:rPr>
          <w:rFonts w:ascii="Times New Roman" w:hAnsi="Times New Roman"/>
          <w:noProof/>
          <w:color w:val="000000"/>
          <w:sz w:val="24"/>
          <w:szCs w:val="24"/>
        </w:rPr>
        <mc:AlternateContent>
          <mc:Choice Requires="wpg">
            <w:drawing>
              <wp:anchor distT="0" distB="0" distL="114300" distR="114300" simplePos="0" relativeHeight="251661312" behindDoc="0" locked="0" layoutInCell="1" allowOverlap="1" wp14:anchorId="137031B1" wp14:editId="522F1802">
                <wp:simplePos x="0" y="0"/>
                <wp:positionH relativeFrom="column">
                  <wp:posOffset>348880</wp:posOffset>
                </wp:positionH>
                <wp:positionV relativeFrom="paragraph">
                  <wp:posOffset>3963</wp:posOffset>
                </wp:positionV>
                <wp:extent cx="390119" cy="345618"/>
                <wp:effectExtent l="0" t="0" r="0" b="0"/>
                <wp:wrapSquare wrapText="bothSides"/>
                <wp:docPr id="79292" name="Group 79292"/>
                <wp:cNvGraphicFramePr/>
                <a:graphic xmlns:a="http://schemas.openxmlformats.org/drawingml/2006/main">
                  <a:graphicData uri="http://schemas.microsoft.com/office/word/2010/wordprocessingGroup">
                    <wpg:wgp>
                      <wpg:cNvGrpSpPr/>
                      <wpg:grpSpPr>
                        <a:xfrm>
                          <a:off x="0" y="0"/>
                          <a:ext cx="390119" cy="345618"/>
                          <a:chOff x="0" y="0"/>
                          <a:chExt cx="390119" cy="345618"/>
                        </a:xfrm>
                      </wpg:grpSpPr>
                      <wps:wsp>
                        <wps:cNvPr id="4857" name="Shape 4857"/>
                        <wps:cNvSpPr/>
                        <wps:spPr>
                          <a:xfrm>
                            <a:off x="0" y="0"/>
                            <a:ext cx="390119" cy="345618"/>
                          </a:xfrm>
                          <a:custGeom>
                            <a:avLst/>
                            <a:gdLst/>
                            <a:ahLst/>
                            <a:cxnLst/>
                            <a:rect l="0" t="0" r="0" b="0"/>
                            <a:pathLst>
                              <a:path w="390119" h="345618">
                                <a:moveTo>
                                  <a:pt x="197447" y="0"/>
                                </a:moveTo>
                                <a:lnTo>
                                  <a:pt x="390119" y="345618"/>
                                </a:lnTo>
                                <a:lnTo>
                                  <a:pt x="0" y="345618"/>
                                </a:lnTo>
                                <a:lnTo>
                                  <a:pt x="197447" y="0"/>
                                </a:lnTo>
                                <a:close/>
                              </a:path>
                            </a:pathLst>
                          </a:custGeom>
                          <a:ln w="7938" cap="rnd">
                            <a:round/>
                          </a:ln>
                        </wps:spPr>
                        <wps:style>
                          <a:lnRef idx="1">
                            <a:srgbClr val="181717"/>
                          </a:lnRef>
                          <a:fillRef idx="1">
                            <a:srgbClr val="FFEE11"/>
                          </a:fillRef>
                          <a:effectRef idx="0">
                            <a:scrgbClr r="0" g="0" b="0"/>
                          </a:effectRef>
                          <a:fontRef idx="none"/>
                        </wps:style>
                        <wps:bodyPr/>
                      </wps:wsp>
                      <wps:wsp>
                        <wps:cNvPr id="4858" name="Shape 4858"/>
                        <wps:cNvSpPr/>
                        <wps:spPr>
                          <a:xfrm>
                            <a:off x="136487" y="96723"/>
                            <a:ext cx="120053" cy="133147"/>
                          </a:xfrm>
                          <a:custGeom>
                            <a:avLst/>
                            <a:gdLst/>
                            <a:ahLst/>
                            <a:cxnLst/>
                            <a:rect l="0" t="0" r="0" b="0"/>
                            <a:pathLst>
                              <a:path w="120053" h="133147">
                                <a:moveTo>
                                  <a:pt x="60020" y="0"/>
                                </a:moveTo>
                                <a:cubicBezTo>
                                  <a:pt x="93180" y="0"/>
                                  <a:pt x="120053" y="29794"/>
                                  <a:pt x="120053" y="66573"/>
                                </a:cubicBezTo>
                                <a:cubicBezTo>
                                  <a:pt x="120053" y="103353"/>
                                  <a:pt x="93180" y="133147"/>
                                  <a:pt x="60020" y="133147"/>
                                </a:cubicBezTo>
                                <a:cubicBezTo>
                                  <a:pt x="26873" y="133147"/>
                                  <a:pt x="0" y="103353"/>
                                  <a:pt x="0" y="66573"/>
                                </a:cubicBezTo>
                                <a:cubicBezTo>
                                  <a:pt x="0" y="29794"/>
                                  <a:pt x="26873" y="0"/>
                                  <a:pt x="60020"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59" name="Shape 4859"/>
                        <wps:cNvSpPr/>
                        <wps:spPr>
                          <a:xfrm>
                            <a:off x="86970" y="193942"/>
                            <a:ext cx="120853" cy="131763"/>
                          </a:xfrm>
                          <a:custGeom>
                            <a:avLst/>
                            <a:gdLst/>
                            <a:ahLst/>
                            <a:cxnLst/>
                            <a:rect l="0" t="0" r="0" b="0"/>
                            <a:pathLst>
                              <a:path w="120853" h="131763">
                                <a:moveTo>
                                  <a:pt x="60427" y="0"/>
                                </a:moveTo>
                                <a:cubicBezTo>
                                  <a:pt x="93802" y="0"/>
                                  <a:pt x="120853" y="29502"/>
                                  <a:pt x="120853" y="65888"/>
                                </a:cubicBezTo>
                                <a:cubicBezTo>
                                  <a:pt x="120853" y="102286"/>
                                  <a:pt x="93802" y="131763"/>
                                  <a:pt x="60427" y="131763"/>
                                </a:cubicBezTo>
                                <a:cubicBezTo>
                                  <a:pt x="27064" y="131763"/>
                                  <a:pt x="0" y="102286"/>
                                  <a:pt x="0" y="65888"/>
                                </a:cubicBezTo>
                                <a:cubicBezTo>
                                  <a:pt x="0" y="29502"/>
                                  <a:pt x="27064" y="0"/>
                                  <a:pt x="6042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60" name="Shape 4860"/>
                        <wps:cNvSpPr/>
                        <wps:spPr>
                          <a:xfrm>
                            <a:off x="189852" y="194335"/>
                            <a:ext cx="118770" cy="131572"/>
                          </a:xfrm>
                          <a:custGeom>
                            <a:avLst/>
                            <a:gdLst/>
                            <a:ahLst/>
                            <a:cxnLst/>
                            <a:rect l="0" t="0" r="0" b="0"/>
                            <a:pathLst>
                              <a:path w="118770" h="131572">
                                <a:moveTo>
                                  <a:pt x="59385" y="0"/>
                                </a:moveTo>
                                <a:cubicBezTo>
                                  <a:pt x="92189" y="0"/>
                                  <a:pt x="118770" y="29451"/>
                                  <a:pt x="118770" y="65786"/>
                                </a:cubicBezTo>
                                <a:cubicBezTo>
                                  <a:pt x="118770" y="102133"/>
                                  <a:pt x="92189" y="131572"/>
                                  <a:pt x="59385" y="131572"/>
                                </a:cubicBezTo>
                                <a:cubicBezTo>
                                  <a:pt x="26594" y="131572"/>
                                  <a:pt x="0" y="102133"/>
                                  <a:pt x="0" y="65786"/>
                                </a:cubicBezTo>
                                <a:cubicBezTo>
                                  <a:pt x="0" y="29451"/>
                                  <a:pt x="26594" y="0"/>
                                  <a:pt x="5938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61" name="Shape 4861"/>
                        <wps:cNvSpPr/>
                        <wps:spPr>
                          <a:xfrm>
                            <a:off x="211988" y="213004"/>
                            <a:ext cx="96241" cy="106553"/>
                          </a:xfrm>
                          <a:custGeom>
                            <a:avLst/>
                            <a:gdLst/>
                            <a:ahLst/>
                            <a:cxnLst/>
                            <a:rect l="0" t="0" r="0" b="0"/>
                            <a:pathLst>
                              <a:path w="96241" h="106553">
                                <a:moveTo>
                                  <a:pt x="48120" y="0"/>
                                </a:moveTo>
                                <a:cubicBezTo>
                                  <a:pt x="74701" y="0"/>
                                  <a:pt x="96241" y="23851"/>
                                  <a:pt x="96241" y="53277"/>
                                </a:cubicBezTo>
                                <a:cubicBezTo>
                                  <a:pt x="96241" y="82703"/>
                                  <a:pt x="74701" y="106553"/>
                                  <a:pt x="48120" y="106553"/>
                                </a:cubicBezTo>
                                <a:cubicBezTo>
                                  <a:pt x="21539" y="106553"/>
                                  <a:pt x="0" y="82703"/>
                                  <a:pt x="0" y="53277"/>
                                </a:cubicBezTo>
                                <a:cubicBezTo>
                                  <a:pt x="0" y="23851"/>
                                  <a:pt x="21539" y="0"/>
                                  <a:pt x="48120"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62" name="Shape 4862"/>
                        <wps:cNvSpPr/>
                        <wps:spPr>
                          <a:xfrm>
                            <a:off x="147295" y="95122"/>
                            <a:ext cx="97041" cy="106553"/>
                          </a:xfrm>
                          <a:custGeom>
                            <a:avLst/>
                            <a:gdLst/>
                            <a:ahLst/>
                            <a:cxnLst/>
                            <a:rect l="0" t="0" r="0" b="0"/>
                            <a:pathLst>
                              <a:path w="97041" h="106553">
                                <a:moveTo>
                                  <a:pt x="48527" y="0"/>
                                </a:moveTo>
                                <a:cubicBezTo>
                                  <a:pt x="75324" y="0"/>
                                  <a:pt x="97041" y="23851"/>
                                  <a:pt x="97041" y="53277"/>
                                </a:cubicBezTo>
                                <a:cubicBezTo>
                                  <a:pt x="97041" y="82703"/>
                                  <a:pt x="75324" y="106553"/>
                                  <a:pt x="48527" y="106553"/>
                                </a:cubicBezTo>
                                <a:cubicBezTo>
                                  <a:pt x="21730" y="106553"/>
                                  <a:pt x="0" y="82703"/>
                                  <a:pt x="0" y="53277"/>
                                </a:cubicBezTo>
                                <a:cubicBezTo>
                                  <a:pt x="0" y="23851"/>
                                  <a:pt x="21730" y="0"/>
                                  <a:pt x="48527"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63" name="Shape 4863"/>
                        <wps:cNvSpPr/>
                        <wps:spPr>
                          <a:xfrm>
                            <a:off x="86766" y="214389"/>
                            <a:ext cx="98031" cy="105969"/>
                          </a:xfrm>
                          <a:custGeom>
                            <a:avLst/>
                            <a:gdLst/>
                            <a:ahLst/>
                            <a:cxnLst/>
                            <a:rect l="0" t="0" r="0" b="0"/>
                            <a:pathLst>
                              <a:path w="98031" h="105969">
                                <a:moveTo>
                                  <a:pt x="49022" y="0"/>
                                </a:moveTo>
                                <a:cubicBezTo>
                                  <a:pt x="76086" y="0"/>
                                  <a:pt x="98031" y="23724"/>
                                  <a:pt x="98031" y="52984"/>
                                </a:cubicBezTo>
                                <a:cubicBezTo>
                                  <a:pt x="98031" y="82245"/>
                                  <a:pt x="76086" y="105969"/>
                                  <a:pt x="49022" y="105969"/>
                                </a:cubicBezTo>
                                <a:cubicBezTo>
                                  <a:pt x="21946" y="105969"/>
                                  <a:pt x="0" y="82245"/>
                                  <a:pt x="0" y="52984"/>
                                </a:cubicBezTo>
                                <a:cubicBezTo>
                                  <a:pt x="0" y="23724"/>
                                  <a:pt x="21946" y="0"/>
                                  <a:pt x="49022"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64" name="Shape 4864"/>
                        <wps:cNvSpPr/>
                        <wps:spPr>
                          <a:xfrm>
                            <a:off x="185598" y="214782"/>
                            <a:ext cx="23813" cy="25400"/>
                          </a:xfrm>
                          <a:custGeom>
                            <a:avLst/>
                            <a:gdLst/>
                            <a:ahLst/>
                            <a:cxnLst/>
                            <a:rect l="0" t="0" r="0" b="0"/>
                            <a:pathLst>
                              <a:path w="23813" h="25400">
                                <a:moveTo>
                                  <a:pt x="11913" y="0"/>
                                </a:moveTo>
                                <a:cubicBezTo>
                                  <a:pt x="18479" y="0"/>
                                  <a:pt x="23813" y="5690"/>
                                  <a:pt x="23813" y="12700"/>
                                </a:cubicBezTo>
                                <a:cubicBezTo>
                                  <a:pt x="23813" y="19710"/>
                                  <a:pt x="18479" y="25400"/>
                                  <a:pt x="11913" y="25400"/>
                                </a:cubicBezTo>
                                <a:cubicBezTo>
                                  <a:pt x="5334" y="25400"/>
                                  <a:pt x="0" y="19710"/>
                                  <a:pt x="0" y="12700"/>
                                </a:cubicBezTo>
                                <a:cubicBezTo>
                                  <a:pt x="0" y="5690"/>
                                  <a:pt x="5334" y="0"/>
                                  <a:pt x="11913"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65" name="Shape 4865"/>
                        <wps:cNvSpPr/>
                        <wps:spPr>
                          <a:xfrm>
                            <a:off x="147129" y="222580"/>
                            <a:ext cx="30328" cy="54902"/>
                          </a:xfrm>
                          <a:custGeom>
                            <a:avLst/>
                            <a:gdLst/>
                            <a:ahLst/>
                            <a:cxnLst/>
                            <a:rect l="0" t="0" r="0" b="0"/>
                            <a:pathLst>
                              <a:path w="30328" h="54902">
                                <a:moveTo>
                                  <a:pt x="76" y="0"/>
                                </a:moveTo>
                                <a:lnTo>
                                  <a:pt x="8915" y="4521"/>
                                </a:lnTo>
                                <a:cubicBezTo>
                                  <a:pt x="9233" y="21285"/>
                                  <a:pt x="17704" y="36843"/>
                                  <a:pt x="30328" y="45580"/>
                                </a:cubicBezTo>
                                <a:lnTo>
                                  <a:pt x="28981" y="54902"/>
                                </a:lnTo>
                                <a:cubicBezTo>
                                  <a:pt x="10859" y="45301"/>
                                  <a:pt x="406" y="26645"/>
                                  <a:pt x="0" y="4686"/>
                                </a:cubicBezTo>
                                <a:lnTo>
                                  <a:pt x="7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66" name="Shape 4866"/>
                        <wps:cNvSpPr/>
                        <wps:spPr>
                          <a:xfrm>
                            <a:off x="217551" y="220738"/>
                            <a:ext cx="30620" cy="57353"/>
                          </a:xfrm>
                          <a:custGeom>
                            <a:avLst/>
                            <a:gdLst/>
                            <a:ahLst/>
                            <a:cxnLst/>
                            <a:rect l="0" t="0" r="0" b="0"/>
                            <a:pathLst>
                              <a:path w="30620" h="57353">
                                <a:moveTo>
                                  <a:pt x="30366" y="0"/>
                                </a:moveTo>
                                <a:lnTo>
                                  <a:pt x="30620" y="5791"/>
                                </a:lnTo>
                                <a:cubicBezTo>
                                  <a:pt x="30620" y="28092"/>
                                  <a:pt x="19926" y="47612"/>
                                  <a:pt x="1588" y="57353"/>
                                </a:cubicBezTo>
                                <a:lnTo>
                                  <a:pt x="0" y="47866"/>
                                </a:lnTo>
                                <a:cubicBezTo>
                                  <a:pt x="13322" y="39180"/>
                                  <a:pt x="21742" y="23089"/>
                                  <a:pt x="21742" y="5791"/>
                                </a:cubicBezTo>
                                <a:lnTo>
                                  <a:pt x="21666" y="4077"/>
                                </a:lnTo>
                                <a:lnTo>
                                  <a:pt x="3036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67" name="Shape 4867"/>
                        <wps:cNvSpPr/>
                        <wps:spPr>
                          <a:xfrm>
                            <a:off x="167704" y="172415"/>
                            <a:ext cx="58382" cy="15722"/>
                          </a:xfrm>
                          <a:custGeom>
                            <a:avLst/>
                            <a:gdLst/>
                            <a:ahLst/>
                            <a:cxnLst/>
                            <a:rect l="0" t="0" r="0" b="0"/>
                            <a:pathLst>
                              <a:path w="58382" h="15722">
                                <a:moveTo>
                                  <a:pt x="30505" y="203"/>
                                </a:moveTo>
                                <a:cubicBezTo>
                                  <a:pt x="40678" y="381"/>
                                  <a:pt x="49949" y="3645"/>
                                  <a:pt x="58382" y="9627"/>
                                </a:cubicBezTo>
                                <a:lnTo>
                                  <a:pt x="51257" y="15189"/>
                                </a:lnTo>
                                <a:cubicBezTo>
                                  <a:pt x="44895" y="11303"/>
                                  <a:pt x="37719" y="9182"/>
                                  <a:pt x="30353" y="9042"/>
                                </a:cubicBezTo>
                                <a:cubicBezTo>
                                  <a:pt x="22098" y="8890"/>
                                  <a:pt x="14084" y="11201"/>
                                  <a:pt x="7023" y="15722"/>
                                </a:cubicBezTo>
                                <a:lnTo>
                                  <a:pt x="0" y="9766"/>
                                </a:lnTo>
                                <a:cubicBezTo>
                                  <a:pt x="9042" y="3302"/>
                                  <a:pt x="19596" y="0"/>
                                  <a:pt x="30505" y="203"/>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68" name="Shape 4868"/>
                        <wps:cNvSpPr/>
                        <wps:spPr>
                          <a:xfrm>
                            <a:off x="197168" y="200559"/>
                            <a:ext cx="0" cy="16142"/>
                          </a:xfrm>
                          <a:custGeom>
                            <a:avLst/>
                            <a:gdLst/>
                            <a:ahLst/>
                            <a:cxnLst/>
                            <a:rect l="0" t="0" r="0" b="0"/>
                            <a:pathLst>
                              <a:path h="16142">
                                <a:moveTo>
                                  <a:pt x="0" y="0"/>
                                </a:moveTo>
                                <a:lnTo>
                                  <a:pt x="0" y="16142"/>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s:wsp>
                        <wps:cNvPr id="4869" name="Shape 4869"/>
                        <wps:cNvSpPr/>
                        <wps:spPr>
                          <a:xfrm>
                            <a:off x="206210" y="233312"/>
                            <a:ext cx="13652" cy="8585"/>
                          </a:xfrm>
                          <a:custGeom>
                            <a:avLst/>
                            <a:gdLst/>
                            <a:ahLst/>
                            <a:cxnLst/>
                            <a:rect l="0" t="0" r="0" b="0"/>
                            <a:pathLst>
                              <a:path w="13652" h="8585">
                                <a:moveTo>
                                  <a:pt x="13652" y="8585"/>
                                </a:moveTo>
                                <a:lnTo>
                                  <a:pt x="0" y="0"/>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s:wsp>
                        <wps:cNvPr id="4870" name="Shape 4870"/>
                        <wps:cNvSpPr/>
                        <wps:spPr>
                          <a:xfrm>
                            <a:off x="175743" y="233160"/>
                            <a:ext cx="13475" cy="8877"/>
                          </a:xfrm>
                          <a:custGeom>
                            <a:avLst/>
                            <a:gdLst/>
                            <a:ahLst/>
                            <a:cxnLst/>
                            <a:rect l="0" t="0" r="0" b="0"/>
                            <a:pathLst>
                              <a:path w="13475" h="8877">
                                <a:moveTo>
                                  <a:pt x="13475" y="0"/>
                                </a:moveTo>
                                <a:lnTo>
                                  <a:pt x="0" y="8877"/>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g:wgp>
                  </a:graphicData>
                </a:graphic>
              </wp:anchor>
            </w:drawing>
          </mc:Choice>
          <mc:Fallback>
            <w:pict>
              <v:group w14:anchorId="45809161" id="Group 79292" o:spid="_x0000_s1026" style="position:absolute;margin-left:27.45pt;margin-top:.3pt;width:30.7pt;height:27.2pt;z-index:251661312" coordsize="390119,34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">
                <v:shape id="Shape 4857" o:spid="_x0000_s1027" style="position:absolute;width:390119;height:345618;visibility:visible;mso-wrap-style:square;v-text-anchor:top" coordsize="390119,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" path="m197447,l390119,345618,,345618,197447,xe" fillcolor="#fe1" strokecolor="#171616" strokeweight=".2205mm">
                  <v:stroke endcap="round"/>
                  <v:path arrowok="t" textboxrect="0,0,390119,345618"/>
                </v:shape>
                <v:shape id="Shape 4858" o:spid="_x0000_s1028" style="position:absolute;left:136487;top:96723;width:120053;height:133147;visibility:visible;mso-wrap-style:square;v-text-anchor:top" coordsize="120053,1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" path="m60020,v33160,,60033,29794,60033,66573c120053,103353,93180,133147,60020,133147,26873,133147,,103353,,66573,,29794,26873,,60020,xe" fillcolor="#181717" stroked="f" strokeweight="0">
                  <v:stroke endcap="round"/>
                  <v:path arrowok="t" textboxrect="0,0,120053,133147"/>
                </v:shape>
                <v:shape id="Shape 4859" o:spid="_x0000_s1029" style="position:absolute;left:86970;top:193942;width:120853;height:131763;visibility:visible;mso-wrap-style:square;v-text-anchor:top" coordsize="120853,1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" path="m60427,v33375,,60426,29502,60426,65888c120853,102286,93802,131763,60427,131763,27064,131763,,102286,,65888,,29502,27064,,60427,xe" fillcolor="#181717" stroked="f" strokeweight="0">
                  <v:stroke endcap="round"/>
                  <v:path arrowok="t" textboxrect="0,0,120853,131763"/>
                </v:shape>
                <v:shape id="Shape 4860" o:spid="_x0000_s1030" style="position:absolute;left:189852;top:194335;width:118770;height:131572;visibility:visible;mso-wrap-style:square;v-text-anchor:top" coordsize="118770,1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" path="m59385,v32804,,59385,29451,59385,65786c118770,102133,92189,131572,59385,131572,26594,131572,,102133,,65786,,29451,26594,,59385,xe" fillcolor="#181717" stroked="f" strokeweight="0">
                  <v:stroke endcap="round"/>
                  <v:path arrowok="t" textboxrect="0,0,118770,131572"/>
                </v:shape>
                <v:shape id="Shape 4861" o:spid="_x0000_s1031" style="position:absolute;left:211988;top:213004;width:96241;height:106553;visibility:visible;mso-wrap-style:square;v-text-anchor:top" coordsize="9624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" path="m48120,c74701,,96241,23851,96241,53277v,29426,-21540,53276,-48121,53276c21539,106553,,82703,,53277,,23851,21539,,48120,xe" fillcolor="#fe1" stroked="f" strokeweight="0">
                  <v:stroke endcap="round"/>
                  <v:path arrowok="t" textboxrect="0,0,96241,106553"/>
                </v:shape>
                <v:shape id="Shape 4862" o:spid="_x0000_s1032" style="position:absolute;left:147295;top:95122;width:97041;height:106553;visibility:visible;mso-wrap-style:square;v-text-anchor:top" coordsize="9704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" path="m48527,c75324,,97041,23851,97041,53277v,29426,-21717,53276,-48514,53276c21730,106553,,82703,,53277,,23851,21730,,48527,xe" fillcolor="#fe1" stroked="f" strokeweight="0">
                  <v:stroke endcap="round"/>
                  <v:path arrowok="t" textboxrect="0,0,97041,106553"/>
                </v:shape>
                <v:shape id="Shape 4863" o:spid="_x0000_s1033" style="position:absolute;left:86766;top:214389;width:98031;height:105969;visibility:visible;mso-wrap-style:square;v-text-anchor:top" coordsize="98031,1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" path="m49022,c76086,,98031,23724,98031,52984v,29261,-21945,52985,-49009,52985c21946,105969,,82245,,52984,,23724,21946,,49022,xe" fillcolor="#fe1" stroked="f" strokeweight="0">
                  <v:stroke endcap="round"/>
                  <v:path arrowok="t" textboxrect="0,0,98031,105969"/>
                </v:shape>
                <v:shape id="Shape 4864" o:spid="_x0000_s1034" style="position:absolute;left:185598;top:214782;width:23813;height:25400;visibility:visible;mso-wrap-style:square;v-text-anchor:top" coordsize="2381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" path="m11913,v6566,,11900,5690,11900,12700c23813,19710,18479,25400,11913,25400,5334,25400,,19710,,12700,,5690,5334,,11913,xe" fillcolor="#fe1" stroked="f" strokeweight="0">
                  <v:stroke endcap="round"/>
                  <v:path arrowok="t" textboxrect="0,0,23813,25400"/>
                </v:shape>
                <v:shape id="Shape 4865" o:spid="_x0000_s1035" style="position:absolute;left:147129;top:222580;width:30328;height:54902;visibility:visible;mso-wrap-style:square;v-text-anchor:top" coordsize="30328,5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" path="m76,l8915,4521v318,16764,8789,32322,21413,41059l28981,54902c10859,45301,406,26645,,4686l76,xe" fillcolor="#181717" stroked="f" strokeweight="0">
                  <v:stroke endcap="round"/>
                  <v:path arrowok="t" textboxrect="0,0,30328,54902"/>
                </v:shape>
                <v:shape id="Shape 4866" o:spid="_x0000_s1036" style="position:absolute;left:217551;top:220738;width:30620;height:57353;visibility:visible;mso-wrap-style:square;v-text-anchor:top" coordsize="30620,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" path="m30366,r254,5791c30620,28092,19926,47612,1588,57353l,47866c13322,39180,21742,23089,21742,5791r-76,-1714l30366,xe" fillcolor="#181717" stroked="f" strokeweight="0">
                  <v:stroke endcap="round"/>
                  <v:path arrowok="t" textboxrect="0,0,30620,57353"/>
                </v:shape>
                <v:shape id="Shape 4867" o:spid="_x0000_s1037" style="position:absolute;left:167704;top:172415;width:58382;height:15722;visibility:visible;mso-wrap-style:square;v-text-anchor:top" coordsize="58382,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" path="m30505,203c40678,381,49949,3645,58382,9627r-7125,5562c44895,11303,37719,9182,30353,9042,22098,8890,14084,11201,7023,15722l,9766c9042,3302,19596,,30505,203xe" fillcolor="#181717" stroked="f" strokeweight="0">
                  <v:stroke endcap="round"/>
                  <v:path arrowok="t" textboxrect="0,0,58382,15722"/>
                </v:shape>
                <v:shape id="Shape 4868" o:spid="_x0000_s1038" style="position:absolute;left:197168;top:200559;width:0;height:16142;visibility:visible;mso-wrap-style:square;v-text-anchor:top" coordsize="0,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" path="m,l,16142e" filled="f" strokecolor="#ffee0b" strokeweight=".16758mm">
                  <v:stroke miterlimit="1" joinstyle="miter"/>
                  <v:path arrowok="t" textboxrect="0,0,0,16142"/>
                </v:shape>
                <v:shape id="Shape 4869" o:spid="_x0000_s1039" style="position:absolute;left:206210;top:233312;width:13652;height:8585;visibility:visible;mso-wrap-style:square;v-text-anchor:top" coordsize="1365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" path="m13652,8585l,e" filled="f" strokecolor="#ffee0b" strokeweight=".16758mm">
                  <v:stroke miterlimit="1" joinstyle="miter"/>
                  <v:path arrowok="t" textboxrect="0,0,13652,8585"/>
                </v:shape>
                <v:shape id="Shape 4870" o:spid="_x0000_s1040" style="position:absolute;left:175743;top:233160;width:13475;height:8877;visibility:visible;mso-wrap-style:square;v-text-anchor:top" coordsize="1347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" path="m13475,l,8877e" filled="f" strokecolor="#ffee0b" strokeweight=".16758mm">
                  <v:stroke miterlimit="1" joinstyle="miter"/>
                  <v:path arrowok="t" textboxrect="0,0,13475,8877"/>
                </v:shape>
                <w10:wrap type="square"/>
              </v:group>
            </w:pict>
          </mc:Fallback>
        </mc:AlternateContent>
      </w:r>
      <w:r w:rsidRPr="00C23DD6">
        <w:rPr>
          <w:rFonts w:ascii="Times New Roman" w:hAnsi="Times New Roman"/>
          <w:sz w:val="24"/>
          <w:szCs w:val="24"/>
        </w:rPr>
        <w:t>Properly dispose of any remaining samples. Sample waste should be considered potentially biohazardous and must be disposed of in the appropriate manner. Refer to your laboratory’s standard operating proced</w:t>
      </w:r>
      <w:r>
        <w:rPr>
          <w:rFonts w:ascii="Times New Roman" w:hAnsi="Times New Roman"/>
          <w:sz w:val="24"/>
          <w:szCs w:val="24"/>
        </w:rPr>
        <w:t>ure or contact your safety offi</w:t>
      </w:r>
      <w:r w:rsidRPr="00C23DD6">
        <w:rPr>
          <w:rFonts w:ascii="Times New Roman" w:hAnsi="Times New Roman"/>
          <w:sz w:val="24"/>
          <w:szCs w:val="24"/>
        </w:rPr>
        <w:t>cer.</w:t>
      </w:r>
    </w:p>
    <w:p w:rsidR="00C23DD6" w:rsidRPr="00C23DD6" w:rsidRDefault="00C23DD6" w:rsidP="00EB5EF9">
      <w:pPr>
        <w:pStyle w:val="ListParagraph"/>
        <w:numPr>
          <w:ilvl w:val="0"/>
          <w:numId w:val="20"/>
        </w:numPr>
        <w:rPr>
          <w:rFonts w:ascii="Times New Roman" w:hAnsi="Times New Roman"/>
          <w:b/>
          <w:sz w:val="24"/>
          <w:szCs w:val="24"/>
        </w:rPr>
      </w:pPr>
      <w:r w:rsidRPr="00C23DD6">
        <w:rPr>
          <w:rFonts w:ascii="Times New Roman" w:hAnsi="Times New Roman"/>
          <w:b/>
          <w:sz w:val="24"/>
          <w:szCs w:val="24"/>
        </w:rPr>
        <w:t>Wipe Up Spills and Decontaminate Surface Area</w:t>
      </w:r>
    </w:p>
    <w:p w:rsidR="00C23DD6" w:rsidRPr="00C23DD6" w:rsidRDefault="00C23DD6" w:rsidP="00C23DD6">
      <w:pPr>
        <w:spacing w:after="105"/>
        <w:ind w:left="735" w:right="7"/>
        <w:rPr>
          <w:rFonts w:ascii="Times New Roman" w:hAnsi="Times New Roman"/>
          <w:sz w:val="24"/>
          <w:szCs w:val="24"/>
        </w:rPr>
      </w:pPr>
      <w:r w:rsidRPr="00C23DD6">
        <w:rPr>
          <w:rFonts w:ascii="Times New Roman" w:hAnsi="Times New Roman"/>
          <w:noProof/>
          <w:color w:val="000000"/>
          <w:sz w:val="24"/>
          <w:szCs w:val="24"/>
        </w:rPr>
        <w:lastRenderedPageBreak/>
        <mc:AlternateContent>
          <mc:Choice Requires="wpg">
            <w:drawing>
              <wp:anchor distT="0" distB="0" distL="114300" distR="114300" simplePos="0" relativeHeight="251662336" behindDoc="0" locked="0" layoutInCell="1" allowOverlap="1" wp14:anchorId="73B8F438" wp14:editId="197DECFA">
                <wp:simplePos x="0" y="0"/>
                <wp:positionH relativeFrom="column">
                  <wp:posOffset>348880</wp:posOffset>
                </wp:positionH>
                <wp:positionV relativeFrom="paragraph">
                  <wp:posOffset>3963</wp:posOffset>
                </wp:positionV>
                <wp:extent cx="390119" cy="345618"/>
                <wp:effectExtent l="0" t="0" r="0" b="0"/>
                <wp:wrapSquare wrapText="bothSides"/>
                <wp:docPr id="79293" name="Group 79293"/>
                <wp:cNvGraphicFramePr/>
                <a:graphic xmlns:a="http://schemas.openxmlformats.org/drawingml/2006/main">
                  <a:graphicData uri="http://schemas.microsoft.com/office/word/2010/wordprocessingGroup">
                    <wpg:wgp>
                      <wpg:cNvGrpSpPr/>
                      <wpg:grpSpPr>
                        <a:xfrm>
                          <a:off x="0" y="0"/>
                          <a:ext cx="390119" cy="345618"/>
                          <a:chOff x="0" y="0"/>
                          <a:chExt cx="390119" cy="345618"/>
                        </a:xfrm>
                      </wpg:grpSpPr>
                      <wps:wsp>
                        <wps:cNvPr id="4871" name="Shape 4871"/>
                        <wps:cNvSpPr/>
                        <wps:spPr>
                          <a:xfrm>
                            <a:off x="0" y="0"/>
                            <a:ext cx="390119" cy="345618"/>
                          </a:xfrm>
                          <a:custGeom>
                            <a:avLst/>
                            <a:gdLst/>
                            <a:ahLst/>
                            <a:cxnLst/>
                            <a:rect l="0" t="0" r="0" b="0"/>
                            <a:pathLst>
                              <a:path w="390119" h="345618">
                                <a:moveTo>
                                  <a:pt x="197447" y="0"/>
                                </a:moveTo>
                                <a:lnTo>
                                  <a:pt x="390119" y="345618"/>
                                </a:lnTo>
                                <a:lnTo>
                                  <a:pt x="0" y="345618"/>
                                </a:lnTo>
                                <a:lnTo>
                                  <a:pt x="197447" y="0"/>
                                </a:lnTo>
                                <a:close/>
                              </a:path>
                            </a:pathLst>
                          </a:custGeom>
                          <a:ln w="7938" cap="rnd">
                            <a:round/>
                          </a:ln>
                        </wps:spPr>
                        <wps:style>
                          <a:lnRef idx="1">
                            <a:srgbClr val="181717"/>
                          </a:lnRef>
                          <a:fillRef idx="1">
                            <a:srgbClr val="FFEE11"/>
                          </a:fillRef>
                          <a:effectRef idx="0">
                            <a:scrgbClr r="0" g="0" b="0"/>
                          </a:effectRef>
                          <a:fontRef idx="none"/>
                        </wps:style>
                        <wps:bodyPr/>
                      </wps:wsp>
                      <wps:wsp>
                        <wps:cNvPr id="4872" name="Shape 4872"/>
                        <wps:cNvSpPr/>
                        <wps:spPr>
                          <a:xfrm>
                            <a:off x="136487" y="96723"/>
                            <a:ext cx="120053" cy="133147"/>
                          </a:xfrm>
                          <a:custGeom>
                            <a:avLst/>
                            <a:gdLst/>
                            <a:ahLst/>
                            <a:cxnLst/>
                            <a:rect l="0" t="0" r="0" b="0"/>
                            <a:pathLst>
                              <a:path w="120053" h="133147">
                                <a:moveTo>
                                  <a:pt x="60020" y="0"/>
                                </a:moveTo>
                                <a:cubicBezTo>
                                  <a:pt x="93180" y="0"/>
                                  <a:pt x="120053" y="29794"/>
                                  <a:pt x="120053" y="66573"/>
                                </a:cubicBezTo>
                                <a:cubicBezTo>
                                  <a:pt x="120053" y="103353"/>
                                  <a:pt x="93180" y="133147"/>
                                  <a:pt x="60020" y="133147"/>
                                </a:cubicBezTo>
                                <a:cubicBezTo>
                                  <a:pt x="26873" y="133147"/>
                                  <a:pt x="0" y="103353"/>
                                  <a:pt x="0" y="66573"/>
                                </a:cubicBezTo>
                                <a:cubicBezTo>
                                  <a:pt x="0" y="29794"/>
                                  <a:pt x="26873" y="0"/>
                                  <a:pt x="60020"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73" name="Shape 4873"/>
                        <wps:cNvSpPr/>
                        <wps:spPr>
                          <a:xfrm>
                            <a:off x="86970" y="193942"/>
                            <a:ext cx="120853" cy="131763"/>
                          </a:xfrm>
                          <a:custGeom>
                            <a:avLst/>
                            <a:gdLst/>
                            <a:ahLst/>
                            <a:cxnLst/>
                            <a:rect l="0" t="0" r="0" b="0"/>
                            <a:pathLst>
                              <a:path w="120853" h="131763">
                                <a:moveTo>
                                  <a:pt x="60427" y="0"/>
                                </a:moveTo>
                                <a:cubicBezTo>
                                  <a:pt x="93802" y="0"/>
                                  <a:pt x="120853" y="29502"/>
                                  <a:pt x="120853" y="65887"/>
                                </a:cubicBezTo>
                                <a:cubicBezTo>
                                  <a:pt x="120853" y="102286"/>
                                  <a:pt x="93802" y="131763"/>
                                  <a:pt x="60427" y="131763"/>
                                </a:cubicBezTo>
                                <a:cubicBezTo>
                                  <a:pt x="27064" y="131763"/>
                                  <a:pt x="0" y="102286"/>
                                  <a:pt x="0" y="65887"/>
                                </a:cubicBezTo>
                                <a:cubicBezTo>
                                  <a:pt x="0" y="29502"/>
                                  <a:pt x="27064" y="0"/>
                                  <a:pt x="6042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74" name="Shape 4874"/>
                        <wps:cNvSpPr/>
                        <wps:spPr>
                          <a:xfrm>
                            <a:off x="189852" y="194335"/>
                            <a:ext cx="118770" cy="131572"/>
                          </a:xfrm>
                          <a:custGeom>
                            <a:avLst/>
                            <a:gdLst/>
                            <a:ahLst/>
                            <a:cxnLst/>
                            <a:rect l="0" t="0" r="0" b="0"/>
                            <a:pathLst>
                              <a:path w="118770" h="131572">
                                <a:moveTo>
                                  <a:pt x="59385" y="0"/>
                                </a:moveTo>
                                <a:cubicBezTo>
                                  <a:pt x="92189" y="0"/>
                                  <a:pt x="118770" y="29451"/>
                                  <a:pt x="118770" y="65786"/>
                                </a:cubicBezTo>
                                <a:cubicBezTo>
                                  <a:pt x="118770" y="102133"/>
                                  <a:pt x="92189" y="131572"/>
                                  <a:pt x="59385" y="131572"/>
                                </a:cubicBezTo>
                                <a:cubicBezTo>
                                  <a:pt x="26594" y="131572"/>
                                  <a:pt x="0" y="102133"/>
                                  <a:pt x="0" y="65786"/>
                                </a:cubicBezTo>
                                <a:cubicBezTo>
                                  <a:pt x="0" y="29451"/>
                                  <a:pt x="26594" y="0"/>
                                  <a:pt x="5938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75" name="Shape 4875"/>
                        <wps:cNvSpPr/>
                        <wps:spPr>
                          <a:xfrm>
                            <a:off x="211988" y="213004"/>
                            <a:ext cx="96241" cy="106553"/>
                          </a:xfrm>
                          <a:custGeom>
                            <a:avLst/>
                            <a:gdLst/>
                            <a:ahLst/>
                            <a:cxnLst/>
                            <a:rect l="0" t="0" r="0" b="0"/>
                            <a:pathLst>
                              <a:path w="96241" h="106553">
                                <a:moveTo>
                                  <a:pt x="48120" y="0"/>
                                </a:moveTo>
                                <a:cubicBezTo>
                                  <a:pt x="74701" y="0"/>
                                  <a:pt x="96241" y="23851"/>
                                  <a:pt x="96241" y="53277"/>
                                </a:cubicBezTo>
                                <a:cubicBezTo>
                                  <a:pt x="96241" y="82702"/>
                                  <a:pt x="74701" y="106553"/>
                                  <a:pt x="48120" y="106553"/>
                                </a:cubicBezTo>
                                <a:cubicBezTo>
                                  <a:pt x="21539" y="106553"/>
                                  <a:pt x="0" y="82702"/>
                                  <a:pt x="0" y="53277"/>
                                </a:cubicBezTo>
                                <a:cubicBezTo>
                                  <a:pt x="0" y="23851"/>
                                  <a:pt x="21539" y="0"/>
                                  <a:pt x="48120"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76" name="Shape 4876"/>
                        <wps:cNvSpPr/>
                        <wps:spPr>
                          <a:xfrm>
                            <a:off x="147295" y="95123"/>
                            <a:ext cx="97041" cy="106553"/>
                          </a:xfrm>
                          <a:custGeom>
                            <a:avLst/>
                            <a:gdLst/>
                            <a:ahLst/>
                            <a:cxnLst/>
                            <a:rect l="0" t="0" r="0" b="0"/>
                            <a:pathLst>
                              <a:path w="97041" h="106553">
                                <a:moveTo>
                                  <a:pt x="48527" y="0"/>
                                </a:moveTo>
                                <a:cubicBezTo>
                                  <a:pt x="75324" y="0"/>
                                  <a:pt x="97041" y="23851"/>
                                  <a:pt x="97041" y="53277"/>
                                </a:cubicBezTo>
                                <a:cubicBezTo>
                                  <a:pt x="97041" y="82702"/>
                                  <a:pt x="75324" y="106553"/>
                                  <a:pt x="48527" y="106553"/>
                                </a:cubicBezTo>
                                <a:cubicBezTo>
                                  <a:pt x="21730" y="106553"/>
                                  <a:pt x="0" y="82702"/>
                                  <a:pt x="0" y="53277"/>
                                </a:cubicBezTo>
                                <a:cubicBezTo>
                                  <a:pt x="0" y="23851"/>
                                  <a:pt x="21730" y="0"/>
                                  <a:pt x="48527"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77" name="Shape 4877"/>
                        <wps:cNvSpPr/>
                        <wps:spPr>
                          <a:xfrm>
                            <a:off x="86766" y="214388"/>
                            <a:ext cx="98031" cy="105969"/>
                          </a:xfrm>
                          <a:custGeom>
                            <a:avLst/>
                            <a:gdLst/>
                            <a:ahLst/>
                            <a:cxnLst/>
                            <a:rect l="0" t="0" r="0" b="0"/>
                            <a:pathLst>
                              <a:path w="98031" h="105969">
                                <a:moveTo>
                                  <a:pt x="49022" y="0"/>
                                </a:moveTo>
                                <a:cubicBezTo>
                                  <a:pt x="76086" y="0"/>
                                  <a:pt x="98031" y="23724"/>
                                  <a:pt x="98031" y="52984"/>
                                </a:cubicBezTo>
                                <a:cubicBezTo>
                                  <a:pt x="98031" y="82245"/>
                                  <a:pt x="76086" y="105969"/>
                                  <a:pt x="49022" y="105969"/>
                                </a:cubicBezTo>
                                <a:cubicBezTo>
                                  <a:pt x="21946" y="105969"/>
                                  <a:pt x="0" y="82245"/>
                                  <a:pt x="0" y="52984"/>
                                </a:cubicBezTo>
                                <a:cubicBezTo>
                                  <a:pt x="0" y="23724"/>
                                  <a:pt x="21946" y="0"/>
                                  <a:pt x="49022"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78" name="Shape 4878"/>
                        <wps:cNvSpPr/>
                        <wps:spPr>
                          <a:xfrm>
                            <a:off x="185598" y="214782"/>
                            <a:ext cx="23813" cy="25400"/>
                          </a:xfrm>
                          <a:custGeom>
                            <a:avLst/>
                            <a:gdLst/>
                            <a:ahLst/>
                            <a:cxnLst/>
                            <a:rect l="0" t="0" r="0" b="0"/>
                            <a:pathLst>
                              <a:path w="23813" h="25400">
                                <a:moveTo>
                                  <a:pt x="11913" y="0"/>
                                </a:moveTo>
                                <a:cubicBezTo>
                                  <a:pt x="18479" y="0"/>
                                  <a:pt x="23813" y="5690"/>
                                  <a:pt x="23813" y="12700"/>
                                </a:cubicBezTo>
                                <a:cubicBezTo>
                                  <a:pt x="23813" y="19710"/>
                                  <a:pt x="18479" y="25400"/>
                                  <a:pt x="11913" y="25400"/>
                                </a:cubicBezTo>
                                <a:cubicBezTo>
                                  <a:pt x="5334" y="25400"/>
                                  <a:pt x="0" y="19710"/>
                                  <a:pt x="0" y="12700"/>
                                </a:cubicBezTo>
                                <a:cubicBezTo>
                                  <a:pt x="0" y="5690"/>
                                  <a:pt x="5334" y="0"/>
                                  <a:pt x="11913" y="0"/>
                                </a:cubicBezTo>
                                <a:close/>
                              </a:path>
                            </a:pathLst>
                          </a:custGeom>
                          <a:ln w="0" cap="rnd">
                            <a:round/>
                          </a:ln>
                        </wps:spPr>
                        <wps:style>
                          <a:lnRef idx="0">
                            <a:srgbClr val="000000">
                              <a:alpha val="0"/>
                            </a:srgbClr>
                          </a:lnRef>
                          <a:fillRef idx="1">
                            <a:srgbClr val="FFEE11"/>
                          </a:fillRef>
                          <a:effectRef idx="0">
                            <a:scrgbClr r="0" g="0" b="0"/>
                          </a:effectRef>
                          <a:fontRef idx="none"/>
                        </wps:style>
                        <wps:bodyPr/>
                      </wps:wsp>
                      <wps:wsp>
                        <wps:cNvPr id="4879" name="Shape 4879"/>
                        <wps:cNvSpPr/>
                        <wps:spPr>
                          <a:xfrm>
                            <a:off x="147129" y="222580"/>
                            <a:ext cx="30328" cy="54902"/>
                          </a:xfrm>
                          <a:custGeom>
                            <a:avLst/>
                            <a:gdLst/>
                            <a:ahLst/>
                            <a:cxnLst/>
                            <a:rect l="0" t="0" r="0" b="0"/>
                            <a:pathLst>
                              <a:path w="30328" h="54902">
                                <a:moveTo>
                                  <a:pt x="76" y="0"/>
                                </a:moveTo>
                                <a:lnTo>
                                  <a:pt x="8915" y="4521"/>
                                </a:lnTo>
                                <a:cubicBezTo>
                                  <a:pt x="9233" y="21285"/>
                                  <a:pt x="17704" y="36843"/>
                                  <a:pt x="30328" y="45580"/>
                                </a:cubicBezTo>
                                <a:lnTo>
                                  <a:pt x="28981" y="54902"/>
                                </a:lnTo>
                                <a:cubicBezTo>
                                  <a:pt x="10859" y="45301"/>
                                  <a:pt x="406" y="26644"/>
                                  <a:pt x="0" y="4686"/>
                                </a:cubicBezTo>
                                <a:lnTo>
                                  <a:pt x="7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80" name="Shape 4880"/>
                        <wps:cNvSpPr/>
                        <wps:spPr>
                          <a:xfrm>
                            <a:off x="217551" y="220738"/>
                            <a:ext cx="30620" cy="57353"/>
                          </a:xfrm>
                          <a:custGeom>
                            <a:avLst/>
                            <a:gdLst/>
                            <a:ahLst/>
                            <a:cxnLst/>
                            <a:rect l="0" t="0" r="0" b="0"/>
                            <a:pathLst>
                              <a:path w="30620" h="57353">
                                <a:moveTo>
                                  <a:pt x="30366" y="0"/>
                                </a:moveTo>
                                <a:lnTo>
                                  <a:pt x="30620" y="5792"/>
                                </a:lnTo>
                                <a:cubicBezTo>
                                  <a:pt x="30620" y="28092"/>
                                  <a:pt x="19926" y="47613"/>
                                  <a:pt x="1588" y="57353"/>
                                </a:cubicBezTo>
                                <a:lnTo>
                                  <a:pt x="0" y="47866"/>
                                </a:lnTo>
                                <a:cubicBezTo>
                                  <a:pt x="13322" y="39180"/>
                                  <a:pt x="21742" y="23089"/>
                                  <a:pt x="21742" y="5792"/>
                                </a:cubicBezTo>
                                <a:lnTo>
                                  <a:pt x="21666" y="4077"/>
                                </a:lnTo>
                                <a:lnTo>
                                  <a:pt x="3036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81" name="Shape 4881"/>
                        <wps:cNvSpPr/>
                        <wps:spPr>
                          <a:xfrm>
                            <a:off x="167704" y="172415"/>
                            <a:ext cx="58382" cy="15723"/>
                          </a:xfrm>
                          <a:custGeom>
                            <a:avLst/>
                            <a:gdLst/>
                            <a:ahLst/>
                            <a:cxnLst/>
                            <a:rect l="0" t="0" r="0" b="0"/>
                            <a:pathLst>
                              <a:path w="58382" h="15723">
                                <a:moveTo>
                                  <a:pt x="30505" y="203"/>
                                </a:moveTo>
                                <a:cubicBezTo>
                                  <a:pt x="40678" y="381"/>
                                  <a:pt x="49949" y="3645"/>
                                  <a:pt x="58382" y="9627"/>
                                </a:cubicBezTo>
                                <a:lnTo>
                                  <a:pt x="51257" y="15189"/>
                                </a:lnTo>
                                <a:cubicBezTo>
                                  <a:pt x="44895" y="11303"/>
                                  <a:pt x="37719" y="9182"/>
                                  <a:pt x="30353" y="9042"/>
                                </a:cubicBezTo>
                                <a:cubicBezTo>
                                  <a:pt x="22098" y="8890"/>
                                  <a:pt x="14084" y="11202"/>
                                  <a:pt x="7023" y="15723"/>
                                </a:cubicBezTo>
                                <a:lnTo>
                                  <a:pt x="0" y="9766"/>
                                </a:lnTo>
                                <a:cubicBezTo>
                                  <a:pt x="9042" y="3302"/>
                                  <a:pt x="19596" y="0"/>
                                  <a:pt x="30505" y="203"/>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82" name="Shape 4882"/>
                        <wps:cNvSpPr/>
                        <wps:spPr>
                          <a:xfrm>
                            <a:off x="197168" y="200558"/>
                            <a:ext cx="0" cy="16129"/>
                          </a:xfrm>
                          <a:custGeom>
                            <a:avLst/>
                            <a:gdLst/>
                            <a:ahLst/>
                            <a:cxnLst/>
                            <a:rect l="0" t="0" r="0" b="0"/>
                            <a:pathLst>
                              <a:path h="16129">
                                <a:moveTo>
                                  <a:pt x="0" y="0"/>
                                </a:moveTo>
                                <a:lnTo>
                                  <a:pt x="0" y="16129"/>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s:wsp>
                        <wps:cNvPr id="4883" name="Shape 4883"/>
                        <wps:cNvSpPr/>
                        <wps:spPr>
                          <a:xfrm>
                            <a:off x="206210" y="233312"/>
                            <a:ext cx="13652" cy="8585"/>
                          </a:xfrm>
                          <a:custGeom>
                            <a:avLst/>
                            <a:gdLst/>
                            <a:ahLst/>
                            <a:cxnLst/>
                            <a:rect l="0" t="0" r="0" b="0"/>
                            <a:pathLst>
                              <a:path w="13652" h="8585">
                                <a:moveTo>
                                  <a:pt x="13652" y="8585"/>
                                </a:moveTo>
                                <a:lnTo>
                                  <a:pt x="0" y="0"/>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s:wsp>
                        <wps:cNvPr id="4884" name="Shape 4884"/>
                        <wps:cNvSpPr/>
                        <wps:spPr>
                          <a:xfrm>
                            <a:off x="175743" y="233159"/>
                            <a:ext cx="13475" cy="8877"/>
                          </a:xfrm>
                          <a:custGeom>
                            <a:avLst/>
                            <a:gdLst/>
                            <a:ahLst/>
                            <a:cxnLst/>
                            <a:rect l="0" t="0" r="0" b="0"/>
                            <a:pathLst>
                              <a:path w="13475" h="8877">
                                <a:moveTo>
                                  <a:pt x="13475" y="0"/>
                                </a:moveTo>
                                <a:lnTo>
                                  <a:pt x="0" y="8877"/>
                                </a:lnTo>
                              </a:path>
                            </a:pathLst>
                          </a:custGeom>
                          <a:ln w="6033" cap="flat">
                            <a:miter lim="100000"/>
                          </a:ln>
                        </wps:spPr>
                        <wps:style>
                          <a:lnRef idx="1">
                            <a:srgbClr val="FFEE11"/>
                          </a:lnRef>
                          <a:fillRef idx="0">
                            <a:srgbClr val="000000">
                              <a:alpha val="0"/>
                            </a:srgbClr>
                          </a:fillRef>
                          <a:effectRef idx="0">
                            <a:scrgbClr r="0" g="0" b="0"/>
                          </a:effectRef>
                          <a:fontRef idx="none"/>
                        </wps:style>
                        <wps:bodyPr/>
                      </wps:wsp>
                    </wpg:wgp>
                  </a:graphicData>
                </a:graphic>
              </wp:anchor>
            </w:drawing>
          </mc:Choice>
          <mc:Fallback>
            <w:pict>
              <v:group w14:anchorId="61D536C1" id="Group 79293" o:spid="_x0000_s1026" style="position:absolute;margin-left:27.45pt;margin-top:.3pt;width:30.7pt;height:27.2pt;z-index:251662336" coordsize="390119,34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">
                <v:shape id="Shape 4871" o:spid="_x0000_s1027" style="position:absolute;width:390119;height:345618;visibility:visible;mso-wrap-style:square;v-text-anchor:top" coordsize="390119,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" path="m197447,l390119,345618,,345618,197447,xe" fillcolor="#fe1" strokecolor="#171616" strokeweight=".2205mm">
                  <v:stroke endcap="round"/>
                  <v:path arrowok="t" textboxrect="0,0,390119,345618"/>
                </v:shape>
                <v:shape id="Shape 4872" o:spid="_x0000_s1028" style="position:absolute;left:136487;top:96723;width:120053;height:133147;visibility:visible;mso-wrap-style:square;v-text-anchor:top" coordsize="120053,1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" path="m60020,v33160,,60033,29794,60033,66573c120053,103353,93180,133147,60020,133147,26873,133147,,103353,,66573,,29794,26873,,60020,xe" fillcolor="#181717" stroked="f" strokeweight="0">
                  <v:stroke endcap="round"/>
                  <v:path arrowok="t" textboxrect="0,0,120053,133147"/>
                </v:shape>
                <v:shape id="Shape 4873" o:spid="_x0000_s1029" style="position:absolute;left:86970;top:193942;width:120853;height:131763;visibility:visible;mso-wrap-style:square;v-text-anchor:top" coordsize="120853,1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" path="m60427,v33375,,60426,29502,60426,65887c120853,102286,93802,131763,60427,131763,27064,131763,,102286,,65887,,29502,27064,,60427,xe" fillcolor="#181717" stroked="f" strokeweight="0">
                  <v:stroke endcap="round"/>
                  <v:path arrowok="t" textboxrect="0,0,120853,131763"/>
                </v:shape>
                <v:shape id="Shape 4874" o:spid="_x0000_s1030" style="position:absolute;left:189852;top:194335;width:118770;height:131572;visibility:visible;mso-wrap-style:square;v-text-anchor:top" coordsize="118770,1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" path="m59385,v32804,,59385,29451,59385,65786c118770,102133,92189,131572,59385,131572,26594,131572,,102133,,65786,,29451,26594,,59385,xe" fillcolor="#181717" stroked="f" strokeweight="0">
                  <v:stroke endcap="round"/>
                  <v:path arrowok="t" textboxrect="0,0,118770,131572"/>
                </v:shape>
                <v:shape id="Shape 4875" o:spid="_x0000_s1031" style="position:absolute;left:211988;top:213004;width:96241;height:106553;visibility:visible;mso-wrap-style:square;v-text-anchor:top" coordsize="9624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" path="m48120,c74701,,96241,23851,96241,53277v,29425,-21540,53276,-48121,53276c21539,106553,,82702,,53277,,23851,21539,,48120,xe" fillcolor="#fe1" stroked="f" strokeweight="0">
                  <v:stroke endcap="round"/>
                  <v:path arrowok="t" textboxrect="0,0,96241,106553"/>
                </v:shape>
                <v:shape id="Shape 4876" o:spid="_x0000_s1032" style="position:absolute;left:147295;top:95123;width:97041;height:106553;visibility:visible;mso-wrap-style:square;v-text-anchor:top" coordsize="9704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" path="m48527,c75324,,97041,23851,97041,53277v,29425,-21717,53276,-48514,53276c21730,106553,,82702,,53277,,23851,21730,,48527,xe" fillcolor="#fe1" stroked="f" strokeweight="0">
                  <v:stroke endcap="round"/>
                  <v:path arrowok="t" textboxrect="0,0,97041,106553"/>
                </v:shape>
                <v:shape id="Shape 4877" o:spid="_x0000_s1033" style="position:absolute;left:86766;top:214388;width:98031;height:105969;visibility:visible;mso-wrap-style:square;v-text-anchor:top" coordsize="98031,1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" path="m49022,c76086,,98031,23724,98031,52984v,29261,-21945,52985,-49009,52985c21946,105969,,82245,,52984,,23724,21946,,49022,xe" fillcolor="#fe1" stroked="f" strokeweight="0">
                  <v:stroke endcap="round"/>
                  <v:path arrowok="t" textboxrect="0,0,98031,105969"/>
                </v:shape>
                <v:shape id="Shape 4878" o:spid="_x0000_s1034" style="position:absolute;left:185598;top:214782;width:23813;height:25400;visibility:visible;mso-wrap-style:square;v-text-anchor:top" coordsize="2381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" path="m11913,v6566,,11900,5690,11900,12700c23813,19710,18479,25400,11913,25400,5334,25400,,19710,,12700,,5690,5334,,11913,xe" fillcolor="#fe1" stroked="f" strokeweight="0">
                  <v:stroke endcap="round"/>
                  <v:path arrowok="t" textboxrect="0,0,23813,25400"/>
                </v:shape>
                <v:shape id="Shape 4879" o:spid="_x0000_s1035" style="position:absolute;left:147129;top:222580;width:30328;height:54902;visibility:visible;mso-wrap-style:square;v-text-anchor:top" coordsize="30328,5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" path="m76,l8915,4521v318,16764,8789,32322,21413,41059l28981,54902c10859,45301,406,26644,,4686l76,xe" fillcolor="#181717" stroked="f" strokeweight="0">
                  <v:stroke endcap="round"/>
                  <v:path arrowok="t" textboxrect="0,0,30328,54902"/>
                </v:shape>
                <v:shape id="Shape 4880" o:spid="_x0000_s1036" style="position:absolute;left:217551;top:220738;width:30620;height:57353;visibility:visible;mso-wrap-style:square;v-text-anchor:top" coordsize="30620,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" path="m30366,r254,5792c30620,28092,19926,47613,1588,57353l,47866c13322,39180,21742,23089,21742,5792r-76,-1715l30366,xe" fillcolor="#181717" stroked="f" strokeweight="0">
                  <v:stroke endcap="round"/>
                  <v:path arrowok="t" textboxrect="0,0,30620,57353"/>
                </v:shape>
                <v:shape id="Shape 4881" o:spid="_x0000_s1037" style="position:absolute;left:167704;top:172415;width:58382;height:15723;visibility:visible;mso-wrap-style:square;v-text-anchor:top" coordsize="58382,1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" path="m30505,203c40678,381,49949,3645,58382,9627r-7125,5562c44895,11303,37719,9182,30353,9042,22098,8890,14084,11202,7023,15723l,9766c9042,3302,19596,,30505,203xe" fillcolor="#181717" stroked="f" strokeweight="0">
                  <v:stroke endcap="round"/>
                  <v:path arrowok="t" textboxrect="0,0,58382,15723"/>
                </v:shape>
                <v:shape id="Shape 4882" o:spid="_x0000_s1038" style="position:absolute;left:197168;top:200558;width:0;height:16129;visibility:visible;mso-wrap-style:square;v-text-anchor:top" coordsize="0,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" path="m,l,16129e" filled="f" strokecolor="#ffee0b" strokeweight=".16758mm">
                  <v:stroke miterlimit="1" joinstyle="miter"/>
                  <v:path arrowok="t" textboxrect="0,0,0,16129"/>
                </v:shape>
                <v:shape id="Shape 4883" o:spid="_x0000_s1039" style="position:absolute;left:206210;top:233312;width:13652;height:8585;visibility:visible;mso-wrap-style:square;v-text-anchor:top" coordsize="1365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" path="m13652,8585l,e" filled="f" strokecolor="#ffee0b" strokeweight=".16758mm">
                  <v:stroke miterlimit="1" joinstyle="miter"/>
                  <v:path arrowok="t" textboxrect="0,0,13652,8585"/>
                </v:shape>
                <v:shape id="Shape 4884" o:spid="_x0000_s1040" style="position:absolute;left:175743;top:233159;width:13475;height:8877;visibility:visible;mso-wrap-style:square;v-text-anchor:top" coordsize="1347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" path="m13475,l,8877e" filled="f" strokecolor="#ffee0b" strokeweight=".16758mm">
                  <v:stroke miterlimit="1" joinstyle="miter"/>
                  <v:path arrowok="t" textboxrect="0,0,13475,8877"/>
                </v:shape>
                <w10:wrap type="square"/>
              </v:group>
            </w:pict>
          </mc:Fallback>
        </mc:AlternateContent>
      </w:r>
      <w:r w:rsidRPr="00C23DD6">
        <w:rPr>
          <w:rFonts w:ascii="Times New Roman" w:hAnsi="Times New Roman"/>
          <w:sz w:val="24"/>
          <w:szCs w:val="24"/>
        </w:rPr>
        <w:t xml:space="preserve">Wipe up any spills. Sample spills are potentially biohazardous; treat appropriately. If any sample spills occur in the automatic sampler area, decontaminate the automatic sampler area using the surface decontamination solution of your choice. </w:t>
      </w:r>
    </w:p>
    <w:p w:rsidR="00C23DD6" w:rsidRPr="00C23DD6" w:rsidRDefault="00C23DD6" w:rsidP="00EB5EF9">
      <w:pPr>
        <w:numPr>
          <w:ilvl w:val="0"/>
          <w:numId w:val="19"/>
        </w:numPr>
        <w:spacing w:after="45" w:line="261" w:lineRule="auto"/>
        <w:ind w:right="7" w:hanging="360"/>
        <w:rPr>
          <w:rFonts w:ascii="Times New Roman" w:hAnsi="Times New Roman"/>
          <w:sz w:val="24"/>
          <w:szCs w:val="24"/>
        </w:rPr>
      </w:pPr>
      <w:r w:rsidRPr="00C23DD6">
        <w:rPr>
          <w:rFonts w:ascii="Times New Roman" w:hAnsi="Times New Roman"/>
          <w:sz w:val="24"/>
          <w:szCs w:val="24"/>
        </w:rPr>
        <w:t>Remove all racks from the VSS.</w:t>
      </w:r>
    </w:p>
    <w:p w:rsidR="00C23DD6" w:rsidRPr="00C23DD6" w:rsidRDefault="00C23DD6" w:rsidP="00EB5EF9">
      <w:pPr>
        <w:numPr>
          <w:ilvl w:val="0"/>
          <w:numId w:val="19"/>
        </w:numPr>
        <w:spacing w:after="45" w:line="261" w:lineRule="auto"/>
        <w:ind w:right="7" w:hanging="360"/>
        <w:rPr>
          <w:rFonts w:ascii="Times New Roman" w:hAnsi="Times New Roman"/>
          <w:sz w:val="24"/>
          <w:szCs w:val="24"/>
        </w:rPr>
      </w:pPr>
      <w:r w:rsidRPr="00C23DD6">
        <w:rPr>
          <w:rFonts w:ascii="Times New Roman" w:hAnsi="Times New Roman"/>
          <w:sz w:val="24"/>
          <w:szCs w:val="24"/>
        </w:rPr>
        <w:t>Prepare decontamination solution of your choice. Do not use corrosive liquids (e.g., bleach)</w:t>
      </w:r>
      <w:proofErr w:type="gramStart"/>
      <w:r w:rsidRPr="00C23DD6">
        <w:rPr>
          <w:rFonts w:ascii="Times New Roman" w:hAnsi="Times New Roman"/>
          <w:sz w:val="24"/>
          <w:szCs w:val="24"/>
        </w:rPr>
        <w:t>.</w:t>
      </w:r>
      <w:proofErr w:type="gramEnd"/>
    </w:p>
    <w:p w:rsidR="00C23DD6" w:rsidRPr="00C23DD6" w:rsidRDefault="00C23DD6" w:rsidP="00EB5EF9">
      <w:pPr>
        <w:numPr>
          <w:ilvl w:val="0"/>
          <w:numId w:val="19"/>
        </w:numPr>
        <w:spacing w:after="45" w:line="261" w:lineRule="auto"/>
        <w:ind w:right="7" w:hanging="360"/>
        <w:rPr>
          <w:rFonts w:ascii="Times New Roman" w:hAnsi="Times New Roman"/>
          <w:sz w:val="24"/>
          <w:szCs w:val="24"/>
        </w:rPr>
      </w:pPr>
      <w:r w:rsidRPr="00C23DD6">
        <w:rPr>
          <w:rFonts w:ascii="Times New Roman" w:hAnsi="Times New Roman"/>
          <w:sz w:val="24"/>
          <w:szCs w:val="24"/>
        </w:rPr>
        <w:t>Dampen a disposable towel with the decontamination solution.</w:t>
      </w:r>
    </w:p>
    <w:p w:rsidR="00C23DD6" w:rsidRPr="00C23DD6" w:rsidRDefault="00C23DD6" w:rsidP="00EB5EF9">
      <w:pPr>
        <w:numPr>
          <w:ilvl w:val="0"/>
          <w:numId w:val="19"/>
        </w:numPr>
        <w:spacing w:after="45" w:line="261" w:lineRule="auto"/>
        <w:ind w:right="7" w:hanging="360"/>
        <w:rPr>
          <w:rFonts w:ascii="Times New Roman" w:hAnsi="Times New Roman"/>
          <w:sz w:val="24"/>
          <w:szCs w:val="24"/>
        </w:rPr>
      </w:pPr>
      <w:r w:rsidRPr="00C23DD6">
        <w:rPr>
          <w:rFonts w:ascii="Times New Roman" w:hAnsi="Times New Roman"/>
          <w:sz w:val="24"/>
          <w:szCs w:val="24"/>
        </w:rPr>
        <w:t xml:space="preserve">From the CDM </w:t>
      </w:r>
      <w:r w:rsidRPr="00C23DD6">
        <w:rPr>
          <w:rFonts w:ascii="Times New Roman" w:hAnsi="Times New Roman"/>
          <w:b/>
          <w:sz w:val="24"/>
          <w:szCs w:val="24"/>
        </w:rPr>
        <w:t>Maintain/Instruments</w:t>
      </w:r>
      <w:r w:rsidRPr="00C23DD6">
        <w:rPr>
          <w:rFonts w:ascii="Times New Roman" w:hAnsi="Times New Roman"/>
          <w:sz w:val="24"/>
          <w:szCs w:val="24"/>
        </w:rPr>
        <w:t xml:space="preserve"> screen, select </w:t>
      </w:r>
      <w:r w:rsidRPr="00C23DD6">
        <w:rPr>
          <w:rFonts w:ascii="Times New Roman" w:hAnsi="Times New Roman"/>
          <w:b/>
          <w:sz w:val="24"/>
          <w:szCs w:val="24"/>
        </w:rPr>
        <w:t>Cleaning Belts</w:t>
      </w:r>
      <w:r w:rsidRPr="00C23DD6">
        <w:rPr>
          <w:rFonts w:ascii="Times New Roman" w:hAnsi="Times New Roman"/>
          <w:sz w:val="24"/>
          <w:szCs w:val="24"/>
        </w:rPr>
        <w:t xml:space="preserve"> from the Execute Commands list. Click </w:t>
      </w:r>
      <w:r w:rsidRPr="00C23DD6">
        <w:rPr>
          <w:rFonts w:ascii="Times New Roman" w:hAnsi="Times New Roman"/>
          <w:b/>
          <w:sz w:val="24"/>
          <w:szCs w:val="24"/>
        </w:rPr>
        <w:t>Start</w:t>
      </w:r>
      <w:r w:rsidRPr="00C23DD6">
        <w:rPr>
          <w:rFonts w:ascii="Times New Roman" w:hAnsi="Times New Roman"/>
          <w:sz w:val="24"/>
          <w:szCs w:val="24"/>
        </w:rPr>
        <w:t>.</w:t>
      </w:r>
    </w:p>
    <w:p w:rsidR="00C23DD6" w:rsidRPr="00C23DD6" w:rsidRDefault="00C23DD6" w:rsidP="00EB5EF9">
      <w:pPr>
        <w:numPr>
          <w:ilvl w:val="0"/>
          <w:numId w:val="19"/>
        </w:numPr>
        <w:spacing w:after="45" w:line="261" w:lineRule="auto"/>
        <w:ind w:right="7" w:hanging="360"/>
        <w:rPr>
          <w:rFonts w:ascii="Times New Roman" w:hAnsi="Times New Roman"/>
          <w:sz w:val="24"/>
          <w:szCs w:val="24"/>
        </w:rPr>
      </w:pPr>
      <w:r w:rsidRPr="00C23DD6">
        <w:rPr>
          <w:rFonts w:ascii="Times New Roman" w:hAnsi="Times New Roman"/>
          <w:sz w:val="24"/>
          <w:szCs w:val="24"/>
        </w:rPr>
        <w:t>Wipe the conveyor belts with the damp towel.</w:t>
      </w:r>
    </w:p>
    <w:p w:rsidR="00C23DD6" w:rsidRPr="00C23DD6" w:rsidRDefault="00C23DD6" w:rsidP="00EB5EF9">
      <w:pPr>
        <w:numPr>
          <w:ilvl w:val="0"/>
          <w:numId w:val="19"/>
        </w:numPr>
        <w:spacing w:after="272" w:line="261" w:lineRule="auto"/>
        <w:ind w:right="7" w:hanging="360"/>
        <w:rPr>
          <w:rFonts w:ascii="Times New Roman" w:hAnsi="Times New Roman"/>
          <w:sz w:val="24"/>
          <w:szCs w:val="24"/>
        </w:rPr>
      </w:pPr>
      <w:r w:rsidRPr="00C23DD6">
        <w:rPr>
          <w:rFonts w:ascii="Times New Roman" w:hAnsi="Times New Roman"/>
          <w:sz w:val="24"/>
          <w:szCs w:val="24"/>
        </w:rPr>
        <w:t>After decontamination, let the belts air-dry before use.</w:t>
      </w:r>
    </w:p>
    <w:p w:rsidR="006C0679" w:rsidRDefault="006C0679" w:rsidP="006C0679">
      <w:pPr>
        <w:autoSpaceDE w:val="0"/>
        <w:autoSpaceDN w:val="0"/>
        <w:adjustRightInd w:val="0"/>
        <w:spacing w:after="0" w:line="240" w:lineRule="auto"/>
        <w:rPr>
          <w:rFonts w:ascii="Times New Roman" w:eastAsia="Times New Roman" w:hAnsi="Times New Roman"/>
          <w:sz w:val="24"/>
          <w:szCs w:val="24"/>
        </w:rPr>
      </w:pPr>
    </w:p>
    <w:p w:rsidR="006C0679" w:rsidRPr="00ED519E" w:rsidRDefault="00070FC9" w:rsidP="006C0679">
      <w:pPr>
        <w:tabs>
          <w:tab w:val="left" w:pos="540"/>
        </w:tabs>
        <w:autoSpaceDE w:val="0"/>
        <w:autoSpaceDN w:val="0"/>
        <w:adjustRightInd w:val="0"/>
        <w:spacing w:after="0" w:line="240" w:lineRule="auto"/>
        <w:rPr>
          <w:rFonts w:ascii="Times New Roman" w:eastAsia="Times New Roman" w:hAnsi="Times New Roman"/>
          <w:b/>
          <w:sz w:val="24"/>
          <w:szCs w:val="24"/>
        </w:rPr>
      </w:pPr>
      <w:r w:rsidRPr="00ED519E">
        <w:rPr>
          <w:rFonts w:ascii="Times New Roman" w:eastAsia="Times New Roman" w:hAnsi="Times New Roman"/>
          <w:b/>
          <w:sz w:val="24"/>
          <w:szCs w:val="24"/>
        </w:rPr>
        <w:t>Kit Change Maintenance:</w:t>
      </w:r>
    </w:p>
    <w:p w:rsidR="00ED519E" w:rsidRPr="00ED519E" w:rsidRDefault="00ED519E" w:rsidP="006C0679">
      <w:pPr>
        <w:tabs>
          <w:tab w:val="left" w:pos="540"/>
        </w:tabs>
        <w:autoSpaceDE w:val="0"/>
        <w:autoSpaceDN w:val="0"/>
        <w:adjustRightInd w:val="0"/>
        <w:spacing w:after="0" w:line="240" w:lineRule="auto"/>
        <w:rPr>
          <w:rFonts w:ascii="Times New Roman" w:eastAsia="Times New Roman" w:hAnsi="Times New Roman"/>
          <w:b/>
          <w:sz w:val="24"/>
          <w:szCs w:val="24"/>
        </w:rPr>
      </w:pPr>
    </w:p>
    <w:p w:rsidR="00ED519E" w:rsidRPr="00ED519E" w:rsidRDefault="00ED519E" w:rsidP="00EB5EF9">
      <w:pPr>
        <w:pStyle w:val="ListParagraph"/>
        <w:numPr>
          <w:ilvl w:val="0"/>
          <w:numId w:val="27"/>
        </w:numPr>
        <w:rPr>
          <w:rFonts w:ascii="Times New Roman" w:hAnsi="Times New Roman"/>
          <w:b/>
          <w:sz w:val="24"/>
          <w:szCs w:val="24"/>
        </w:rPr>
      </w:pPr>
      <w:r w:rsidRPr="00ED519E">
        <w:rPr>
          <w:rFonts w:ascii="Times New Roman" w:hAnsi="Times New Roman"/>
          <w:b/>
          <w:sz w:val="24"/>
          <w:szCs w:val="24"/>
        </w:rPr>
        <w:t>Exterior Surface Cleaning</w:t>
      </w:r>
    </w:p>
    <w:p w:rsidR="00C545B2" w:rsidRPr="00ED519E" w:rsidRDefault="00C545B2" w:rsidP="00EB5EF9">
      <w:pPr>
        <w:pStyle w:val="ListParagraph"/>
        <w:numPr>
          <w:ilvl w:val="0"/>
          <w:numId w:val="28"/>
        </w:numPr>
        <w:rPr>
          <w:rFonts w:ascii="Times New Roman" w:hAnsi="Times New Roman"/>
          <w:sz w:val="24"/>
          <w:szCs w:val="24"/>
        </w:rPr>
      </w:pPr>
      <w:r w:rsidRPr="00ED519E">
        <w:rPr>
          <w:rFonts w:ascii="Times New Roman" w:hAnsi="Times New Roman"/>
          <w:sz w:val="24"/>
          <w:szCs w:val="24"/>
        </w:rPr>
        <w:t xml:space="preserve">Use a cloth or sponge dampened with water to wipe the exterior surface of the system. </w:t>
      </w:r>
    </w:p>
    <w:p w:rsidR="00C545B2" w:rsidRPr="00ED519E" w:rsidRDefault="00C545B2" w:rsidP="00EB5EF9">
      <w:pPr>
        <w:pStyle w:val="ListParagraph"/>
        <w:numPr>
          <w:ilvl w:val="0"/>
          <w:numId w:val="28"/>
        </w:numPr>
        <w:rPr>
          <w:rFonts w:ascii="Times New Roman" w:hAnsi="Times New Roman"/>
          <w:sz w:val="24"/>
          <w:szCs w:val="24"/>
        </w:rPr>
      </w:pPr>
      <w:r w:rsidRPr="00ED519E">
        <w:rPr>
          <w:rFonts w:ascii="Times New Roman" w:hAnsi="Times New Roman"/>
          <w:sz w:val="24"/>
          <w:szCs w:val="24"/>
        </w:rPr>
        <w:t>If required, use a mild soap solution diluted with water to clean the surface, then wipe with a damp cloth or sponge to remove any soap residue.</w:t>
      </w:r>
    </w:p>
    <w:p w:rsidR="00CB6EDF" w:rsidRPr="00A75741" w:rsidRDefault="00C545B2" w:rsidP="00EB5EF9">
      <w:pPr>
        <w:pStyle w:val="ListParagraph"/>
        <w:numPr>
          <w:ilvl w:val="0"/>
          <w:numId w:val="28"/>
        </w:numPr>
        <w:rPr>
          <w:rFonts w:ascii="Times New Roman" w:hAnsi="Times New Roman"/>
          <w:sz w:val="24"/>
          <w:szCs w:val="24"/>
        </w:rPr>
      </w:pPr>
      <w:r w:rsidRPr="00ED519E">
        <w:rPr>
          <w:rFonts w:ascii="Times New Roman" w:hAnsi="Times New Roman"/>
          <w:sz w:val="24"/>
          <w:szCs w:val="24"/>
        </w:rPr>
        <w:t>Do not use abrasive cleaners.</w:t>
      </w:r>
    </w:p>
    <w:p w:rsidR="00CB6EDF" w:rsidRDefault="00CB6EDF" w:rsidP="00CB6EDF">
      <w:pPr>
        <w:rPr>
          <w:rFonts w:ascii="Times New Roman" w:hAnsi="Times New Roman"/>
          <w:b/>
          <w:sz w:val="24"/>
          <w:szCs w:val="24"/>
        </w:rPr>
      </w:pPr>
    </w:p>
    <w:p w:rsidR="00C545B2" w:rsidRPr="00CB6EDF" w:rsidRDefault="00CB6EDF" w:rsidP="00EB5EF9">
      <w:pPr>
        <w:pStyle w:val="ListParagraph"/>
        <w:numPr>
          <w:ilvl w:val="0"/>
          <w:numId w:val="27"/>
        </w:numPr>
        <w:rPr>
          <w:rFonts w:ascii="Times New Roman" w:hAnsi="Times New Roman"/>
          <w:b/>
          <w:sz w:val="24"/>
          <w:szCs w:val="24"/>
        </w:rPr>
      </w:pPr>
      <w:r w:rsidRPr="00CB6EDF">
        <w:rPr>
          <w:rFonts w:ascii="Times New Roman" w:hAnsi="Times New Roman"/>
          <w:b/>
          <w:sz w:val="24"/>
          <w:szCs w:val="24"/>
        </w:rPr>
        <w:t>I</w:t>
      </w:r>
      <w:r w:rsidR="00C545B2" w:rsidRPr="00CB6EDF">
        <w:rPr>
          <w:rFonts w:ascii="Times New Roman" w:hAnsi="Times New Roman"/>
          <w:b/>
          <w:sz w:val="24"/>
          <w:szCs w:val="24"/>
        </w:rPr>
        <w:t>nterior Surface Cleaning</w:t>
      </w:r>
    </w:p>
    <w:p w:rsidR="00C545B2" w:rsidRPr="00CB6EDF" w:rsidRDefault="00CB6EDF" w:rsidP="00EB5EF9">
      <w:pPr>
        <w:pStyle w:val="ListParagraph"/>
        <w:numPr>
          <w:ilvl w:val="0"/>
          <w:numId w:val="29"/>
        </w:numPr>
        <w:rPr>
          <w:rFonts w:ascii="Times New Roman" w:hAnsi="Times New Roman"/>
          <w:sz w:val="24"/>
          <w:szCs w:val="24"/>
        </w:rPr>
      </w:pPr>
      <w:r>
        <w:rPr>
          <w:rFonts w:ascii="Times New Roman" w:hAnsi="Times New Roman"/>
          <w:sz w:val="24"/>
          <w:szCs w:val="24"/>
        </w:rPr>
        <w:t>Wipe up any fl</w:t>
      </w:r>
      <w:r w:rsidR="00C545B2" w:rsidRPr="00CB6EDF">
        <w:rPr>
          <w:rFonts w:ascii="Times New Roman" w:hAnsi="Times New Roman"/>
          <w:sz w:val="24"/>
          <w:szCs w:val="24"/>
        </w:rPr>
        <w:t xml:space="preserve">uid using a soft disposable towel or tissue. </w:t>
      </w:r>
    </w:p>
    <w:p w:rsidR="00C545B2" w:rsidRPr="00CB6EDF" w:rsidRDefault="00CB6EDF" w:rsidP="00EB5EF9">
      <w:pPr>
        <w:pStyle w:val="ListParagraph"/>
        <w:numPr>
          <w:ilvl w:val="0"/>
          <w:numId w:val="29"/>
        </w:numPr>
        <w:rPr>
          <w:rFonts w:ascii="Times New Roman" w:hAnsi="Times New Roman"/>
          <w:sz w:val="24"/>
          <w:szCs w:val="24"/>
        </w:rPr>
      </w:pPr>
      <w:r>
        <w:rPr>
          <w:rFonts w:ascii="Times New Roman" w:hAnsi="Times New Roman"/>
          <w:sz w:val="24"/>
          <w:szCs w:val="24"/>
        </w:rPr>
        <w:t>Clean fl</w:t>
      </w:r>
      <w:r w:rsidR="00C545B2" w:rsidRPr="00CB6EDF">
        <w:rPr>
          <w:rFonts w:ascii="Times New Roman" w:hAnsi="Times New Roman"/>
          <w:sz w:val="24"/>
          <w:szCs w:val="24"/>
        </w:rPr>
        <w:t>uid from the lower interior surface; tighten any leaking connections.</w:t>
      </w:r>
    </w:p>
    <w:p w:rsidR="00C545B2" w:rsidRPr="00CB6EDF" w:rsidRDefault="00C545B2" w:rsidP="00EB5EF9">
      <w:pPr>
        <w:pStyle w:val="ListParagraph"/>
        <w:numPr>
          <w:ilvl w:val="0"/>
          <w:numId w:val="29"/>
        </w:numPr>
        <w:rPr>
          <w:rFonts w:ascii="Times New Roman" w:hAnsi="Times New Roman"/>
          <w:sz w:val="24"/>
          <w:szCs w:val="24"/>
        </w:rPr>
      </w:pPr>
      <w:r w:rsidRPr="00CB6EDF">
        <w:rPr>
          <w:rFonts w:ascii="Times New Roman" w:hAnsi="Times New Roman"/>
          <w:sz w:val="24"/>
          <w:szCs w:val="24"/>
        </w:rPr>
        <w:t xml:space="preserve">The VSS conveyor belts can be activated in the </w:t>
      </w:r>
      <w:r w:rsidRPr="00CB6EDF">
        <w:rPr>
          <w:rFonts w:ascii="Times New Roman" w:hAnsi="Times New Roman"/>
          <w:b/>
          <w:sz w:val="24"/>
          <w:szCs w:val="24"/>
        </w:rPr>
        <w:t>Maintain/Instruments</w:t>
      </w:r>
      <w:r w:rsidRPr="00CB6EDF">
        <w:rPr>
          <w:rFonts w:ascii="Times New Roman" w:hAnsi="Times New Roman"/>
          <w:sz w:val="24"/>
          <w:szCs w:val="24"/>
        </w:rPr>
        <w:t xml:space="preserve"> screen. Select </w:t>
      </w:r>
      <w:r w:rsidRPr="00CB6EDF">
        <w:rPr>
          <w:rFonts w:ascii="Times New Roman" w:hAnsi="Times New Roman"/>
          <w:b/>
          <w:sz w:val="24"/>
          <w:szCs w:val="24"/>
        </w:rPr>
        <w:t>Cleaning Belts</w:t>
      </w:r>
      <w:r w:rsidRPr="00CB6EDF">
        <w:rPr>
          <w:rFonts w:ascii="Times New Roman" w:hAnsi="Times New Roman"/>
          <w:sz w:val="24"/>
          <w:szCs w:val="24"/>
        </w:rPr>
        <w:t xml:space="preserve"> from the Execute Commands list. Click </w:t>
      </w:r>
      <w:r w:rsidRPr="00CB6EDF">
        <w:rPr>
          <w:rFonts w:ascii="Times New Roman" w:hAnsi="Times New Roman"/>
          <w:b/>
          <w:sz w:val="24"/>
          <w:szCs w:val="24"/>
        </w:rPr>
        <w:t>Start</w:t>
      </w:r>
      <w:r w:rsidRPr="00CB6EDF">
        <w:rPr>
          <w:rFonts w:ascii="Times New Roman" w:hAnsi="Times New Roman"/>
          <w:sz w:val="24"/>
          <w:szCs w:val="24"/>
        </w:rPr>
        <w:t>.</w:t>
      </w:r>
    </w:p>
    <w:p w:rsidR="00C545B2" w:rsidRPr="00CB6EDF" w:rsidRDefault="00C545B2" w:rsidP="00EB5EF9">
      <w:pPr>
        <w:pStyle w:val="ListParagraph"/>
        <w:numPr>
          <w:ilvl w:val="0"/>
          <w:numId w:val="27"/>
        </w:numPr>
        <w:rPr>
          <w:rFonts w:ascii="Times New Roman" w:hAnsi="Times New Roman"/>
          <w:b/>
          <w:sz w:val="24"/>
          <w:szCs w:val="24"/>
        </w:rPr>
      </w:pPr>
      <w:r w:rsidRPr="00CB6EDF">
        <w:rPr>
          <w:rFonts w:ascii="Times New Roman" w:hAnsi="Times New Roman"/>
          <w:b/>
          <w:sz w:val="24"/>
          <w:szCs w:val="24"/>
        </w:rPr>
        <w:t>Clean the Barcode Reader (if needed)</w:t>
      </w:r>
    </w:p>
    <w:p w:rsidR="00C545B2" w:rsidRPr="00CB6EDF" w:rsidRDefault="00C545B2" w:rsidP="00EB5EF9">
      <w:pPr>
        <w:pStyle w:val="ListParagraph"/>
        <w:numPr>
          <w:ilvl w:val="0"/>
          <w:numId w:val="30"/>
        </w:numPr>
        <w:rPr>
          <w:rFonts w:ascii="Times New Roman" w:hAnsi="Times New Roman"/>
          <w:sz w:val="24"/>
          <w:szCs w:val="24"/>
        </w:rPr>
      </w:pPr>
      <w:r w:rsidRPr="00CB6EDF">
        <w:rPr>
          <w:rFonts w:ascii="Times New Roman" w:hAnsi="Times New Roman"/>
          <w:sz w:val="24"/>
          <w:szCs w:val="24"/>
        </w:rPr>
        <w:t>Inspect the barcode reader face twice per month.</w:t>
      </w:r>
    </w:p>
    <w:p w:rsidR="00C545B2" w:rsidRPr="00CB6EDF" w:rsidRDefault="00C545B2" w:rsidP="00EB5EF9">
      <w:pPr>
        <w:pStyle w:val="ListParagraph"/>
        <w:numPr>
          <w:ilvl w:val="0"/>
          <w:numId w:val="30"/>
        </w:numPr>
        <w:rPr>
          <w:rFonts w:ascii="Times New Roman" w:hAnsi="Times New Roman"/>
          <w:sz w:val="24"/>
          <w:szCs w:val="24"/>
        </w:rPr>
      </w:pPr>
      <w:r w:rsidRPr="00CB6EDF">
        <w:rPr>
          <w:rFonts w:ascii="Times New Roman" w:hAnsi="Times New Roman"/>
          <w:sz w:val="24"/>
          <w:szCs w:val="24"/>
        </w:rPr>
        <w:t>If necessary, clean using a soft cotton cloth dampened with DI water, gently wiping the barcode reader face. Be careful not to scratch the barcode reader face.</w:t>
      </w:r>
    </w:p>
    <w:p w:rsidR="00C545B2" w:rsidRPr="00CB6EDF" w:rsidRDefault="00C545B2" w:rsidP="00EB5EF9">
      <w:pPr>
        <w:pStyle w:val="ListParagraph"/>
        <w:numPr>
          <w:ilvl w:val="0"/>
          <w:numId w:val="30"/>
        </w:numPr>
        <w:rPr>
          <w:rFonts w:ascii="Times New Roman" w:hAnsi="Times New Roman"/>
          <w:sz w:val="24"/>
          <w:szCs w:val="24"/>
        </w:rPr>
      </w:pPr>
      <w:r w:rsidRPr="00CB6EDF">
        <w:rPr>
          <w:rFonts w:ascii="Times New Roman" w:hAnsi="Times New Roman"/>
          <w:sz w:val="24"/>
          <w:szCs w:val="24"/>
        </w:rPr>
        <w:t xml:space="preserve">Do not use alcohol or any other solvent, as this damages the reader. </w:t>
      </w:r>
    </w:p>
    <w:p w:rsidR="00C545B2" w:rsidRPr="00CB6EDF" w:rsidRDefault="00C545B2" w:rsidP="00EB5EF9">
      <w:pPr>
        <w:pStyle w:val="ListParagraph"/>
        <w:numPr>
          <w:ilvl w:val="0"/>
          <w:numId w:val="27"/>
        </w:numPr>
        <w:rPr>
          <w:rFonts w:ascii="Times New Roman" w:hAnsi="Times New Roman"/>
          <w:b/>
          <w:sz w:val="24"/>
          <w:szCs w:val="24"/>
        </w:rPr>
      </w:pPr>
      <w:r w:rsidRPr="00CB6EDF">
        <w:rPr>
          <w:rFonts w:ascii="Times New Roman" w:hAnsi="Times New Roman"/>
          <w:b/>
          <w:sz w:val="24"/>
          <w:szCs w:val="24"/>
        </w:rPr>
        <w:lastRenderedPageBreak/>
        <w:t>Clean the Dilution Chamber</w:t>
      </w:r>
    </w:p>
    <w:p w:rsidR="00CB6EDF" w:rsidRDefault="00C545B2" w:rsidP="00CB6EDF">
      <w:pPr>
        <w:spacing w:after="377"/>
        <w:ind w:left="715" w:right="70"/>
        <w:rPr>
          <w:rFonts w:ascii="Times New Roman" w:hAnsi="Times New Roman"/>
          <w:sz w:val="24"/>
          <w:szCs w:val="24"/>
        </w:rPr>
      </w:pPr>
      <w:r w:rsidRPr="00CB6EDF">
        <w:rPr>
          <w:rFonts w:ascii="Times New Roman" w:hAnsi="Times New Roman"/>
          <w:noProof/>
          <w:color w:val="000000"/>
          <w:sz w:val="24"/>
          <w:szCs w:val="24"/>
        </w:rPr>
        <mc:AlternateContent>
          <mc:Choice Requires="wpg">
            <w:drawing>
              <wp:anchor distT="0" distB="0" distL="114300" distR="114300" simplePos="0" relativeHeight="251664384" behindDoc="0" locked="0" layoutInCell="1" allowOverlap="1" wp14:anchorId="07D18717" wp14:editId="0C38328F">
                <wp:simplePos x="0" y="0"/>
                <wp:positionH relativeFrom="column">
                  <wp:posOffset>0</wp:posOffset>
                </wp:positionH>
                <wp:positionV relativeFrom="paragraph">
                  <wp:posOffset>14605</wp:posOffset>
                </wp:positionV>
                <wp:extent cx="367030" cy="977900"/>
                <wp:effectExtent l="19050" t="0" r="13970" b="12700"/>
                <wp:wrapSquare wrapText="bothSides"/>
                <wp:docPr id="79801" name="Group 79801"/>
                <wp:cNvGraphicFramePr/>
                <a:graphic xmlns:a="http://schemas.openxmlformats.org/drawingml/2006/main">
                  <a:graphicData uri="http://schemas.microsoft.com/office/word/2010/wordprocessingGroup">
                    <wpg:wgp>
                      <wpg:cNvGrpSpPr/>
                      <wpg:grpSpPr>
                        <a:xfrm>
                          <a:off x="0" y="0"/>
                          <a:ext cx="367030" cy="977900"/>
                          <a:chOff x="0" y="0"/>
                          <a:chExt cx="367284" cy="708876"/>
                        </a:xfrm>
                      </wpg:grpSpPr>
                      <wps:wsp>
                        <wps:cNvPr id="5109" name="Shape 5109"/>
                        <wps:cNvSpPr/>
                        <wps:spPr>
                          <a:xfrm>
                            <a:off x="1524" y="0"/>
                            <a:ext cx="365760" cy="365760"/>
                          </a:xfrm>
                          <a:custGeom>
                            <a:avLst/>
                            <a:gdLst/>
                            <a:ahLst/>
                            <a:cxnLst/>
                            <a:rect l="0" t="0" r="0" b="0"/>
                            <a:pathLst>
                              <a:path w="365760" h="365760">
                                <a:moveTo>
                                  <a:pt x="182880" y="0"/>
                                </a:moveTo>
                                <a:lnTo>
                                  <a:pt x="365760" y="182880"/>
                                </a:lnTo>
                                <a:lnTo>
                                  <a:pt x="182880" y="365760"/>
                                </a:lnTo>
                                <a:lnTo>
                                  <a:pt x="0" y="182880"/>
                                </a:lnTo>
                                <a:lnTo>
                                  <a:pt x="182880" y="0"/>
                                </a:ln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110" name="Shape 5110"/>
                        <wps:cNvSpPr/>
                        <wps:spPr>
                          <a:xfrm>
                            <a:off x="1524" y="0"/>
                            <a:ext cx="365760" cy="365760"/>
                          </a:xfrm>
                          <a:custGeom>
                            <a:avLst/>
                            <a:gdLst/>
                            <a:ahLst/>
                            <a:cxnLst/>
                            <a:rect l="0" t="0" r="0" b="0"/>
                            <a:pathLst>
                              <a:path w="365760" h="365760">
                                <a:moveTo>
                                  <a:pt x="365760" y="182880"/>
                                </a:moveTo>
                                <a:lnTo>
                                  <a:pt x="182880" y="365760"/>
                                </a:lnTo>
                                <a:lnTo>
                                  <a:pt x="0" y="182880"/>
                                </a:lnTo>
                                <a:lnTo>
                                  <a:pt x="182880" y="0"/>
                                </a:lnTo>
                                <a:lnTo>
                                  <a:pt x="365760" y="182880"/>
                                </a:lnTo>
                                <a:close/>
                              </a:path>
                            </a:pathLst>
                          </a:custGeom>
                          <a:ln w="2400" cap="flat">
                            <a:miter lim="100000"/>
                          </a:ln>
                        </wps:spPr>
                        <wps:style>
                          <a:lnRef idx="1">
                            <a:srgbClr val="181717"/>
                          </a:lnRef>
                          <a:fillRef idx="0">
                            <a:srgbClr val="000000">
                              <a:alpha val="0"/>
                            </a:srgbClr>
                          </a:fillRef>
                          <a:effectRef idx="0">
                            <a:scrgbClr r="0" g="0" b="0"/>
                          </a:effectRef>
                          <a:fontRef idx="none"/>
                        </wps:style>
                        <wps:bodyPr/>
                      </wps:wsp>
                      <wps:wsp>
                        <wps:cNvPr id="5111" name="Shape 5111"/>
                        <wps:cNvSpPr/>
                        <wps:spPr>
                          <a:xfrm>
                            <a:off x="162242" y="182600"/>
                            <a:ext cx="38900" cy="43129"/>
                          </a:xfrm>
                          <a:custGeom>
                            <a:avLst/>
                            <a:gdLst/>
                            <a:ahLst/>
                            <a:cxnLst/>
                            <a:rect l="0" t="0" r="0" b="0"/>
                            <a:pathLst>
                              <a:path w="38900" h="43129">
                                <a:moveTo>
                                  <a:pt x="19456" y="0"/>
                                </a:moveTo>
                                <a:cubicBezTo>
                                  <a:pt x="30188" y="0"/>
                                  <a:pt x="38900" y="9652"/>
                                  <a:pt x="38900" y="21565"/>
                                </a:cubicBezTo>
                                <a:cubicBezTo>
                                  <a:pt x="38900" y="33477"/>
                                  <a:pt x="30188" y="43129"/>
                                  <a:pt x="19456" y="43129"/>
                                </a:cubicBezTo>
                                <a:cubicBezTo>
                                  <a:pt x="8712" y="43129"/>
                                  <a:pt x="0" y="33477"/>
                                  <a:pt x="0" y="21565"/>
                                </a:cubicBezTo>
                                <a:cubicBezTo>
                                  <a:pt x="0" y="9652"/>
                                  <a:pt x="8712" y="0"/>
                                  <a:pt x="194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12" name="Shape 5112"/>
                        <wps:cNvSpPr/>
                        <wps:spPr>
                          <a:xfrm>
                            <a:off x="146202" y="214095"/>
                            <a:ext cx="39154" cy="42698"/>
                          </a:xfrm>
                          <a:custGeom>
                            <a:avLst/>
                            <a:gdLst/>
                            <a:ahLst/>
                            <a:cxnLst/>
                            <a:rect l="0" t="0" r="0" b="0"/>
                            <a:pathLst>
                              <a:path w="39154" h="42698">
                                <a:moveTo>
                                  <a:pt x="19571" y="0"/>
                                </a:moveTo>
                                <a:cubicBezTo>
                                  <a:pt x="30391" y="0"/>
                                  <a:pt x="39154" y="9551"/>
                                  <a:pt x="39154" y="21349"/>
                                </a:cubicBezTo>
                                <a:cubicBezTo>
                                  <a:pt x="39154" y="33134"/>
                                  <a:pt x="30391" y="42698"/>
                                  <a:pt x="19571" y="42698"/>
                                </a:cubicBezTo>
                                <a:cubicBezTo>
                                  <a:pt x="8763" y="42698"/>
                                  <a:pt x="0" y="33134"/>
                                  <a:pt x="0" y="21349"/>
                                </a:cubicBezTo>
                                <a:cubicBezTo>
                                  <a:pt x="0" y="9551"/>
                                  <a:pt x="8763" y="0"/>
                                  <a:pt x="19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13" name="Shape 5113"/>
                        <wps:cNvSpPr/>
                        <wps:spPr>
                          <a:xfrm>
                            <a:off x="179540" y="214224"/>
                            <a:ext cx="38481" cy="42621"/>
                          </a:xfrm>
                          <a:custGeom>
                            <a:avLst/>
                            <a:gdLst/>
                            <a:ahLst/>
                            <a:cxnLst/>
                            <a:rect l="0" t="0" r="0" b="0"/>
                            <a:pathLst>
                              <a:path w="38481" h="42621">
                                <a:moveTo>
                                  <a:pt x="19240" y="0"/>
                                </a:moveTo>
                                <a:cubicBezTo>
                                  <a:pt x="29870" y="0"/>
                                  <a:pt x="38481" y="9537"/>
                                  <a:pt x="38481" y="21310"/>
                                </a:cubicBezTo>
                                <a:cubicBezTo>
                                  <a:pt x="38481" y="33083"/>
                                  <a:pt x="29870" y="42621"/>
                                  <a:pt x="19240" y="42621"/>
                                </a:cubicBezTo>
                                <a:cubicBezTo>
                                  <a:pt x="8611" y="42621"/>
                                  <a:pt x="0" y="33083"/>
                                  <a:pt x="0" y="21310"/>
                                </a:cubicBezTo>
                                <a:cubicBezTo>
                                  <a:pt x="0" y="9537"/>
                                  <a:pt x="8611" y="0"/>
                                  <a:pt x="192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14" name="Shape 5114"/>
                        <wps:cNvSpPr/>
                        <wps:spPr>
                          <a:xfrm>
                            <a:off x="186703" y="220268"/>
                            <a:ext cx="31191" cy="34519"/>
                          </a:xfrm>
                          <a:custGeom>
                            <a:avLst/>
                            <a:gdLst/>
                            <a:ahLst/>
                            <a:cxnLst/>
                            <a:rect l="0" t="0" r="0" b="0"/>
                            <a:pathLst>
                              <a:path w="31191" h="34519">
                                <a:moveTo>
                                  <a:pt x="15596" y="0"/>
                                </a:moveTo>
                                <a:cubicBezTo>
                                  <a:pt x="24206" y="0"/>
                                  <a:pt x="31191" y="7722"/>
                                  <a:pt x="31191" y="17259"/>
                                </a:cubicBezTo>
                                <a:cubicBezTo>
                                  <a:pt x="31191" y="26797"/>
                                  <a:pt x="24206" y="34519"/>
                                  <a:pt x="15596" y="34519"/>
                                </a:cubicBezTo>
                                <a:cubicBezTo>
                                  <a:pt x="6985" y="34519"/>
                                  <a:pt x="0" y="26797"/>
                                  <a:pt x="0" y="17259"/>
                                </a:cubicBezTo>
                                <a:cubicBezTo>
                                  <a:pt x="0" y="7722"/>
                                  <a:pt x="6985" y="0"/>
                                  <a:pt x="15596"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115" name="Shape 5115"/>
                        <wps:cNvSpPr/>
                        <wps:spPr>
                          <a:xfrm>
                            <a:off x="165748" y="182079"/>
                            <a:ext cx="31445" cy="34519"/>
                          </a:xfrm>
                          <a:custGeom>
                            <a:avLst/>
                            <a:gdLst/>
                            <a:ahLst/>
                            <a:cxnLst/>
                            <a:rect l="0" t="0" r="0" b="0"/>
                            <a:pathLst>
                              <a:path w="31445" h="34519">
                                <a:moveTo>
                                  <a:pt x="15723" y="0"/>
                                </a:moveTo>
                                <a:cubicBezTo>
                                  <a:pt x="24409" y="0"/>
                                  <a:pt x="31445" y="7722"/>
                                  <a:pt x="31445" y="17259"/>
                                </a:cubicBezTo>
                                <a:cubicBezTo>
                                  <a:pt x="31445" y="26797"/>
                                  <a:pt x="24409" y="34519"/>
                                  <a:pt x="15723" y="34519"/>
                                </a:cubicBezTo>
                                <a:cubicBezTo>
                                  <a:pt x="7049" y="34519"/>
                                  <a:pt x="0" y="26797"/>
                                  <a:pt x="0" y="17259"/>
                                </a:cubicBezTo>
                                <a:cubicBezTo>
                                  <a:pt x="0" y="7722"/>
                                  <a:pt x="7049" y="0"/>
                                  <a:pt x="15723"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116" name="Shape 5116"/>
                        <wps:cNvSpPr/>
                        <wps:spPr>
                          <a:xfrm>
                            <a:off x="146139" y="220713"/>
                            <a:ext cx="31763" cy="34341"/>
                          </a:xfrm>
                          <a:custGeom>
                            <a:avLst/>
                            <a:gdLst/>
                            <a:ahLst/>
                            <a:cxnLst/>
                            <a:rect l="0" t="0" r="0" b="0"/>
                            <a:pathLst>
                              <a:path w="31763" h="34341">
                                <a:moveTo>
                                  <a:pt x="15888" y="0"/>
                                </a:moveTo>
                                <a:cubicBezTo>
                                  <a:pt x="24651" y="0"/>
                                  <a:pt x="31763" y="7683"/>
                                  <a:pt x="31763" y="17170"/>
                                </a:cubicBezTo>
                                <a:cubicBezTo>
                                  <a:pt x="31763" y="26657"/>
                                  <a:pt x="24651" y="34341"/>
                                  <a:pt x="15888" y="34341"/>
                                </a:cubicBezTo>
                                <a:cubicBezTo>
                                  <a:pt x="7112" y="34341"/>
                                  <a:pt x="0" y="26657"/>
                                  <a:pt x="0" y="17170"/>
                                </a:cubicBezTo>
                                <a:cubicBezTo>
                                  <a:pt x="0" y="7683"/>
                                  <a:pt x="7112" y="0"/>
                                  <a:pt x="15888"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117" name="Shape 5117"/>
                        <wps:cNvSpPr/>
                        <wps:spPr>
                          <a:xfrm>
                            <a:off x="178156" y="220853"/>
                            <a:ext cx="7722" cy="8229"/>
                          </a:xfrm>
                          <a:custGeom>
                            <a:avLst/>
                            <a:gdLst/>
                            <a:ahLst/>
                            <a:cxnLst/>
                            <a:rect l="0" t="0" r="0" b="0"/>
                            <a:pathLst>
                              <a:path w="7722" h="8229">
                                <a:moveTo>
                                  <a:pt x="3861" y="0"/>
                                </a:moveTo>
                                <a:cubicBezTo>
                                  <a:pt x="5994" y="0"/>
                                  <a:pt x="7722" y="1841"/>
                                  <a:pt x="7722" y="4114"/>
                                </a:cubicBezTo>
                                <a:cubicBezTo>
                                  <a:pt x="7722" y="6388"/>
                                  <a:pt x="5994" y="8229"/>
                                  <a:pt x="3861" y="8229"/>
                                </a:cubicBezTo>
                                <a:cubicBezTo>
                                  <a:pt x="1740" y="8229"/>
                                  <a:pt x="0" y="6388"/>
                                  <a:pt x="0" y="4114"/>
                                </a:cubicBezTo>
                                <a:cubicBezTo>
                                  <a:pt x="0" y="1841"/>
                                  <a:pt x="1740" y="0"/>
                                  <a:pt x="3861"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118" name="Shape 5118"/>
                        <wps:cNvSpPr/>
                        <wps:spPr>
                          <a:xfrm>
                            <a:off x="165697" y="223380"/>
                            <a:ext cx="9830" cy="17780"/>
                          </a:xfrm>
                          <a:custGeom>
                            <a:avLst/>
                            <a:gdLst/>
                            <a:ahLst/>
                            <a:cxnLst/>
                            <a:rect l="0" t="0" r="0" b="0"/>
                            <a:pathLst>
                              <a:path w="9830" h="17780">
                                <a:moveTo>
                                  <a:pt x="25" y="0"/>
                                </a:moveTo>
                                <a:lnTo>
                                  <a:pt x="2883" y="1460"/>
                                </a:lnTo>
                                <a:cubicBezTo>
                                  <a:pt x="2985" y="6883"/>
                                  <a:pt x="5740" y="11926"/>
                                  <a:pt x="9830" y="14758"/>
                                </a:cubicBezTo>
                                <a:lnTo>
                                  <a:pt x="9385" y="17780"/>
                                </a:lnTo>
                                <a:cubicBezTo>
                                  <a:pt x="3518" y="14669"/>
                                  <a:pt x="127" y="8624"/>
                                  <a:pt x="0" y="1512"/>
                                </a:cubicBez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19" name="Shape 5119"/>
                        <wps:cNvSpPr/>
                        <wps:spPr>
                          <a:xfrm>
                            <a:off x="188506" y="222771"/>
                            <a:ext cx="9931" cy="18580"/>
                          </a:xfrm>
                          <a:custGeom>
                            <a:avLst/>
                            <a:gdLst/>
                            <a:ahLst/>
                            <a:cxnLst/>
                            <a:rect l="0" t="0" r="0" b="0"/>
                            <a:pathLst>
                              <a:path w="9931" h="18580">
                                <a:moveTo>
                                  <a:pt x="9843" y="0"/>
                                </a:moveTo>
                                <a:lnTo>
                                  <a:pt x="9931" y="1880"/>
                                </a:lnTo>
                                <a:cubicBezTo>
                                  <a:pt x="9931" y="9106"/>
                                  <a:pt x="6464" y="15431"/>
                                  <a:pt x="521" y="18580"/>
                                </a:cubicBezTo>
                                <a:lnTo>
                                  <a:pt x="0" y="15507"/>
                                </a:lnTo>
                                <a:cubicBezTo>
                                  <a:pt x="4318" y="12700"/>
                                  <a:pt x="7049" y="7480"/>
                                  <a:pt x="7049" y="1880"/>
                                </a:cubicBezTo>
                                <a:lnTo>
                                  <a:pt x="7023" y="1321"/>
                                </a:lnTo>
                                <a:lnTo>
                                  <a:pt x="98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20" name="Shape 5120"/>
                        <wps:cNvSpPr/>
                        <wps:spPr>
                          <a:xfrm>
                            <a:off x="172364" y="207123"/>
                            <a:ext cx="18910" cy="5093"/>
                          </a:xfrm>
                          <a:custGeom>
                            <a:avLst/>
                            <a:gdLst/>
                            <a:ahLst/>
                            <a:cxnLst/>
                            <a:rect l="0" t="0" r="0" b="0"/>
                            <a:pathLst>
                              <a:path w="18910" h="5093">
                                <a:moveTo>
                                  <a:pt x="9881" y="64"/>
                                </a:moveTo>
                                <a:cubicBezTo>
                                  <a:pt x="13170" y="127"/>
                                  <a:pt x="16180" y="1181"/>
                                  <a:pt x="18910" y="3111"/>
                                </a:cubicBezTo>
                                <a:lnTo>
                                  <a:pt x="16599" y="4915"/>
                                </a:lnTo>
                                <a:cubicBezTo>
                                  <a:pt x="14541" y="3658"/>
                                  <a:pt x="12217" y="2972"/>
                                  <a:pt x="9830" y="2934"/>
                                </a:cubicBezTo>
                                <a:cubicBezTo>
                                  <a:pt x="7150" y="2884"/>
                                  <a:pt x="4559" y="3632"/>
                                  <a:pt x="2273" y="5093"/>
                                </a:cubicBezTo>
                                <a:lnTo>
                                  <a:pt x="0" y="3163"/>
                                </a:lnTo>
                                <a:cubicBezTo>
                                  <a:pt x="2934" y="1067"/>
                                  <a:pt x="6350" y="0"/>
                                  <a:pt x="9881" y="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21" name="Shape 5121"/>
                        <wps:cNvSpPr/>
                        <wps:spPr>
                          <a:xfrm>
                            <a:off x="181902" y="216242"/>
                            <a:ext cx="0" cy="5232"/>
                          </a:xfrm>
                          <a:custGeom>
                            <a:avLst/>
                            <a:gdLst/>
                            <a:ahLst/>
                            <a:cxnLst/>
                            <a:rect l="0" t="0" r="0" b="0"/>
                            <a:pathLst>
                              <a:path h="5232">
                                <a:moveTo>
                                  <a:pt x="0" y="0"/>
                                </a:moveTo>
                                <a:lnTo>
                                  <a:pt x="0" y="5232"/>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122" name="Shape 5122"/>
                        <wps:cNvSpPr/>
                        <wps:spPr>
                          <a:xfrm>
                            <a:off x="184836" y="226859"/>
                            <a:ext cx="4420" cy="2781"/>
                          </a:xfrm>
                          <a:custGeom>
                            <a:avLst/>
                            <a:gdLst/>
                            <a:ahLst/>
                            <a:cxnLst/>
                            <a:rect l="0" t="0" r="0" b="0"/>
                            <a:pathLst>
                              <a:path w="4420" h="2781">
                                <a:moveTo>
                                  <a:pt x="4420" y="2781"/>
                                </a:moveTo>
                                <a:lnTo>
                                  <a:pt x="0" y="0"/>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123" name="Shape 5123"/>
                        <wps:cNvSpPr/>
                        <wps:spPr>
                          <a:xfrm>
                            <a:off x="174968" y="226809"/>
                            <a:ext cx="4356" cy="2883"/>
                          </a:xfrm>
                          <a:custGeom>
                            <a:avLst/>
                            <a:gdLst/>
                            <a:ahLst/>
                            <a:cxnLst/>
                            <a:rect l="0" t="0" r="0" b="0"/>
                            <a:pathLst>
                              <a:path w="4356" h="2883">
                                <a:moveTo>
                                  <a:pt x="4356" y="0"/>
                                </a:moveTo>
                                <a:lnTo>
                                  <a:pt x="0" y="2883"/>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124" name="Shape 5124"/>
                        <wps:cNvSpPr/>
                        <wps:spPr>
                          <a:xfrm>
                            <a:off x="155131" y="271449"/>
                            <a:ext cx="10389" cy="11836"/>
                          </a:xfrm>
                          <a:custGeom>
                            <a:avLst/>
                            <a:gdLst/>
                            <a:ahLst/>
                            <a:cxnLst/>
                            <a:rect l="0" t="0" r="0" b="0"/>
                            <a:pathLst>
                              <a:path w="10389" h="11836">
                                <a:moveTo>
                                  <a:pt x="5296" y="0"/>
                                </a:moveTo>
                                <a:cubicBezTo>
                                  <a:pt x="6769" y="0"/>
                                  <a:pt x="7874" y="267"/>
                                  <a:pt x="8649" y="812"/>
                                </a:cubicBezTo>
                                <a:cubicBezTo>
                                  <a:pt x="9411" y="1359"/>
                                  <a:pt x="9868" y="2222"/>
                                  <a:pt x="10020" y="3404"/>
                                </a:cubicBezTo>
                                <a:lnTo>
                                  <a:pt x="6680" y="3607"/>
                                </a:lnTo>
                                <a:cubicBezTo>
                                  <a:pt x="6591" y="3086"/>
                                  <a:pt x="6401" y="2704"/>
                                  <a:pt x="6121" y="2477"/>
                                </a:cubicBezTo>
                                <a:cubicBezTo>
                                  <a:pt x="5842" y="2235"/>
                                  <a:pt x="5448" y="2121"/>
                                  <a:pt x="4940" y="2121"/>
                                </a:cubicBezTo>
                                <a:cubicBezTo>
                                  <a:pt x="4534" y="2121"/>
                                  <a:pt x="4216" y="2210"/>
                                  <a:pt x="4013" y="2374"/>
                                </a:cubicBezTo>
                                <a:cubicBezTo>
                                  <a:pt x="3797" y="2553"/>
                                  <a:pt x="3696" y="2768"/>
                                  <a:pt x="3696" y="3022"/>
                                </a:cubicBezTo>
                                <a:cubicBezTo>
                                  <a:pt x="3696" y="3200"/>
                                  <a:pt x="3785" y="3365"/>
                                  <a:pt x="3962" y="3505"/>
                                </a:cubicBezTo>
                                <a:cubicBezTo>
                                  <a:pt x="4127" y="3657"/>
                                  <a:pt x="4521" y="3797"/>
                                  <a:pt x="5156" y="3937"/>
                                </a:cubicBezTo>
                                <a:cubicBezTo>
                                  <a:pt x="6693" y="4267"/>
                                  <a:pt x="7810" y="4597"/>
                                  <a:pt x="8471" y="4940"/>
                                </a:cubicBezTo>
                                <a:cubicBezTo>
                                  <a:pt x="9144" y="5283"/>
                                  <a:pt x="9627" y="5714"/>
                                  <a:pt x="9931" y="6210"/>
                                </a:cubicBezTo>
                                <a:cubicBezTo>
                                  <a:pt x="10236" y="6718"/>
                                  <a:pt x="10389" y="7289"/>
                                  <a:pt x="10389" y="7912"/>
                                </a:cubicBezTo>
                                <a:cubicBezTo>
                                  <a:pt x="10389" y="8648"/>
                                  <a:pt x="10185" y="9322"/>
                                  <a:pt x="9779" y="9944"/>
                                </a:cubicBezTo>
                                <a:cubicBezTo>
                                  <a:pt x="9373" y="10566"/>
                                  <a:pt x="8814" y="11036"/>
                                  <a:pt x="8077" y="11354"/>
                                </a:cubicBezTo>
                                <a:cubicBezTo>
                                  <a:pt x="7353" y="11671"/>
                                  <a:pt x="6426" y="11836"/>
                                  <a:pt x="5321" y="11836"/>
                                </a:cubicBezTo>
                                <a:cubicBezTo>
                                  <a:pt x="3378" y="11836"/>
                                  <a:pt x="2019" y="11455"/>
                                  <a:pt x="1270" y="10706"/>
                                </a:cubicBezTo>
                                <a:cubicBezTo>
                                  <a:pt x="521" y="9957"/>
                                  <a:pt x="102" y="9004"/>
                                  <a:pt x="0" y="7848"/>
                                </a:cubicBezTo>
                                <a:lnTo>
                                  <a:pt x="3378" y="7632"/>
                                </a:lnTo>
                                <a:cubicBezTo>
                                  <a:pt x="3442" y="8179"/>
                                  <a:pt x="3594" y="8598"/>
                                  <a:pt x="3823" y="8889"/>
                                </a:cubicBezTo>
                                <a:cubicBezTo>
                                  <a:pt x="4178" y="9347"/>
                                  <a:pt x="4699" y="9589"/>
                                  <a:pt x="5372" y="9589"/>
                                </a:cubicBezTo>
                                <a:cubicBezTo>
                                  <a:pt x="5880" y="9589"/>
                                  <a:pt x="6261" y="9461"/>
                                  <a:pt x="6540" y="9233"/>
                                </a:cubicBezTo>
                                <a:cubicBezTo>
                                  <a:pt x="6807" y="8992"/>
                                  <a:pt x="6947" y="8712"/>
                                  <a:pt x="6947" y="8407"/>
                                </a:cubicBezTo>
                                <a:cubicBezTo>
                                  <a:pt x="6947" y="8103"/>
                                  <a:pt x="6820" y="7836"/>
                                  <a:pt x="6566" y="7607"/>
                                </a:cubicBezTo>
                                <a:cubicBezTo>
                                  <a:pt x="6299" y="7365"/>
                                  <a:pt x="5702" y="7150"/>
                                  <a:pt x="4750" y="6947"/>
                                </a:cubicBezTo>
                                <a:cubicBezTo>
                                  <a:pt x="3200" y="6591"/>
                                  <a:pt x="2096" y="6134"/>
                                  <a:pt x="1435" y="5549"/>
                                </a:cubicBezTo>
                                <a:cubicBezTo>
                                  <a:pt x="762" y="4978"/>
                                  <a:pt x="432" y="4242"/>
                                  <a:pt x="432" y="3340"/>
                                </a:cubicBezTo>
                                <a:cubicBezTo>
                                  <a:pt x="432" y="2756"/>
                                  <a:pt x="597" y="2197"/>
                                  <a:pt x="940" y="1676"/>
                                </a:cubicBezTo>
                                <a:cubicBezTo>
                                  <a:pt x="1283" y="1156"/>
                                  <a:pt x="1791" y="736"/>
                                  <a:pt x="2476" y="444"/>
                                </a:cubicBezTo>
                                <a:cubicBezTo>
                                  <a:pt x="3162" y="140"/>
                                  <a:pt x="4102" y="0"/>
                                  <a:pt x="52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5" name="Shape 5125"/>
                        <wps:cNvSpPr/>
                        <wps:spPr>
                          <a:xfrm>
                            <a:off x="167323" y="271640"/>
                            <a:ext cx="10947" cy="11443"/>
                          </a:xfrm>
                          <a:custGeom>
                            <a:avLst/>
                            <a:gdLst/>
                            <a:ahLst/>
                            <a:cxnLst/>
                            <a:rect l="0" t="0" r="0" b="0"/>
                            <a:pathLst>
                              <a:path w="10947" h="11443">
                                <a:moveTo>
                                  <a:pt x="0" y="0"/>
                                </a:moveTo>
                                <a:lnTo>
                                  <a:pt x="3543" y="0"/>
                                </a:lnTo>
                                <a:lnTo>
                                  <a:pt x="3543" y="4001"/>
                                </a:lnTo>
                                <a:lnTo>
                                  <a:pt x="7391" y="4001"/>
                                </a:lnTo>
                                <a:lnTo>
                                  <a:pt x="7391" y="0"/>
                                </a:lnTo>
                                <a:lnTo>
                                  <a:pt x="10947" y="0"/>
                                </a:lnTo>
                                <a:lnTo>
                                  <a:pt x="10947" y="11443"/>
                                </a:lnTo>
                                <a:lnTo>
                                  <a:pt x="7391" y="11443"/>
                                </a:lnTo>
                                <a:lnTo>
                                  <a:pt x="7391" y="6820"/>
                                </a:lnTo>
                                <a:lnTo>
                                  <a:pt x="3543" y="6820"/>
                                </a:lnTo>
                                <a:lnTo>
                                  <a:pt x="3543"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6" name="Shape 5126"/>
                        <wps:cNvSpPr/>
                        <wps:spPr>
                          <a:xfrm>
                            <a:off x="179464" y="271640"/>
                            <a:ext cx="6198" cy="11443"/>
                          </a:xfrm>
                          <a:custGeom>
                            <a:avLst/>
                            <a:gdLst/>
                            <a:ahLst/>
                            <a:cxnLst/>
                            <a:rect l="0" t="0" r="0" b="0"/>
                            <a:pathLst>
                              <a:path w="6198" h="11443">
                                <a:moveTo>
                                  <a:pt x="4305" y="0"/>
                                </a:moveTo>
                                <a:lnTo>
                                  <a:pt x="6198" y="0"/>
                                </a:lnTo>
                                <a:lnTo>
                                  <a:pt x="6198" y="2960"/>
                                </a:lnTo>
                                <a:lnTo>
                                  <a:pt x="4953" y="7074"/>
                                </a:lnTo>
                                <a:lnTo>
                                  <a:pt x="6198" y="7074"/>
                                </a:lnTo>
                                <a:lnTo>
                                  <a:pt x="6198" y="9551"/>
                                </a:lnTo>
                                <a:lnTo>
                                  <a:pt x="4191" y="9551"/>
                                </a:lnTo>
                                <a:lnTo>
                                  <a:pt x="3619" y="11443"/>
                                </a:lnTo>
                                <a:lnTo>
                                  <a:pt x="0" y="11443"/>
                                </a:lnTo>
                                <a:lnTo>
                                  <a:pt x="43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7" name="Shape 5127"/>
                        <wps:cNvSpPr/>
                        <wps:spPr>
                          <a:xfrm>
                            <a:off x="185661" y="271640"/>
                            <a:ext cx="6274" cy="11443"/>
                          </a:xfrm>
                          <a:custGeom>
                            <a:avLst/>
                            <a:gdLst/>
                            <a:ahLst/>
                            <a:cxnLst/>
                            <a:rect l="0" t="0" r="0" b="0"/>
                            <a:pathLst>
                              <a:path w="6274" h="11443">
                                <a:moveTo>
                                  <a:pt x="0" y="0"/>
                                </a:moveTo>
                                <a:lnTo>
                                  <a:pt x="1981" y="0"/>
                                </a:lnTo>
                                <a:lnTo>
                                  <a:pt x="6274" y="11443"/>
                                </a:lnTo>
                                <a:lnTo>
                                  <a:pt x="2565" y="11443"/>
                                </a:lnTo>
                                <a:lnTo>
                                  <a:pt x="1994" y="9551"/>
                                </a:lnTo>
                                <a:lnTo>
                                  <a:pt x="0" y="9551"/>
                                </a:lnTo>
                                <a:lnTo>
                                  <a:pt x="0" y="7074"/>
                                </a:lnTo>
                                <a:lnTo>
                                  <a:pt x="1245" y="7074"/>
                                </a:lnTo>
                                <a:lnTo>
                                  <a:pt x="0" y="296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8" name="Shape 5128"/>
                        <wps:cNvSpPr/>
                        <wps:spPr>
                          <a:xfrm>
                            <a:off x="193116" y="271640"/>
                            <a:ext cx="5169" cy="11443"/>
                          </a:xfrm>
                          <a:custGeom>
                            <a:avLst/>
                            <a:gdLst/>
                            <a:ahLst/>
                            <a:cxnLst/>
                            <a:rect l="0" t="0" r="0" b="0"/>
                            <a:pathLst>
                              <a:path w="5169" h="11443">
                                <a:moveTo>
                                  <a:pt x="0" y="0"/>
                                </a:moveTo>
                                <a:lnTo>
                                  <a:pt x="5169" y="0"/>
                                </a:lnTo>
                                <a:lnTo>
                                  <a:pt x="5169" y="2323"/>
                                </a:lnTo>
                                <a:lnTo>
                                  <a:pt x="5118" y="2311"/>
                                </a:lnTo>
                                <a:lnTo>
                                  <a:pt x="3556" y="2311"/>
                                </a:lnTo>
                                <a:lnTo>
                                  <a:pt x="3556" y="4635"/>
                                </a:lnTo>
                                <a:lnTo>
                                  <a:pt x="5042" y="4635"/>
                                </a:lnTo>
                                <a:lnTo>
                                  <a:pt x="5169" y="4615"/>
                                </a:lnTo>
                                <a:lnTo>
                                  <a:pt x="5169" y="7665"/>
                                </a:lnTo>
                                <a:lnTo>
                                  <a:pt x="4737" y="7062"/>
                                </a:lnTo>
                                <a:cubicBezTo>
                                  <a:pt x="4483" y="6883"/>
                                  <a:pt x="4191" y="6794"/>
                                  <a:pt x="3861" y="6794"/>
                                </a:cubicBezTo>
                                <a:lnTo>
                                  <a:pt x="3556" y="6794"/>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9" name="Shape 5129"/>
                        <wps:cNvSpPr/>
                        <wps:spPr>
                          <a:xfrm>
                            <a:off x="198285" y="271640"/>
                            <a:ext cx="6096" cy="11443"/>
                          </a:xfrm>
                          <a:custGeom>
                            <a:avLst/>
                            <a:gdLst/>
                            <a:ahLst/>
                            <a:cxnLst/>
                            <a:rect l="0" t="0" r="0" b="0"/>
                            <a:pathLst>
                              <a:path w="6096" h="11443">
                                <a:moveTo>
                                  <a:pt x="0" y="0"/>
                                </a:moveTo>
                                <a:lnTo>
                                  <a:pt x="737" y="0"/>
                                </a:lnTo>
                                <a:cubicBezTo>
                                  <a:pt x="1829" y="0"/>
                                  <a:pt x="2667" y="89"/>
                                  <a:pt x="3239" y="279"/>
                                </a:cubicBezTo>
                                <a:cubicBezTo>
                                  <a:pt x="3823" y="457"/>
                                  <a:pt x="4280" y="813"/>
                                  <a:pt x="4636" y="1321"/>
                                </a:cubicBezTo>
                                <a:cubicBezTo>
                                  <a:pt x="4991" y="1829"/>
                                  <a:pt x="5169" y="2451"/>
                                  <a:pt x="5169" y="3175"/>
                                </a:cubicBezTo>
                                <a:cubicBezTo>
                                  <a:pt x="5169" y="3810"/>
                                  <a:pt x="5029" y="4356"/>
                                  <a:pt x="4763" y="4814"/>
                                </a:cubicBezTo>
                                <a:cubicBezTo>
                                  <a:pt x="4496" y="5283"/>
                                  <a:pt x="4115" y="5652"/>
                                  <a:pt x="3645" y="5944"/>
                                </a:cubicBezTo>
                                <a:cubicBezTo>
                                  <a:pt x="3340" y="6121"/>
                                  <a:pt x="2921" y="6274"/>
                                  <a:pt x="2400" y="6388"/>
                                </a:cubicBezTo>
                                <a:cubicBezTo>
                                  <a:pt x="2819" y="6528"/>
                                  <a:pt x="3124" y="6680"/>
                                  <a:pt x="3315" y="6820"/>
                                </a:cubicBezTo>
                                <a:cubicBezTo>
                                  <a:pt x="3442" y="6909"/>
                                  <a:pt x="3632" y="7112"/>
                                  <a:pt x="3874" y="7417"/>
                                </a:cubicBezTo>
                                <a:cubicBezTo>
                                  <a:pt x="4128" y="7734"/>
                                  <a:pt x="4293" y="7975"/>
                                  <a:pt x="4369" y="8141"/>
                                </a:cubicBezTo>
                                <a:lnTo>
                                  <a:pt x="6096" y="11443"/>
                                </a:lnTo>
                                <a:lnTo>
                                  <a:pt x="2096" y="11443"/>
                                </a:lnTo>
                                <a:lnTo>
                                  <a:pt x="203" y="7950"/>
                                </a:lnTo>
                                <a:lnTo>
                                  <a:pt x="0" y="7665"/>
                                </a:lnTo>
                                <a:lnTo>
                                  <a:pt x="0" y="4615"/>
                                </a:lnTo>
                                <a:lnTo>
                                  <a:pt x="813" y="4483"/>
                                </a:lnTo>
                                <a:cubicBezTo>
                                  <a:pt x="1054" y="4432"/>
                                  <a:pt x="1245" y="4318"/>
                                  <a:pt x="1397" y="4128"/>
                                </a:cubicBezTo>
                                <a:cubicBezTo>
                                  <a:pt x="1537" y="3937"/>
                                  <a:pt x="1613" y="3708"/>
                                  <a:pt x="1613" y="3467"/>
                                </a:cubicBezTo>
                                <a:cubicBezTo>
                                  <a:pt x="1613" y="3099"/>
                                  <a:pt x="1499" y="2807"/>
                                  <a:pt x="1270" y="2616"/>
                                </a:cubicBezTo>
                                <a:lnTo>
                                  <a:pt x="0" y="23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0" name="Shape 5130"/>
                        <wps:cNvSpPr/>
                        <wps:spPr>
                          <a:xfrm>
                            <a:off x="205511" y="271640"/>
                            <a:ext cx="4909" cy="11443"/>
                          </a:xfrm>
                          <a:custGeom>
                            <a:avLst/>
                            <a:gdLst/>
                            <a:ahLst/>
                            <a:cxnLst/>
                            <a:rect l="0" t="0" r="0" b="0"/>
                            <a:pathLst>
                              <a:path w="4909" h="11443">
                                <a:moveTo>
                                  <a:pt x="0" y="0"/>
                                </a:moveTo>
                                <a:lnTo>
                                  <a:pt x="4909" y="0"/>
                                </a:lnTo>
                                <a:lnTo>
                                  <a:pt x="4909" y="2419"/>
                                </a:lnTo>
                                <a:lnTo>
                                  <a:pt x="4559" y="2324"/>
                                </a:lnTo>
                                <a:lnTo>
                                  <a:pt x="3556" y="2324"/>
                                </a:lnTo>
                                <a:lnTo>
                                  <a:pt x="3556" y="4876"/>
                                </a:lnTo>
                                <a:lnTo>
                                  <a:pt x="4420" y="4876"/>
                                </a:lnTo>
                                <a:lnTo>
                                  <a:pt x="4909" y="4756"/>
                                </a:lnTo>
                                <a:lnTo>
                                  <a:pt x="4909" y="7201"/>
                                </a:lnTo>
                                <a:lnTo>
                                  <a:pt x="3556" y="7201"/>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1" name="Shape 5131"/>
                        <wps:cNvSpPr/>
                        <wps:spPr>
                          <a:xfrm>
                            <a:off x="210420" y="271640"/>
                            <a:ext cx="4807" cy="7201"/>
                          </a:xfrm>
                          <a:custGeom>
                            <a:avLst/>
                            <a:gdLst/>
                            <a:ahLst/>
                            <a:cxnLst/>
                            <a:rect l="0" t="0" r="0" b="0"/>
                            <a:pathLst>
                              <a:path w="4807" h="7201">
                                <a:moveTo>
                                  <a:pt x="0" y="0"/>
                                </a:moveTo>
                                <a:lnTo>
                                  <a:pt x="972" y="0"/>
                                </a:lnTo>
                                <a:cubicBezTo>
                                  <a:pt x="2254" y="0"/>
                                  <a:pt x="3207" y="305"/>
                                  <a:pt x="3855" y="915"/>
                                </a:cubicBezTo>
                                <a:cubicBezTo>
                                  <a:pt x="4489" y="1524"/>
                                  <a:pt x="4807" y="2387"/>
                                  <a:pt x="4807" y="3518"/>
                                </a:cubicBezTo>
                                <a:cubicBezTo>
                                  <a:pt x="4807" y="4673"/>
                                  <a:pt x="4464" y="5576"/>
                                  <a:pt x="3766" y="6223"/>
                                </a:cubicBezTo>
                                <a:cubicBezTo>
                                  <a:pt x="3067" y="6871"/>
                                  <a:pt x="2013" y="7201"/>
                                  <a:pt x="578" y="7201"/>
                                </a:cubicBezTo>
                                <a:lnTo>
                                  <a:pt x="0" y="7201"/>
                                </a:lnTo>
                                <a:lnTo>
                                  <a:pt x="0" y="4756"/>
                                </a:lnTo>
                                <a:lnTo>
                                  <a:pt x="946" y="4521"/>
                                </a:lnTo>
                                <a:cubicBezTo>
                                  <a:pt x="1226" y="4280"/>
                                  <a:pt x="1353" y="3975"/>
                                  <a:pt x="1353" y="3607"/>
                                </a:cubicBezTo>
                                <a:cubicBezTo>
                                  <a:pt x="1353" y="3251"/>
                                  <a:pt x="1238" y="2946"/>
                                  <a:pt x="997" y="2692"/>
                                </a:cubicBezTo>
                                <a:lnTo>
                                  <a:pt x="0" y="241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2" name="Shape 5132"/>
                        <wps:cNvSpPr/>
                        <wps:spPr>
                          <a:xfrm>
                            <a:off x="133083" y="291070"/>
                            <a:ext cx="5302" cy="11443"/>
                          </a:xfrm>
                          <a:custGeom>
                            <a:avLst/>
                            <a:gdLst/>
                            <a:ahLst/>
                            <a:cxnLst/>
                            <a:rect l="0" t="0" r="0" b="0"/>
                            <a:pathLst>
                              <a:path w="5302" h="11443">
                                <a:moveTo>
                                  <a:pt x="0" y="0"/>
                                </a:moveTo>
                                <a:lnTo>
                                  <a:pt x="5302" y="0"/>
                                </a:lnTo>
                                <a:lnTo>
                                  <a:pt x="5302" y="2367"/>
                                </a:lnTo>
                                <a:lnTo>
                                  <a:pt x="5131" y="2324"/>
                                </a:lnTo>
                                <a:lnTo>
                                  <a:pt x="3569" y="2324"/>
                                </a:lnTo>
                                <a:lnTo>
                                  <a:pt x="3569" y="4483"/>
                                </a:lnTo>
                                <a:lnTo>
                                  <a:pt x="5118" y="4483"/>
                                </a:lnTo>
                                <a:lnTo>
                                  <a:pt x="5302" y="4438"/>
                                </a:lnTo>
                                <a:lnTo>
                                  <a:pt x="5302" y="6668"/>
                                </a:lnTo>
                                <a:lnTo>
                                  <a:pt x="3569" y="6668"/>
                                </a:lnTo>
                                <a:lnTo>
                                  <a:pt x="3569" y="8979"/>
                                </a:lnTo>
                                <a:lnTo>
                                  <a:pt x="5302" y="8979"/>
                                </a:lnTo>
                                <a:lnTo>
                                  <a:pt x="5302"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3" name="Shape 5133"/>
                        <wps:cNvSpPr/>
                        <wps:spPr>
                          <a:xfrm>
                            <a:off x="138386" y="291070"/>
                            <a:ext cx="5290" cy="11443"/>
                          </a:xfrm>
                          <a:custGeom>
                            <a:avLst/>
                            <a:gdLst/>
                            <a:ahLst/>
                            <a:cxnLst/>
                            <a:rect l="0" t="0" r="0" b="0"/>
                            <a:pathLst>
                              <a:path w="5290" h="11443">
                                <a:moveTo>
                                  <a:pt x="0" y="0"/>
                                </a:moveTo>
                                <a:lnTo>
                                  <a:pt x="1327" y="0"/>
                                </a:lnTo>
                                <a:cubicBezTo>
                                  <a:pt x="2432" y="0"/>
                                  <a:pt x="3270" y="267"/>
                                  <a:pt x="3867" y="813"/>
                                </a:cubicBezTo>
                                <a:cubicBezTo>
                                  <a:pt x="4451" y="1359"/>
                                  <a:pt x="4756" y="2045"/>
                                  <a:pt x="4756" y="2845"/>
                                </a:cubicBezTo>
                                <a:cubicBezTo>
                                  <a:pt x="4756" y="3518"/>
                                  <a:pt x="4540" y="4102"/>
                                  <a:pt x="4121" y="4585"/>
                                </a:cubicBezTo>
                                <a:cubicBezTo>
                                  <a:pt x="3842" y="4902"/>
                                  <a:pt x="3423" y="5169"/>
                                  <a:pt x="2889" y="5347"/>
                                </a:cubicBezTo>
                                <a:cubicBezTo>
                                  <a:pt x="3715" y="5550"/>
                                  <a:pt x="4324" y="5880"/>
                                  <a:pt x="4705" y="6376"/>
                                </a:cubicBezTo>
                                <a:cubicBezTo>
                                  <a:pt x="5099" y="6845"/>
                                  <a:pt x="5290" y="7455"/>
                                  <a:pt x="5290" y="8192"/>
                                </a:cubicBezTo>
                                <a:cubicBezTo>
                                  <a:pt x="5290" y="8789"/>
                                  <a:pt x="5150" y="9322"/>
                                  <a:pt x="4870" y="9792"/>
                                </a:cubicBezTo>
                                <a:cubicBezTo>
                                  <a:pt x="4591" y="10261"/>
                                  <a:pt x="4223" y="10643"/>
                                  <a:pt x="3740" y="10922"/>
                                </a:cubicBezTo>
                                <a:cubicBezTo>
                                  <a:pt x="3448" y="11087"/>
                                  <a:pt x="2991" y="11214"/>
                                  <a:pt x="2394" y="11290"/>
                                </a:cubicBezTo>
                                <a:cubicBezTo>
                                  <a:pt x="1594" y="11392"/>
                                  <a:pt x="1073" y="11443"/>
                                  <a:pt x="806" y="11443"/>
                                </a:cubicBezTo>
                                <a:lnTo>
                                  <a:pt x="0" y="11443"/>
                                </a:lnTo>
                                <a:lnTo>
                                  <a:pt x="0" y="8979"/>
                                </a:lnTo>
                                <a:lnTo>
                                  <a:pt x="70" y="8979"/>
                                </a:lnTo>
                                <a:cubicBezTo>
                                  <a:pt x="679" y="8979"/>
                                  <a:pt x="1111" y="8877"/>
                                  <a:pt x="1365" y="8661"/>
                                </a:cubicBezTo>
                                <a:cubicBezTo>
                                  <a:pt x="1606" y="8445"/>
                                  <a:pt x="1734" y="8154"/>
                                  <a:pt x="1734" y="7785"/>
                                </a:cubicBezTo>
                                <a:cubicBezTo>
                                  <a:pt x="1734" y="7455"/>
                                  <a:pt x="1606" y="7176"/>
                                  <a:pt x="1365" y="6972"/>
                                </a:cubicBezTo>
                                <a:cubicBezTo>
                                  <a:pt x="1111" y="6769"/>
                                  <a:pt x="679" y="6668"/>
                                  <a:pt x="70" y="6668"/>
                                </a:cubicBezTo>
                                <a:lnTo>
                                  <a:pt x="0" y="6668"/>
                                </a:lnTo>
                                <a:lnTo>
                                  <a:pt x="0" y="4438"/>
                                </a:lnTo>
                                <a:lnTo>
                                  <a:pt x="959" y="4204"/>
                                </a:lnTo>
                                <a:cubicBezTo>
                                  <a:pt x="1175" y="4013"/>
                                  <a:pt x="1289" y="3734"/>
                                  <a:pt x="1289" y="3378"/>
                                </a:cubicBezTo>
                                <a:cubicBezTo>
                                  <a:pt x="1289" y="3048"/>
                                  <a:pt x="1175" y="2794"/>
                                  <a:pt x="959" y="2604"/>
                                </a:cubicBezTo>
                                <a:lnTo>
                                  <a:pt x="0" y="236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166" name="Shape 102166"/>
                        <wps:cNvSpPr/>
                        <wps:spPr>
                          <a:xfrm>
                            <a:off x="145669" y="291066"/>
                            <a:ext cx="9144" cy="11447"/>
                          </a:xfrm>
                          <a:custGeom>
                            <a:avLst/>
                            <a:gdLst/>
                            <a:ahLst/>
                            <a:cxnLst/>
                            <a:rect l="0" t="0" r="0" b="0"/>
                            <a:pathLst>
                              <a:path w="9144" h="11447">
                                <a:moveTo>
                                  <a:pt x="0" y="0"/>
                                </a:moveTo>
                                <a:lnTo>
                                  <a:pt x="9144" y="0"/>
                                </a:lnTo>
                                <a:lnTo>
                                  <a:pt x="9144" y="11447"/>
                                </a:lnTo>
                                <a:lnTo>
                                  <a:pt x="0" y="11447"/>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5" name="Shape 5135"/>
                        <wps:cNvSpPr/>
                        <wps:spPr>
                          <a:xfrm>
                            <a:off x="151308" y="290868"/>
                            <a:ext cx="5931" cy="11826"/>
                          </a:xfrm>
                          <a:custGeom>
                            <a:avLst/>
                            <a:gdLst/>
                            <a:ahLst/>
                            <a:cxnLst/>
                            <a:rect l="0" t="0" r="0" b="0"/>
                            <a:pathLst>
                              <a:path w="5931" h="11826">
                                <a:moveTo>
                                  <a:pt x="5905" y="0"/>
                                </a:moveTo>
                                <a:lnTo>
                                  <a:pt x="5931" y="9"/>
                                </a:lnTo>
                                <a:lnTo>
                                  <a:pt x="5931" y="2691"/>
                                </a:lnTo>
                                <a:lnTo>
                                  <a:pt x="5905" y="2680"/>
                                </a:lnTo>
                                <a:cubicBezTo>
                                  <a:pt x="5194" y="2680"/>
                                  <a:pt x="4610" y="2933"/>
                                  <a:pt x="4178" y="3442"/>
                                </a:cubicBezTo>
                                <a:cubicBezTo>
                                  <a:pt x="3746" y="3949"/>
                                  <a:pt x="3543" y="4787"/>
                                  <a:pt x="3543" y="5956"/>
                                </a:cubicBezTo>
                                <a:cubicBezTo>
                                  <a:pt x="3543" y="7112"/>
                                  <a:pt x="3746" y="7938"/>
                                  <a:pt x="4178" y="8445"/>
                                </a:cubicBezTo>
                                <a:lnTo>
                                  <a:pt x="5931" y="9207"/>
                                </a:lnTo>
                                <a:lnTo>
                                  <a:pt x="5931" y="11826"/>
                                </a:lnTo>
                                <a:lnTo>
                                  <a:pt x="2845" y="11226"/>
                                </a:lnTo>
                                <a:cubicBezTo>
                                  <a:pt x="1994" y="10820"/>
                                  <a:pt x="1321" y="10172"/>
                                  <a:pt x="787" y="9271"/>
                                </a:cubicBezTo>
                                <a:cubicBezTo>
                                  <a:pt x="267" y="8382"/>
                                  <a:pt x="0" y="7264"/>
                                  <a:pt x="0" y="5931"/>
                                </a:cubicBezTo>
                                <a:cubicBezTo>
                                  <a:pt x="0" y="4064"/>
                                  <a:pt x="521" y="2603"/>
                                  <a:pt x="1562" y="1562"/>
                                </a:cubicBezTo>
                                <a:cubicBezTo>
                                  <a:pt x="2604" y="520"/>
                                  <a:pt x="4051" y="0"/>
                                  <a:pt x="590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6" name="Shape 5136"/>
                        <wps:cNvSpPr/>
                        <wps:spPr>
                          <a:xfrm>
                            <a:off x="157239" y="290876"/>
                            <a:ext cx="5931" cy="11840"/>
                          </a:xfrm>
                          <a:custGeom>
                            <a:avLst/>
                            <a:gdLst/>
                            <a:ahLst/>
                            <a:cxnLst/>
                            <a:rect l="0" t="0" r="0" b="0"/>
                            <a:pathLst>
                              <a:path w="5931" h="11840">
                                <a:moveTo>
                                  <a:pt x="0" y="0"/>
                                </a:moveTo>
                                <a:lnTo>
                                  <a:pt x="4382" y="1528"/>
                                </a:lnTo>
                                <a:cubicBezTo>
                                  <a:pt x="5410" y="2556"/>
                                  <a:pt x="5931" y="3992"/>
                                  <a:pt x="5931" y="5833"/>
                                </a:cubicBezTo>
                                <a:cubicBezTo>
                                  <a:pt x="5931" y="7167"/>
                                  <a:pt x="5702" y="8272"/>
                                  <a:pt x="5258" y="9123"/>
                                </a:cubicBezTo>
                                <a:cubicBezTo>
                                  <a:pt x="4801" y="9986"/>
                                  <a:pt x="4153" y="10647"/>
                                  <a:pt x="3302" y="11129"/>
                                </a:cubicBezTo>
                                <a:cubicBezTo>
                                  <a:pt x="2451" y="11599"/>
                                  <a:pt x="1384" y="11840"/>
                                  <a:pt x="114" y="11840"/>
                                </a:cubicBezTo>
                                <a:lnTo>
                                  <a:pt x="0" y="11818"/>
                                </a:lnTo>
                                <a:lnTo>
                                  <a:pt x="0" y="9199"/>
                                </a:lnTo>
                                <a:lnTo>
                                  <a:pt x="0" y="9199"/>
                                </a:lnTo>
                                <a:cubicBezTo>
                                  <a:pt x="762" y="9199"/>
                                  <a:pt x="1346" y="8944"/>
                                  <a:pt x="1765" y="8449"/>
                                </a:cubicBezTo>
                                <a:cubicBezTo>
                                  <a:pt x="2184" y="7954"/>
                                  <a:pt x="2388" y="7065"/>
                                  <a:pt x="2388" y="5783"/>
                                </a:cubicBezTo>
                                <a:cubicBezTo>
                                  <a:pt x="2388" y="4703"/>
                                  <a:pt x="2172" y="3915"/>
                                  <a:pt x="1740" y="3420"/>
                                </a:cubicBezTo>
                                <a:lnTo>
                                  <a:pt x="0" y="268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7" name="Shape 5137"/>
                        <wps:cNvSpPr/>
                        <wps:spPr>
                          <a:xfrm>
                            <a:off x="165100" y="291070"/>
                            <a:ext cx="10947" cy="11443"/>
                          </a:xfrm>
                          <a:custGeom>
                            <a:avLst/>
                            <a:gdLst/>
                            <a:ahLst/>
                            <a:cxnLst/>
                            <a:rect l="0" t="0" r="0" b="0"/>
                            <a:pathLst>
                              <a:path w="10947" h="11443">
                                <a:moveTo>
                                  <a:pt x="0" y="0"/>
                                </a:moveTo>
                                <a:lnTo>
                                  <a:pt x="3531" y="0"/>
                                </a:lnTo>
                                <a:lnTo>
                                  <a:pt x="3531" y="4001"/>
                                </a:lnTo>
                                <a:lnTo>
                                  <a:pt x="7391" y="4001"/>
                                </a:lnTo>
                                <a:lnTo>
                                  <a:pt x="7391" y="0"/>
                                </a:lnTo>
                                <a:lnTo>
                                  <a:pt x="10947" y="0"/>
                                </a:lnTo>
                                <a:lnTo>
                                  <a:pt x="10947" y="11443"/>
                                </a:lnTo>
                                <a:lnTo>
                                  <a:pt x="7391" y="11443"/>
                                </a:lnTo>
                                <a:lnTo>
                                  <a:pt x="7391" y="6820"/>
                                </a:lnTo>
                                <a:lnTo>
                                  <a:pt x="3531" y="6820"/>
                                </a:lnTo>
                                <a:lnTo>
                                  <a:pt x="3531"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8" name="Shape 5138"/>
                        <wps:cNvSpPr/>
                        <wps:spPr>
                          <a:xfrm>
                            <a:off x="177254" y="291071"/>
                            <a:ext cx="6191" cy="11443"/>
                          </a:xfrm>
                          <a:custGeom>
                            <a:avLst/>
                            <a:gdLst/>
                            <a:ahLst/>
                            <a:cxnLst/>
                            <a:rect l="0" t="0" r="0" b="0"/>
                            <a:pathLst>
                              <a:path w="6191" h="11443">
                                <a:moveTo>
                                  <a:pt x="4293" y="0"/>
                                </a:moveTo>
                                <a:lnTo>
                                  <a:pt x="6191" y="0"/>
                                </a:lnTo>
                                <a:lnTo>
                                  <a:pt x="6191" y="2980"/>
                                </a:lnTo>
                                <a:lnTo>
                                  <a:pt x="4940" y="7074"/>
                                </a:lnTo>
                                <a:lnTo>
                                  <a:pt x="6191" y="7074"/>
                                </a:lnTo>
                                <a:lnTo>
                                  <a:pt x="6191" y="9551"/>
                                </a:lnTo>
                                <a:lnTo>
                                  <a:pt x="4191" y="9551"/>
                                </a:lnTo>
                                <a:lnTo>
                                  <a:pt x="3619" y="11443"/>
                                </a:lnTo>
                                <a:lnTo>
                                  <a:pt x="0" y="11443"/>
                                </a:lnTo>
                                <a:lnTo>
                                  <a:pt x="42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39" name="Shape 5139"/>
                        <wps:cNvSpPr/>
                        <wps:spPr>
                          <a:xfrm>
                            <a:off x="183445" y="291071"/>
                            <a:ext cx="6280" cy="11443"/>
                          </a:xfrm>
                          <a:custGeom>
                            <a:avLst/>
                            <a:gdLst/>
                            <a:ahLst/>
                            <a:cxnLst/>
                            <a:rect l="0" t="0" r="0" b="0"/>
                            <a:pathLst>
                              <a:path w="6280" h="11443">
                                <a:moveTo>
                                  <a:pt x="0" y="0"/>
                                </a:moveTo>
                                <a:lnTo>
                                  <a:pt x="1987" y="0"/>
                                </a:lnTo>
                                <a:lnTo>
                                  <a:pt x="6280" y="11443"/>
                                </a:lnTo>
                                <a:lnTo>
                                  <a:pt x="2572" y="11443"/>
                                </a:lnTo>
                                <a:lnTo>
                                  <a:pt x="2000" y="9551"/>
                                </a:lnTo>
                                <a:lnTo>
                                  <a:pt x="0" y="9551"/>
                                </a:lnTo>
                                <a:lnTo>
                                  <a:pt x="0" y="7074"/>
                                </a:lnTo>
                                <a:lnTo>
                                  <a:pt x="1251" y="7074"/>
                                </a:lnTo>
                                <a:lnTo>
                                  <a:pt x="6" y="2960"/>
                                </a:lnTo>
                                <a:lnTo>
                                  <a:pt x="0" y="298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0" name="Shape 5140"/>
                        <wps:cNvSpPr/>
                        <wps:spPr>
                          <a:xfrm>
                            <a:off x="189954" y="291070"/>
                            <a:ext cx="10859" cy="11443"/>
                          </a:xfrm>
                          <a:custGeom>
                            <a:avLst/>
                            <a:gdLst/>
                            <a:ahLst/>
                            <a:cxnLst/>
                            <a:rect l="0" t="0" r="0" b="0"/>
                            <a:pathLst>
                              <a:path w="10859" h="11443">
                                <a:moveTo>
                                  <a:pt x="622" y="0"/>
                                </a:moveTo>
                                <a:lnTo>
                                  <a:pt x="10617" y="0"/>
                                </a:lnTo>
                                <a:lnTo>
                                  <a:pt x="10617" y="2286"/>
                                </a:lnTo>
                                <a:lnTo>
                                  <a:pt x="4204" y="8979"/>
                                </a:lnTo>
                                <a:lnTo>
                                  <a:pt x="10859" y="8979"/>
                                </a:lnTo>
                                <a:lnTo>
                                  <a:pt x="10859" y="11443"/>
                                </a:lnTo>
                                <a:lnTo>
                                  <a:pt x="0" y="11443"/>
                                </a:lnTo>
                                <a:lnTo>
                                  <a:pt x="0" y="9068"/>
                                </a:lnTo>
                                <a:lnTo>
                                  <a:pt x="6350" y="2451"/>
                                </a:lnTo>
                                <a:lnTo>
                                  <a:pt x="622" y="2451"/>
                                </a:lnTo>
                                <a:lnTo>
                                  <a:pt x="62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1" name="Shape 5141"/>
                        <wps:cNvSpPr/>
                        <wps:spPr>
                          <a:xfrm>
                            <a:off x="201257" y="291071"/>
                            <a:ext cx="6198" cy="11443"/>
                          </a:xfrm>
                          <a:custGeom>
                            <a:avLst/>
                            <a:gdLst/>
                            <a:ahLst/>
                            <a:cxnLst/>
                            <a:rect l="0" t="0" r="0" b="0"/>
                            <a:pathLst>
                              <a:path w="6198" h="11443">
                                <a:moveTo>
                                  <a:pt x="4305" y="0"/>
                                </a:moveTo>
                                <a:lnTo>
                                  <a:pt x="6198" y="0"/>
                                </a:lnTo>
                                <a:lnTo>
                                  <a:pt x="6198" y="2960"/>
                                </a:lnTo>
                                <a:lnTo>
                                  <a:pt x="4953" y="7074"/>
                                </a:lnTo>
                                <a:lnTo>
                                  <a:pt x="6198" y="7074"/>
                                </a:lnTo>
                                <a:lnTo>
                                  <a:pt x="6198" y="9551"/>
                                </a:lnTo>
                                <a:lnTo>
                                  <a:pt x="4191" y="9551"/>
                                </a:lnTo>
                                <a:lnTo>
                                  <a:pt x="3619" y="11443"/>
                                </a:lnTo>
                                <a:lnTo>
                                  <a:pt x="0" y="11443"/>
                                </a:lnTo>
                                <a:lnTo>
                                  <a:pt x="43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2" name="Shape 5142"/>
                        <wps:cNvSpPr/>
                        <wps:spPr>
                          <a:xfrm>
                            <a:off x="207455" y="291071"/>
                            <a:ext cx="6274" cy="11443"/>
                          </a:xfrm>
                          <a:custGeom>
                            <a:avLst/>
                            <a:gdLst/>
                            <a:ahLst/>
                            <a:cxnLst/>
                            <a:rect l="0" t="0" r="0" b="0"/>
                            <a:pathLst>
                              <a:path w="6274" h="11443">
                                <a:moveTo>
                                  <a:pt x="0" y="0"/>
                                </a:moveTo>
                                <a:lnTo>
                                  <a:pt x="1981" y="0"/>
                                </a:lnTo>
                                <a:lnTo>
                                  <a:pt x="6274" y="11443"/>
                                </a:lnTo>
                                <a:lnTo>
                                  <a:pt x="2565" y="11443"/>
                                </a:lnTo>
                                <a:lnTo>
                                  <a:pt x="1994" y="9551"/>
                                </a:lnTo>
                                <a:lnTo>
                                  <a:pt x="0" y="9551"/>
                                </a:lnTo>
                                <a:lnTo>
                                  <a:pt x="0" y="7074"/>
                                </a:lnTo>
                                <a:lnTo>
                                  <a:pt x="1245" y="7074"/>
                                </a:lnTo>
                                <a:lnTo>
                                  <a:pt x="0" y="296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3" name="Shape 5143"/>
                        <wps:cNvSpPr/>
                        <wps:spPr>
                          <a:xfrm>
                            <a:off x="214897" y="291070"/>
                            <a:ext cx="5169" cy="11443"/>
                          </a:xfrm>
                          <a:custGeom>
                            <a:avLst/>
                            <a:gdLst/>
                            <a:ahLst/>
                            <a:cxnLst/>
                            <a:rect l="0" t="0" r="0" b="0"/>
                            <a:pathLst>
                              <a:path w="5169" h="11443">
                                <a:moveTo>
                                  <a:pt x="0" y="0"/>
                                </a:moveTo>
                                <a:lnTo>
                                  <a:pt x="5169" y="0"/>
                                </a:lnTo>
                                <a:lnTo>
                                  <a:pt x="5169" y="2323"/>
                                </a:lnTo>
                                <a:lnTo>
                                  <a:pt x="5118" y="2311"/>
                                </a:lnTo>
                                <a:lnTo>
                                  <a:pt x="3556" y="2311"/>
                                </a:lnTo>
                                <a:lnTo>
                                  <a:pt x="3556" y="4635"/>
                                </a:lnTo>
                                <a:lnTo>
                                  <a:pt x="5042" y="4635"/>
                                </a:lnTo>
                                <a:lnTo>
                                  <a:pt x="5169" y="4615"/>
                                </a:lnTo>
                                <a:lnTo>
                                  <a:pt x="5169" y="7665"/>
                                </a:lnTo>
                                <a:lnTo>
                                  <a:pt x="4737" y="7062"/>
                                </a:lnTo>
                                <a:cubicBezTo>
                                  <a:pt x="4483" y="6883"/>
                                  <a:pt x="4191" y="6794"/>
                                  <a:pt x="3861" y="6794"/>
                                </a:cubicBezTo>
                                <a:lnTo>
                                  <a:pt x="3556" y="6794"/>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4" name="Shape 5144"/>
                        <wps:cNvSpPr/>
                        <wps:spPr>
                          <a:xfrm>
                            <a:off x="220066" y="291070"/>
                            <a:ext cx="6096" cy="11443"/>
                          </a:xfrm>
                          <a:custGeom>
                            <a:avLst/>
                            <a:gdLst/>
                            <a:ahLst/>
                            <a:cxnLst/>
                            <a:rect l="0" t="0" r="0" b="0"/>
                            <a:pathLst>
                              <a:path w="6096" h="11443">
                                <a:moveTo>
                                  <a:pt x="0" y="0"/>
                                </a:moveTo>
                                <a:lnTo>
                                  <a:pt x="737" y="0"/>
                                </a:lnTo>
                                <a:cubicBezTo>
                                  <a:pt x="1829" y="0"/>
                                  <a:pt x="2667" y="89"/>
                                  <a:pt x="3239" y="279"/>
                                </a:cubicBezTo>
                                <a:cubicBezTo>
                                  <a:pt x="3823" y="470"/>
                                  <a:pt x="4280" y="813"/>
                                  <a:pt x="4636" y="1321"/>
                                </a:cubicBezTo>
                                <a:cubicBezTo>
                                  <a:pt x="4991" y="1829"/>
                                  <a:pt x="5169" y="2451"/>
                                  <a:pt x="5169" y="3175"/>
                                </a:cubicBezTo>
                                <a:cubicBezTo>
                                  <a:pt x="5169" y="3810"/>
                                  <a:pt x="5042" y="4356"/>
                                  <a:pt x="4763" y="4826"/>
                                </a:cubicBezTo>
                                <a:cubicBezTo>
                                  <a:pt x="4496" y="5283"/>
                                  <a:pt x="4115" y="5652"/>
                                  <a:pt x="3645" y="5944"/>
                                </a:cubicBezTo>
                                <a:cubicBezTo>
                                  <a:pt x="3340" y="6121"/>
                                  <a:pt x="2921" y="6274"/>
                                  <a:pt x="2400" y="6401"/>
                                </a:cubicBezTo>
                                <a:cubicBezTo>
                                  <a:pt x="2819" y="6528"/>
                                  <a:pt x="3124" y="6680"/>
                                  <a:pt x="3315" y="6820"/>
                                </a:cubicBezTo>
                                <a:cubicBezTo>
                                  <a:pt x="3442" y="6909"/>
                                  <a:pt x="3632" y="7112"/>
                                  <a:pt x="3874" y="7417"/>
                                </a:cubicBezTo>
                                <a:cubicBezTo>
                                  <a:pt x="4128" y="7734"/>
                                  <a:pt x="4293" y="7975"/>
                                  <a:pt x="4369" y="8141"/>
                                </a:cubicBezTo>
                                <a:lnTo>
                                  <a:pt x="6096" y="11443"/>
                                </a:lnTo>
                                <a:lnTo>
                                  <a:pt x="2096" y="11443"/>
                                </a:lnTo>
                                <a:lnTo>
                                  <a:pt x="203" y="7950"/>
                                </a:lnTo>
                                <a:lnTo>
                                  <a:pt x="0" y="7665"/>
                                </a:lnTo>
                                <a:lnTo>
                                  <a:pt x="0" y="4615"/>
                                </a:lnTo>
                                <a:lnTo>
                                  <a:pt x="813" y="4483"/>
                                </a:lnTo>
                                <a:cubicBezTo>
                                  <a:pt x="1054" y="4432"/>
                                  <a:pt x="1245" y="4318"/>
                                  <a:pt x="1397" y="4128"/>
                                </a:cubicBezTo>
                                <a:cubicBezTo>
                                  <a:pt x="1549" y="3937"/>
                                  <a:pt x="1613" y="3708"/>
                                  <a:pt x="1613" y="3467"/>
                                </a:cubicBezTo>
                                <a:cubicBezTo>
                                  <a:pt x="1613" y="3099"/>
                                  <a:pt x="1499" y="2807"/>
                                  <a:pt x="1270" y="2616"/>
                                </a:cubicBezTo>
                                <a:lnTo>
                                  <a:pt x="0" y="23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5" name="Shape 5145"/>
                        <wps:cNvSpPr/>
                        <wps:spPr>
                          <a:xfrm>
                            <a:off x="227343" y="291070"/>
                            <a:ext cx="5271" cy="11443"/>
                          </a:xfrm>
                          <a:custGeom>
                            <a:avLst/>
                            <a:gdLst/>
                            <a:ahLst/>
                            <a:cxnLst/>
                            <a:rect l="0" t="0" r="0" b="0"/>
                            <a:pathLst>
                              <a:path w="5271" h="11443">
                                <a:moveTo>
                                  <a:pt x="0" y="0"/>
                                </a:moveTo>
                                <a:lnTo>
                                  <a:pt x="5271" y="0"/>
                                </a:lnTo>
                                <a:lnTo>
                                  <a:pt x="5271" y="2880"/>
                                </a:lnTo>
                                <a:lnTo>
                                  <a:pt x="4420" y="2591"/>
                                </a:lnTo>
                                <a:lnTo>
                                  <a:pt x="3543" y="2591"/>
                                </a:lnTo>
                                <a:lnTo>
                                  <a:pt x="3543" y="8839"/>
                                </a:lnTo>
                                <a:lnTo>
                                  <a:pt x="4407" y="8839"/>
                                </a:lnTo>
                                <a:lnTo>
                                  <a:pt x="5271" y="8708"/>
                                </a:lnTo>
                                <a:lnTo>
                                  <a:pt x="5271"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6" name="Shape 5146"/>
                        <wps:cNvSpPr/>
                        <wps:spPr>
                          <a:xfrm>
                            <a:off x="232613" y="291070"/>
                            <a:ext cx="5283" cy="11443"/>
                          </a:xfrm>
                          <a:custGeom>
                            <a:avLst/>
                            <a:gdLst/>
                            <a:ahLst/>
                            <a:cxnLst/>
                            <a:rect l="0" t="0" r="0" b="0"/>
                            <a:pathLst>
                              <a:path w="5283" h="11443">
                                <a:moveTo>
                                  <a:pt x="0" y="0"/>
                                </a:moveTo>
                                <a:cubicBezTo>
                                  <a:pt x="1029" y="0"/>
                                  <a:pt x="1867" y="140"/>
                                  <a:pt x="2515" y="419"/>
                                </a:cubicBezTo>
                                <a:cubicBezTo>
                                  <a:pt x="3150" y="698"/>
                                  <a:pt x="3670" y="1105"/>
                                  <a:pt x="4102" y="1625"/>
                                </a:cubicBezTo>
                                <a:cubicBezTo>
                                  <a:pt x="4508" y="2159"/>
                                  <a:pt x="4813" y="2769"/>
                                  <a:pt x="5004" y="3467"/>
                                </a:cubicBezTo>
                                <a:cubicBezTo>
                                  <a:pt x="5194" y="4166"/>
                                  <a:pt x="5283" y="4902"/>
                                  <a:pt x="5283" y="5690"/>
                                </a:cubicBezTo>
                                <a:cubicBezTo>
                                  <a:pt x="5283" y="6909"/>
                                  <a:pt x="5143" y="7862"/>
                                  <a:pt x="4864" y="8534"/>
                                </a:cubicBezTo>
                                <a:cubicBezTo>
                                  <a:pt x="4585" y="9207"/>
                                  <a:pt x="4204" y="9766"/>
                                  <a:pt x="3708" y="10223"/>
                                </a:cubicBezTo>
                                <a:cubicBezTo>
                                  <a:pt x="3213" y="10681"/>
                                  <a:pt x="2680" y="10985"/>
                                  <a:pt x="2108" y="11138"/>
                                </a:cubicBezTo>
                                <a:cubicBezTo>
                                  <a:pt x="1333" y="11341"/>
                                  <a:pt x="622" y="11443"/>
                                  <a:pt x="0" y="11443"/>
                                </a:cubicBezTo>
                                <a:lnTo>
                                  <a:pt x="0" y="8708"/>
                                </a:lnTo>
                                <a:lnTo>
                                  <a:pt x="724" y="8598"/>
                                </a:lnTo>
                                <a:cubicBezTo>
                                  <a:pt x="1041" y="8433"/>
                                  <a:pt x="1283" y="8141"/>
                                  <a:pt x="1460" y="7734"/>
                                </a:cubicBezTo>
                                <a:cubicBezTo>
                                  <a:pt x="1638" y="7328"/>
                                  <a:pt x="1727" y="6668"/>
                                  <a:pt x="1727" y="5753"/>
                                </a:cubicBezTo>
                                <a:cubicBezTo>
                                  <a:pt x="1727" y="4534"/>
                                  <a:pt x="1537" y="3708"/>
                                  <a:pt x="1130" y="3264"/>
                                </a:cubicBezTo>
                                <a:lnTo>
                                  <a:pt x="0" y="288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47" name="Shape 5147"/>
                        <wps:cNvSpPr/>
                        <wps:spPr>
                          <a:xfrm>
                            <a:off x="126835" y="44335"/>
                            <a:ext cx="124041" cy="132994"/>
                          </a:xfrm>
                          <a:custGeom>
                            <a:avLst/>
                            <a:gdLst/>
                            <a:ahLst/>
                            <a:cxnLst/>
                            <a:rect l="0" t="0" r="0" b="0"/>
                            <a:pathLst>
                              <a:path w="124041" h="132994">
                                <a:moveTo>
                                  <a:pt x="27521" y="0"/>
                                </a:moveTo>
                                <a:cubicBezTo>
                                  <a:pt x="32868" y="12129"/>
                                  <a:pt x="49251" y="65786"/>
                                  <a:pt x="68250" y="73089"/>
                                </a:cubicBezTo>
                                <a:cubicBezTo>
                                  <a:pt x="68872" y="74003"/>
                                  <a:pt x="80569" y="82614"/>
                                  <a:pt x="86093" y="81458"/>
                                </a:cubicBezTo>
                                <a:cubicBezTo>
                                  <a:pt x="96698" y="79222"/>
                                  <a:pt x="119329" y="81611"/>
                                  <a:pt x="119329" y="81611"/>
                                </a:cubicBezTo>
                                <a:cubicBezTo>
                                  <a:pt x="119329" y="81611"/>
                                  <a:pt x="124041" y="85916"/>
                                  <a:pt x="120129" y="89268"/>
                                </a:cubicBezTo>
                                <a:cubicBezTo>
                                  <a:pt x="116218" y="92608"/>
                                  <a:pt x="95021" y="89815"/>
                                  <a:pt x="95021" y="89815"/>
                                </a:cubicBezTo>
                                <a:lnTo>
                                  <a:pt x="79400" y="95403"/>
                                </a:lnTo>
                                <a:cubicBezTo>
                                  <a:pt x="79400" y="95403"/>
                                  <a:pt x="88887" y="99301"/>
                                  <a:pt x="88329" y="102095"/>
                                </a:cubicBezTo>
                                <a:cubicBezTo>
                                  <a:pt x="87770" y="104877"/>
                                  <a:pt x="84988" y="108788"/>
                                  <a:pt x="89446" y="112141"/>
                                </a:cubicBezTo>
                                <a:cubicBezTo>
                                  <a:pt x="93904" y="115481"/>
                                  <a:pt x="96469" y="115532"/>
                                  <a:pt x="102400" y="118656"/>
                                </a:cubicBezTo>
                                <a:cubicBezTo>
                                  <a:pt x="107429" y="121298"/>
                                  <a:pt x="103823" y="128816"/>
                                  <a:pt x="96685" y="128550"/>
                                </a:cubicBezTo>
                                <a:cubicBezTo>
                                  <a:pt x="96685" y="128550"/>
                                  <a:pt x="84620" y="125057"/>
                                  <a:pt x="79375" y="118923"/>
                                </a:cubicBezTo>
                                <a:cubicBezTo>
                                  <a:pt x="74066" y="112700"/>
                                  <a:pt x="70117" y="112090"/>
                                  <a:pt x="62929" y="109017"/>
                                </a:cubicBezTo>
                                <a:cubicBezTo>
                                  <a:pt x="55893" y="105994"/>
                                  <a:pt x="57315" y="101879"/>
                                  <a:pt x="50800" y="99340"/>
                                </a:cubicBezTo>
                                <a:cubicBezTo>
                                  <a:pt x="46304" y="97587"/>
                                  <a:pt x="42075" y="96165"/>
                                  <a:pt x="42075" y="104102"/>
                                </a:cubicBezTo>
                                <a:cubicBezTo>
                                  <a:pt x="42075" y="112040"/>
                                  <a:pt x="43967" y="114567"/>
                                  <a:pt x="41580" y="120917"/>
                                </a:cubicBezTo>
                                <a:cubicBezTo>
                                  <a:pt x="41364" y="121501"/>
                                  <a:pt x="36220" y="132994"/>
                                  <a:pt x="31115" y="126873"/>
                                </a:cubicBezTo>
                                <a:cubicBezTo>
                                  <a:pt x="26657" y="121514"/>
                                  <a:pt x="30975" y="85751"/>
                                  <a:pt x="30163" y="89014"/>
                                </a:cubicBezTo>
                                <a:lnTo>
                                  <a:pt x="0" y="42976"/>
                                </a:lnTo>
                                <a:lnTo>
                                  <a:pt x="27521" y="0"/>
                                </a:lnTo>
                                <a:close/>
                              </a:path>
                            </a:pathLst>
                          </a:custGeom>
                          <a:ln w="3175" cap="flat">
                            <a:miter lim="100000"/>
                          </a:ln>
                        </wps:spPr>
                        <wps:style>
                          <a:lnRef idx="1">
                            <a:srgbClr val="181717"/>
                          </a:lnRef>
                          <a:fillRef idx="1">
                            <a:srgbClr val="181717"/>
                          </a:fillRef>
                          <a:effectRef idx="0">
                            <a:scrgbClr r="0" g="0" b="0"/>
                          </a:effectRef>
                          <a:fontRef idx="none"/>
                        </wps:style>
                        <wps:bodyPr/>
                      </wps:wsp>
                      <wps:wsp>
                        <wps:cNvPr id="5148" name="Shape 5148"/>
                        <wps:cNvSpPr/>
                        <wps:spPr>
                          <a:xfrm>
                            <a:off x="205931" y="132029"/>
                            <a:ext cx="34404" cy="28880"/>
                          </a:xfrm>
                          <a:custGeom>
                            <a:avLst/>
                            <a:gdLst/>
                            <a:ahLst/>
                            <a:cxnLst/>
                            <a:rect l="0" t="0" r="0" b="0"/>
                            <a:pathLst>
                              <a:path w="34404" h="28880">
                                <a:moveTo>
                                  <a:pt x="7150" y="0"/>
                                </a:moveTo>
                                <a:cubicBezTo>
                                  <a:pt x="7150" y="0"/>
                                  <a:pt x="25057" y="6883"/>
                                  <a:pt x="26149" y="8154"/>
                                </a:cubicBezTo>
                                <a:cubicBezTo>
                                  <a:pt x="27737" y="10008"/>
                                  <a:pt x="28473" y="11075"/>
                                  <a:pt x="33452" y="17361"/>
                                </a:cubicBezTo>
                                <a:cubicBezTo>
                                  <a:pt x="33236" y="16078"/>
                                  <a:pt x="34404" y="26454"/>
                                  <a:pt x="26200" y="28308"/>
                                </a:cubicBezTo>
                                <a:cubicBezTo>
                                  <a:pt x="23673" y="28880"/>
                                  <a:pt x="20676" y="27457"/>
                                  <a:pt x="18529" y="25933"/>
                                </a:cubicBezTo>
                                <a:cubicBezTo>
                                  <a:pt x="16675" y="24612"/>
                                  <a:pt x="18529" y="15342"/>
                                  <a:pt x="11125" y="14021"/>
                                </a:cubicBezTo>
                                <a:lnTo>
                                  <a:pt x="0" y="5029"/>
                                </a:lnTo>
                                <a:lnTo>
                                  <a:pt x="7150" y="0"/>
                                </a:lnTo>
                                <a:close/>
                              </a:path>
                            </a:pathLst>
                          </a:custGeom>
                          <a:ln w="1588" cap="flat">
                            <a:miter lim="100000"/>
                          </a:ln>
                        </wps:spPr>
                        <wps:style>
                          <a:lnRef idx="1">
                            <a:srgbClr val="181717"/>
                          </a:lnRef>
                          <a:fillRef idx="1">
                            <a:srgbClr val="181717"/>
                          </a:fillRef>
                          <a:effectRef idx="0">
                            <a:scrgbClr r="0" g="0" b="0"/>
                          </a:effectRef>
                          <a:fontRef idx="none"/>
                        </wps:style>
                        <wps:bodyPr/>
                      </wps:wsp>
                      <wps:wsp>
                        <wps:cNvPr id="5149" name="Shape 5149"/>
                        <wps:cNvSpPr/>
                        <wps:spPr>
                          <a:xfrm>
                            <a:off x="195440" y="66090"/>
                            <a:ext cx="37109" cy="67323"/>
                          </a:xfrm>
                          <a:custGeom>
                            <a:avLst/>
                            <a:gdLst/>
                            <a:ahLst/>
                            <a:cxnLst/>
                            <a:rect l="0" t="0" r="0" b="0"/>
                            <a:pathLst>
                              <a:path w="37109" h="67323">
                                <a:moveTo>
                                  <a:pt x="26607" y="0"/>
                                </a:moveTo>
                                <a:lnTo>
                                  <a:pt x="37109" y="14122"/>
                                </a:lnTo>
                                <a:lnTo>
                                  <a:pt x="16269" y="54839"/>
                                </a:lnTo>
                                <a:lnTo>
                                  <a:pt x="0" y="67323"/>
                                </a:lnTo>
                                <a:lnTo>
                                  <a:pt x="330" y="46469"/>
                                </a:lnTo>
                                <a:lnTo>
                                  <a:pt x="26607" y="0"/>
                                </a:lnTo>
                                <a:close/>
                              </a:path>
                            </a:pathLst>
                          </a:custGeom>
                          <a:ln w="1270" cap="flat">
                            <a:miter lim="100000"/>
                          </a:ln>
                        </wps:spPr>
                        <wps:style>
                          <a:lnRef idx="1">
                            <a:srgbClr val="FFFEFD"/>
                          </a:lnRef>
                          <a:fillRef idx="1">
                            <a:srgbClr val="181717"/>
                          </a:fillRef>
                          <a:effectRef idx="0">
                            <a:scrgbClr r="0" g="0" b="0"/>
                          </a:effectRef>
                          <a:fontRef idx="none"/>
                        </wps:style>
                        <wps:bodyPr/>
                      </wps:wsp>
                      <wps:wsp>
                        <wps:cNvPr id="5150" name="Shape 5150"/>
                        <wps:cNvSpPr/>
                        <wps:spPr>
                          <a:xfrm>
                            <a:off x="2934" y="420548"/>
                            <a:ext cx="331343" cy="288328"/>
                          </a:xfrm>
                          <a:custGeom>
                            <a:avLst/>
                            <a:gdLst/>
                            <a:ahLst/>
                            <a:cxnLst/>
                            <a:rect l="0" t="0" r="0" b="0"/>
                            <a:pathLst>
                              <a:path w="331343" h="288328">
                                <a:moveTo>
                                  <a:pt x="165672" y="0"/>
                                </a:moveTo>
                                <a:lnTo>
                                  <a:pt x="331343" y="288328"/>
                                </a:lnTo>
                                <a:lnTo>
                                  <a:pt x="0" y="288328"/>
                                </a:lnTo>
                                <a:lnTo>
                                  <a:pt x="165672" y="0"/>
                                </a:lnTo>
                                <a:close/>
                              </a:path>
                            </a:pathLst>
                          </a:custGeom>
                          <a:ln w="0" cap="flat">
                            <a:miter lim="100000"/>
                          </a:ln>
                        </wps:spPr>
                        <wps:style>
                          <a:lnRef idx="0">
                            <a:srgbClr val="000000">
                              <a:alpha val="0"/>
                            </a:srgbClr>
                          </a:lnRef>
                          <a:fillRef idx="1">
                            <a:srgbClr val="FFE617"/>
                          </a:fillRef>
                          <a:effectRef idx="0">
                            <a:scrgbClr r="0" g="0" b="0"/>
                          </a:effectRef>
                          <a:fontRef idx="none"/>
                        </wps:style>
                        <wps:bodyPr/>
                      </wps:wsp>
                      <wps:wsp>
                        <wps:cNvPr id="5151" name="Shape 5151"/>
                        <wps:cNvSpPr/>
                        <wps:spPr>
                          <a:xfrm>
                            <a:off x="2934" y="420548"/>
                            <a:ext cx="331343" cy="288328"/>
                          </a:xfrm>
                          <a:custGeom>
                            <a:avLst/>
                            <a:gdLst/>
                            <a:ahLst/>
                            <a:cxnLst/>
                            <a:rect l="0" t="0" r="0" b="0"/>
                            <a:pathLst>
                              <a:path w="331343" h="288328">
                                <a:moveTo>
                                  <a:pt x="0" y="288328"/>
                                </a:moveTo>
                                <a:lnTo>
                                  <a:pt x="165672" y="0"/>
                                </a:lnTo>
                                <a:lnTo>
                                  <a:pt x="331343" y="288328"/>
                                </a:lnTo>
                                <a:lnTo>
                                  <a:pt x="0" y="288328"/>
                                </a:lnTo>
                                <a:close/>
                              </a:path>
                            </a:pathLst>
                          </a:custGeom>
                          <a:ln w="2781" cap="flat">
                            <a:miter lim="100000"/>
                          </a:ln>
                        </wps:spPr>
                        <wps:style>
                          <a:lnRef idx="1">
                            <a:srgbClr val="181717"/>
                          </a:lnRef>
                          <a:fillRef idx="0">
                            <a:srgbClr val="000000">
                              <a:alpha val="0"/>
                            </a:srgbClr>
                          </a:fillRef>
                          <a:effectRef idx="0">
                            <a:scrgbClr r="0" g="0" b="0"/>
                          </a:effectRef>
                          <a:fontRef idx="none"/>
                        </wps:style>
                        <wps:bodyPr/>
                      </wps:wsp>
                      <wps:wsp>
                        <wps:cNvPr id="5152" name="Shape 5152"/>
                        <wps:cNvSpPr/>
                        <wps:spPr>
                          <a:xfrm>
                            <a:off x="0" y="424294"/>
                            <a:ext cx="338163" cy="284264"/>
                          </a:xfrm>
                          <a:custGeom>
                            <a:avLst/>
                            <a:gdLst/>
                            <a:ahLst/>
                            <a:cxnLst/>
                            <a:rect l="0" t="0" r="0" b="0"/>
                            <a:pathLst>
                              <a:path w="338163" h="284264">
                                <a:moveTo>
                                  <a:pt x="5347" y="267005"/>
                                </a:moveTo>
                                <a:lnTo>
                                  <a:pt x="158280" y="6972"/>
                                </a:lnTo>
                                <a:cubicBezTo>
                                  <a:pt x="160947" y="2286"/>
                                  <a:pt x="164897" y="0"/>
                                  <a:pt x="168504" y="0"/>
                                </a:cubicBezTo>
                                <a:cubicBezTo>
                                  <a:pt x="172453" y="0"/>
                                  <a:pt x="176276" y="2515"/>
                                  <a:pt x="179070" y="7200"/>
                                </a:cubicBezTo>
                                <a:lnTo>
                                  <a:pt x="332931" y="267691"/>
                                </a:lnTo>
                                <a:cubicBezTo>
                                  <a:pt x="338163" y="276834"/>
                                  <a:pt x="332346" y="284264"/>
                                  <a:pt x="321780" y="284264"/>
                                </a:cubicBezTo>
                                <a:lnTo>
                                  <a:pt x="17310" y="284264"/>
                                </a:lnTo>
                                <a:cubicBezTo>
                                  <a:pt x="5118" y="284264"/>
                                  <a:pt x="0" y="276148"/>
                                  <a:pt x="5347" y="267005"/>
                                </a:cubicBezTo>
                                <a:close/>
                              </a:path>
                            </a:pathLst>
                          </a:custGeom>
                          <a:ln w="12802" cap="flat">
                            <a:miter lim="100000"/>
                          </a:ln>
                        </wps:spPr>
                        <wps:style>
                          <a:lnRef idx="1">
                            <a:srgbClr val="181717"/>
                          </a:lnRef>
                          <a:fillRef idx="0">
                            <a:srgbClr val="000000">
                              <a:alpha val="0"/>
                            </a:srgbClr>
                          </a:fillRef>
                          <a:effectRef idx="0">
                            <a:scrgbClr r="0" g="0" b="0"/>
                          </a:effectRef>
                          <a:fontRef idx="none"/>
                        </wps:style>
                        <wps:bodyPr/>
                      </wps:wsp>
                      <wps:wsp>
                        <wps:cNvPr id="5153" name="Shape 5153"/>
                        <wps:cNvSpPr/>
                        <wps:spPr>
                          <a:xfrm>
                            <a:off x="134671" y="500049"/>
                            <a:ext cx="68466" cy="166650"/>
                          </a:xfrm>
                          <a:custGeom>
                            <a:avLst/>
                            <a:gdLst/>
                            <a:ahLst/>
                            <a:cxnLst/>
                            <a:rect l="0" t="0" r="0" b="0"/>
                            <a:pathLst>
                              <a:path w="68466" h="166650">
                                <a:moveTo>
                                  <a:pt x="31547" y="0"/>
                                </a:moveTo>
                                <a:lnTo>
                                  <a:pt x="56464" y="0"/>
                                </a:lnTo>
                                <a:lnTo>
                                  <a:pt x="18402" y="85839"/>
                                </a:lnTo>
                                <a:lnTo>
                                  <a:pt x="68466" y="57607"/>
                                </a:lnTo>
                                <a:lnTo>
                                  <a:pt x="47320" y="132588"/>
                                </a:lnTo>
                                <a:lnTo>
                                  <a:pt x="57721" y="134303"/>
                                </a:lnTo>
                                <a:lnTo>
                                  <a:pt x="36004" y="166650"/>
                                </a:lnTo>
                                <a:lnTo>
                                  <a:pt x="26289" y="128930"/>
                                </a:lnTo>
                                <a:lnTo>
                                  <a:pt x="36805" y="130759"/>
                                </a:lnTo>
                                <a:lnTo>
                                  <a:pt x="38290" y="89839"/>
                                </a:lnTo>
                                <a:lnTo>
                                  <a:pt x="0" y="108928"/>
                                </a:lnTo>
                                <a:lnTo>
                                  <a:pt x="3154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14:sizeRelV relativeFrom="margin">
                  <wp14:pctHeight>0</wp14:pctHeight>
                </wp14:sizeRelV>
              </wp:anchor>
            </w:drawing>
          </mc:Choice>
          <mc:Fallback>
            <w:pict>
              <v:group w14:anchorId="5371A2BC" id="Group 79801" o:spid="_x0000_s1026" style="position:absolute;margin-left:0;margin-top:1.15pt;width:28.9pt;height:77pt;z-index:251664384;mso-height-relative:margin" coordsize="3672,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">
                <v:shape id="Shape 5109" o:spid="_x0000_s1027" style="position:absolute;left:15;width:3657;height:3657;visibility:visible;mso-wrap-style:square;v-text-anchor:top"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" path="m182880,l365760,182880,182880,365760,,182880,182880,xe" fillcolor="#e8582c" stroked="f" strokeweight="0">
                  <v:stroke miterlimit="83231f" joinstyle="miter"/>
                  <v:path arrowok="t" textboxrect="0,0,365760,365760"/>
                </v:shape>
                <v:shape id="Shape 5110" o:spid="_x0000_s1028" style="position:absolute;left:15;width:3657;height:3657;visibility:visible;mso-wrap-style:square;v-text-anchor:top"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" path="m365760,182880l182880,365760,,182880,182880,,365760,182880xe" filled="f" strokecolor="#171616" strokeweight=".06667mm">
                  <v:stroke miterlimit="1" joinstyle="miter"/>
                  <v:path arrowok="t" textboxrect="0,0,365760,365760"/>
                </v:shape>
                <v:shape id="Shape 5111" o:spid="_x0000_s1029" style="position:absolute;left:1622;top:1826;width:389;height:431;visibility:visible;mso-wrap-style:square;v-text-anchor:top" coordsize="38900,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" path="m19456,c30188,,38900,9652,38900,21565v,11912,-8712,21564,-19444,21564c8712,43129,,33477,,21565,,9652,8712,,19456,xe" fillcolor="#181717" stroked="f" strokeweight="0">
                  <v:stroke miterlimit="83231f" joinstyle="miter"/>
                  <v:path arrowok="t" textboxrect="0,0,38900,43129"/>
                </v:shape>
                <v:shape id="Shape 5112" o:spid="_x0000_s1030" style="position:absolute;left:1462;top:2140;width:391;height:427;visibility:visible;mso-wrap-style:square;v-text-anchor:top" coordsize="39154,4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" path="m19571,c30391,,39154,9551,39154,21349v,11785,-8763,21349,-19583,21349c8763,42698,,33134,,21349,,9551,8763,,19571,xe" fillcolor="#181717" stroked="f" strokeweight="0">
                  <v:stroke miterlimit="83231f" joinstyle="miter"/>
                  <v:path arrowok="t" textboxrect="0,0,39154,42698"/>
                </v:shape>
                <v:shape id="Shape 5113" o:spid="_x0000_s1031" style="position:absolute;left:1795;top:2142;width:385;height:426;visibility:visible;mso-wrap-style:square;v-text-anchor:top" coordsize="3848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" path="m19240,c29870,,38481,9537,38481,21310v,11773,-8611,21311,-19241,21311c8611,42621,,33083,,21310,,9537,8611,,19240,xe" fillcolor="#181717" stroked="f" strokeweight="0">
                  <v:stroke miterlimit="83231f" joinstyle="miter"/>
                  <v:path arrowok="t" textboxrect="0,0,38481,42621"/>
                </v:shape>
                <v:shape id="Shape 5114" o:spid="_x0000_s1032" style="position:absolute;left:1867;top:2202;width:311;height:345;visibility:visible;mso-wrap-style:square;v-text-anchor:top" coordsize="31191,3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" path="m15596,v8610,,15595,7722,15595,17259c31191,26797,24206,34519,15596,34519,6985,34519,,26797,,17259,,7722,6985,,15596,xe" fillcolor="#e8582c" stroked="f" strokeweight="0">
                  <v:stroke miterlimit="83231f" joinstyle="miter"/>
                  <v:path arrowok="t" textboxrect="0,0,31191,34519"/>
                </v:shape>
                <v:shape id="Shape 5115" o:spid="_x0000_s1033" style="position:absolute;left:1657;top:1820;width:314;height:345;visibility:visible;mso-wrap-style:square;v-text-anchor:top" coordsize="31445,3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" path="m15723,v8686,,15722,7722,15722,17259c31445,26797,24409,34519,15723,34519,7049,34519,,26797,,17259,,7722,7049,,15723,xe" fillcolor="#e8582c" stroked="f" strokeweight="0">
                  <v:stroke miterlimit="83231f" joinstyle="miter"/>
                  <v:path arrowok="t" textboxrect="0,0,31445,34519"/>
                </v:shape>
                <v:shape id="Shape 5116" o:spid="_x0000_s1034" style="position:absolute;left:1461;top:2207;width:318;height:343;visibility:visible;mso-wrap-style:square;v-text-anchor:top" coordsize="31763,3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" path="m15888,v8763,,15875,7683,15875,17170c31763,26657,24651,34341,15888,34341,7112,34341,,26657,,17170,,7683,7112,,15888,xe" fillcolor="#e8582c" stroked="f" strokeweight="0">
                  <v:stroke miterlimit="83231f" joinstyle="miter"/>
                  <v:path arrowok="t" textboxrect="0,0,31763,34341"/>
                </v:shape>
                <v:shape id="Shape 5117" o:spid="_x0000_s1035" style="position:absolute;left:1781;top:2208;width:77;height:82;visibility:visible;mso-wrap-style:square;v-text-anchor:top" coordsize="772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" path="m3861,c5994,,7722,1841,7722,4114v,2274,-1728,4115,-3861,4115c1740,8229,,6388,,4114,,1841,1740,,3861,xe" fillcolor="#e8582c" stroked="f" strokeweight="0">
                  <v:stroke miterlimit="83231f" joinstyle="miter"/>
                  <v:path arrowok="t" textboxrect="0,0,7722,8229"/>
                </v:shape>
                <v:shape id="Shape 5118" o:spid="_x0000_s1036" style="position:absolute;left:1656;top:2233;width:99;height:178;visibility:visible;mso-wrap-style:square;v-text-anchor:top" coordsize="98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" path="m25,l2883,1460v102,5423,2857,10466,6947,13298l9385,17780c3518,14669,127,8624,,1512l25,xe" fillcolor="#181717" stroked="f" strokeweight="0">
                  <v:stroke miterlimit="83231f" joinstyle="miter"/>
                  <v:path arrowok="t" textboxrect="0,0,9830,17780"/>
                </v:shape>
                <v:shape id="Shape 5119" o:spid="_x0000_s1037" style="position:absolute;left:1885;top:2227;width:99;height:186;visibility:visible;mso-wrap-style:square;v-text-anchor:top" coordsize="9931,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" path="m9843,r88,1880c9931,9106,6464,15431,521,18580l,15507c4318,12700,7049,7480,7049,1880r-26,-559l9843,xe" fillcolor="#181717" stroked="f" strokeweight="0">
                  <v:stroke miterlimit="83231f" joinstyle="miter"/>
                  <v:path arrowok="t" textboxrect="0,0,9931,18580"/>
                </v:shape>
                <v:shape id="Shape 5120" o:spid="_x0000_s1038" style="position:absolute;left:1723;top:2071;width:189;height:51;visibility:visible;mso-wrap-style:square;v-text-anchor:top" coordsize="18910,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" path="m9881,64v3289,63,6299,1117,9029,3047l16599,4915c14541,3658,12217,2972,9830,2934,7150,2884,4559,3632,2273,5093l,3163c2934,1067,6350,,9881,64xe" fillcolor="#181717" stroked="f" strokeweight="0">
                  <v:stroke miterlimit="83231f" joinstyle="miter"/>
                  <v:path arrowok="t" textboxrect="0,0,18910,5093"/>
                </v:shape>
                <v:shape id="Shape 5121" o:spid="_x0000_s1039" style="position:absolute;left:1819;top:2162;width:0;height:52;visibility:visible;mso-wrap-style:square;v-text-anchor:top" coordsize="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" path="m,l,5232e" filled="f" strokecolor="#e75326" strokeweight=".05433mm">
                  <v:stroke miterlimit="1" joinstyle="miter"/>
                  <v:path arrowok="t" textboxrect="0,0,0,5232"/>
                </v:shape>
                <v:shape id="Shape 5122" o:spid="_x0000_s1040" style="position:absolute;left:1848;top:2268;width:44;height:28;visibility:visible;mso-wrap-style:square;v-text-anchor:top" coordsize="442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" path="m4420,2781l,e" filled="f" strokecolor="#e75326" strokeweight=".05433mm">
                  <v:stroke miterlimit="1" joinstyle="miter"/>
                  <v:path arrowok="t" textboxrect="0,0,4420,2781"/>
                </v:shape>
                <v:shape id="Shape 5123" o:spid="_x0000_s1041" style="position:absolute;left:1749;top:2268;width:44;height:28;visibility:visible;mso-wrap-style:square;v-text-anchor:top" coordsize="435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" path="m4356,l,2883e" filled="f" strokecolor="#e75326" strokeweight=".05433mm">
                  <v:stroke miterlimit="1" joinstyle="miter"/>
                  <v:path arrowok="t" textboxrect="0,0,4356,2883"/>
                </v:shape>
                <v:shape id="Shape 5124" o:spid="_x0000_s1042" style="position:absolute;left:1551;top:2714;width:104;height:118;visibility:visible;mso-wrap-style:square;v-text-anchor:top" coordsize="10389,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" path="m5296,c6769,,7874,267,8649,812v762,547,1219,1410,1371,2592l6680,3607c6591,3086,6401,2704,6121,2477,5842,2235,5448,2121,4940,2121v-406,,-724,89,-927,253c3797,2553,3696,2768,3696,3022v,178,89,343,266,483c4127,3657,4521,3797,5156,3937v1537,330,2654,660,3315,1003c9144,5283,9627,5714,9931,6210v305,508,458,1079,458,1702c10389,8648,10185,9322,9779,9944v-406,622,-965,1092,-1702,1410c7353,11671,6426,11836,5321,11836v-1943,,-3302,-381,-4051,-1130c521,9957,102,9004,,7848l3378,7632v64,547,216,966,445,1257c4178,9347,4699,9589,5372,9589v508,,889,-128,1168,-356c6807,8992,6947,8712,6947,8407v,-304,-127,-571,-381,-800c6299,7365,5702,7150,4750,6947,3200,6591,2096,6134,1435,5549,762,4978,432,4242,432,3340v,-584,165,-1143,508,-1664c1283,1156,1791,736,2476,444,3162,140,4102,,5296,xe" fillcolor="#181717" stroked="f" strokeweight="0">
                  <v:stroke miterlimit="1" joinstyle="miter"/>
                  <v:path arrowok="t" textboxrect="0,0,10389,11836"/>
                </v:shape>
                <v:shape id="Shape 5125" o:spid="_x0000_s1043" style="position:absolute;left:1673;top:2716;width:109;height:114;visibility:visible;mso-wrap-style:square;v-text-anchor:top" coordsize="1094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" path="m,l3543,r,4001l7391,4001,7391,r3556,l10947,11443r-3556,l7391,6820r-3848,l3543,11443,,11443,,xe" fillcolor="#181717" stroked="f" strokeweight="0">
                  <v:stroke miterlimit="1" joinstyle="miter"/>
                  <v:path arrowok="t" textboxrect="0,0,10947,11443"/>
                </v:shape>
                <v:shape id="Shape 5126" o:spid="_x0000_s1044" style="position:absolute;left:1794;top:2716;width:62;height:114;visibility:visible;mso-wrap-style:square;v-text-anchor:top" coordsize="6198,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" path="m4305,l6198,r,2960l4953,7074r1245,l6198,9551r-2007,l3619,11443,,11443,4305,xe" fillcolor="#181717" stroked="f" strokeweight="0">
                  <v:stroke miterlimit="1" joinstyle="miter"/>
                  <v:path arrowok="t" textboxrect="0,0,6198,11443"/>
                </v:shape>
                <v:shape id="Shape 5127" o:spid="_x0000_s1045" style="position:absolute;left:1856;top:2716;width:63;height:114;visibility:visible;mso-wrap-style:square;v-text-anchor:top" coordsize="6274,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" path="m,l1981,,6274,11443r-3709,l1994,9551,,9551,,7074r1245,l,2960,,xe" fillcolor="#181717" stroked="f" strokeweight="0">
                  <v:stroke miterlimit="1" joinstyle="miter"/>
                  <v:path arrowok="t" textboxrect="0,0,6274,11443"/>
                </v:shape>
                <v:shape id="Shape 5128" o:spid="_x0000_s1046" style="position:absolute;left:1931;top:2716;width:51;height:114;visibility:visible;mso-wrap-style:square;v-text-anchor:top" coordsize="5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" path="m,l5169,r,2323l5118,2311r-1562,l3556,4635r1486,l5169,4615r,3050l4737,7062c4483,6883,4191,6794,3861,6794r-305,l3556,11443,,11443,,xe" fillcolor="#181717" stroked="f" strokeweight="0">
                  <v:stroke miterlimit="1" joinstyle="miter"/>
                  <v:path arrowok="t" textboxrect="0,0,5169,11443"/>
                </v:shape>
                <v:shape id="Shape 5129" o:spid="_x0000_s1047" style="position:absolute;left:1982;top:2716;width:61;height:114;visibility:visible;mso-wrap-style:square;v-text-anchor:top" coordsize="6096,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" path="m,l737,c1829,,2667,89,3239,279v584,178,1041,534,1397,1042c4991,1829,5169,2451,5169,3175v,635,-140,1181,-406,1639c4496,5283,4115,5652,3645,5944v-305,177,-724,330,-1245,444c2819,6528,3124,6680,3315,6820v127,89,317,292,559,597c4128,7734,4293,7975,4369,8141r1727,3302l2096,11443,203,7950,,7665,,4615,813,4483v241,-51,432,-165,584,-355c1537,3937,1613,3708,1613,3467v,-368,-114,-660,-343,-851l,2323,,xe" fillcolor="#181717" stroked="f" strokeweight="0">
                  <v:stroke miterlimit="1" joinstyle="miter"/>
                  <v:path arrowok="t" textboxrect="0,0,6096,11443"/>
                </v:shape>
                <v:shape id="Shape 5130" o:spid="_x0000_s1048" style="position:absolute;left:2055;top:2716;width:49;height:114;visibility:visible;mso-wrap-style:square;v-text-anchor:top" coordsize="490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" path="m,l4909,r,2419l4559,2324r-1003,l3556,4876r864,l4909,4756r,2445l3556,7201r,4242l,11443,,xe" fillcolor="#181717" stroked="f" strokeweight="0">
                  <v:stroke miterlimit="1" joinstyle="miter"/>
                  <v:path arrowok="t" textboxrect="0,0,4909,11443"/>
                </v:shape>
                <v:shape id="Shape 5131" o:spid="_x0000_s1049" style="position:absolute;left:2104;top:2716;width:48;height:72;visibility:visible;mso-wrap-style:square;v-text-anchor:top" coordsize="4807,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" path="m,l972,c2254,,3207,305,3855,915v634,609,952,1472,952,2603c4807,4673,4464,5576,3766,6223,3067,6871,2013,7201,578,7201l,7201,,4756,946,4521v280,-241,407,-546,407,-914c1353,3251,1238,2946,997,2692l,2419,,xe" fillcolor="#181717" stroked="f" strokeweight="0">
                  <v:stroke miterlimit="1" joinstyle="miter"/>
                  <v:path arrowok="t" textboxrect="0,0,4807,7201"/>
                </v:shape>
                <v:shape id="Shape 5132" o:spid="_x0000_s1050" style="position:absolute;left:1330;top:2910;width:53;height:115;visibility:visible;mso-wrap-style:square;v-text-anchor:top" coordsize="5302,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" path="m,l5302,r,2367l5131,2324r-1562,l3569,4483r1549,l5302,4438r,2230l3569,6668r,2311l5302,8979r,2464l,11443,,xe" fillcolor="#181717" stroked="f" strokeweight="0">
                  <v:stroke miterlimit="1" joinstyle="miter"/>
                  <v:path arrowok="t" textboxrect="0,0,5302,11443"/>
                </v:shape>
                <v:shape id="Shape 5133" o:spid="_x0000_s1051" style="position:absolute;left:1383;top:2910;width:53;height:115;visibility:visible;mso-wrap-style:square;v-text-anchor:top" coordsize="5290,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" path="m,l1327,c2432,,3270,267,3867,813v584,546,889,1232,889,2032c4756,3518,4540,4102,4121,4585v-279,317,-698,584,-1232,762c3715,5550,4324,5880,4705,6376v394,469,585,1079,585,1816c5290,8789,5150,9322,4870,9792v-279,469,-647,851,-1130,1130c3448,11087,2991,11214,2394,11290v-800,102,-1321,153,-1588,153l,11443,,8979r70,c679,8979,1111,8877,1365,8661v241,-216,369,-507,369,-876c1734,7455,1606,7176,1365,6972,1111,6769,679,6668,70,6668r-70,l,4438,959,4204v216,-191,330,-470,330,-826c1289,3048,1175,2794,959,2604l,2367,,xe" fillcolor="#181717" stroked="f" strokeweight="0">
                  <v:stroke miterlimit="1" joinstyle="miter"/>
                  <v:path arrowok="t" textboxrect="0,0,5290,11443"/>
                </v:shape>
                <v:shape id="Shape 102166" o:spid="_x0000_s1052" style="position:absolute;left:1456;top:2910;width:92;height:115;visibility:visible;mso-wrap-style:square;v-text-anchor:top" coordsize="9144,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" path="m,l9144,r,11447l,11447,,e" fillcolor="#181717" stroked="f" strokeweight="0">
                  <v:stroke miterlimit="1" joinstyle="miter"/>
                  <v:path arrowok="t" textboxrect="0,0,9144,11447"/>
                </v:shape>
                <v:shape id="Shape 5135" o:spid="_x0000_s1053" style="position:absolute;left:1513;top:2908;width:59;height:118;visibility:visible;mso-wrap-style:square;v-text-anchor:top" coordsize="5931,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" path="m5905,r26,9l5931,2691r-26,-11c5194,2680,4610,2933,4178,3442v-432,507,-635,1345,-635,2514c3543,7112,3746,7938,4178,8445r1753,762l5931,11826,2845,11226c1994,10820,1321,10172,787,9271,267,8382,,7264,,5931,,4064,521,2603,1562,1562,2604,520,4051,,5905,xe" fillcolor="#181717" stroked="f" strokeweight="0">
                  <v:stroke miterlimit="1" joinstyle="miter"/>
                  <v:path arrowok="t" textboxrect="0,0,5931,11826"/>
                </v:shape>
                <v:shape id="Shape 5136" o:spid="_x0000_s1054" style="position:absolute;left:1572;top:2908;width:59;height:119;visibility:visible;mso-wrap-style:square;v-text-anchor:top" coordsize="5931,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" path="m,l4382,1528c5410,2556,5931,3992,5931,5833v,1334,-229,2439,-673,3290c4801,9986,4153,10647,3302,11129v-851,470,-1918,711,-3188,711l,11818,,9199r,c762,9199,1346,8944,1765,8449v419,-495,623,-1384,623,-2666c2388,4703,2172,3915,1740,3420l,2682,,xe" fillcolor="#181717" stroked="f" strokeweight="0">
                  <v:stroke miterlimit="1" joinstyle="miter"/>
                  <v:path arrowok="t" textboxrect="0,0,5931,11840"/>
                </v:shape>
                <v:shape id="Shape 5137" o:spid="_x0000_s1055" style="position:absolute;left:1651;top:2910;width:109;height:115;visibility:visible;mso-wrap-style:square;v-text-anchor:top" coordsize="1094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" path="m,l3531,r,4001l7391,4001,7391,r3556,l10947,11443r-3556,l7391,6820r-3860,l3531,11443,,11443,,xe" fillcolor="#181717" stroked="f" strokeweight="0">
                  <v:stroke miterlimit="1" joinstyle="miter"/>
                  <v:path arrowok="t" textboxrect="0,0,10947,11443"/>
                </v:shape>
                <v:shape id="Shape 5138" o:spid="_x0000_s1056" style="position:absolute;left:1772;top:2910;width:62;height:115;visibility:visible;mso-wrap-style:square;v-text-anchor:top" coordsize="61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" path="m4293,l6191,r,2980l4940,7074r1251,l6191,9551r-2000,l3619,11443,,11443,4293,xe" fillcolor="#181717" stroked="f" strokeweight="0">
                  <v:stroke miterlimit="1" joinstyle="miter"/>
                  <v:path arrowok="t" textboxrect="0,0,6191,11443"/>
                </v:shape>
                <v:shape id="Shape 5139" o:spid="_x0000_s1057" style="position:absolute;left:1834;top:2910;width:63;height:115;visibility:visible;mso-wrap-style:square;v-text-anchor:top" coordsize="6280,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" path="m,l1987,,6280,11443r-3708,l2000,9551,,9551,,7074r1251,l6,2960,,2980,,xe" fillcolor="#181717" stroked="f" strokeweight="0">
                  <v:stroke miterlimit="1" joinstyle="miter"/>
                  <v:path arrowok="t" textboxrect="0,0,6280,11443"/>
                </v:shape>
                <v:shape id="Shape 5140" o:spid="_x0000_s1058" style="position:absolute;left:1899;top:2910;width:109;height:115;visibility:visible;mso-wrap-style:square;v-text-anchor:top" coordsize="1085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" path="m622,r9995,l10617,2286,4204,8979r6655,l10859,11443,,11443,,9068,6350,2451r-5728,l622,xe" fillcolor="#181717" stroked="f" strokeweight="0">
                  <v:stroke miterlimit="1" joinstyle="miter"/>
                  <v:path arrowok="t" textboxrect="0,0,10859,11443"/>
                </v:shape>
                <v:shape id="Shape 5141" o:spid="_x0000_s1059" style="position:absolute;left:2012;top:2910;width:62;height:115;visibility:visible;mso-wrap-style:square;v-text-anchor:top" coordsize="6198,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" path="m4305,l6198,r,2960l4953,7074r1245,l6198,9551r-2007,l3619,11443,,11443,4305,xe" fillcolor="#181717" stroked="f" strokeweight="0">
                  <v:stroke miterlimit="1" joinstyle="miter"/>
                  <v:path arrowok="t" textboxrect="0,0,6198,11443"/>
                </v:shape>
                <v:shape id="Shape 5142" o:spid="_x0000_s1060" style="position:absolute;left:2074;top:2910;width:63;height:115;visibility:visible;mso-wrap-style:square;v-text-anchor:top" coordsize="6274,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" path="m,l1981,,6274,11443r-3709,l1994,9551,,9551,,7074r1245,l,2960,,xe" fillcolor="#181717" stroked="f" strokeweight="0">
                  <v:stroke miterlimit="1" joinstyle="miter"/>
                  <v:path arrowok="t" textboxrect="0,0,6274,11443"/>
                </v:shape>
                <v:shape id="Shape 5143" o:spid="_x0000_s1061" style="position:absolute;left:2148;top:2910;width:52;height:115;visibility:visible;mso-wrap-style:square;v-text-anchor:top" coordsize="5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" path="m,l5169,r,2323l5118,2311r-1562,l3556,4635r1486,l5169,4615r,3050l4737,7062c4483,6883,4191,6794,3861,6794r-305,l3556,11443,,11443,,xe" fillcolor="#181717" stroked="f" strokeweight="0">
                  <v:stroke miterlimit="1" joinstyle="miter"/>
                  <v:path arrowok="t" textboxrect="0,0,5169,11443"/>
                </v:shape>
                <v:shape id="Shape 5144" o:spid="_x0000_s1062" style="position:absolute;left:2200;top:2910;width:61;height:115;visibility:visible;mso-wrap-style:square;v-text-anchor:top" coordsize="6096,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" path="m,l737,c1829,,2667,89,3239,279v584,191,1041,534,1397,1042c4991,1829,5169,2451,5169,3175v,635,-127,1181,-406,1651c4496,5283,4115,5652,3645,5944v-305,177,-724,330,-1245,457c2819,6528,3124,6680,3315,6820v127,89,317,292,559,597c4128,7734,4293,7975,4369,8141r1727,3302l2096,11443,203,7950,,7665,,4615,813,4483v241,-51,432,-165,584,-355c1549,3937,1613,3708,1613,3467v,-368,-114,-660,-343,-851l,2323,,xe" fillcolor="#181717" stroked="f" strokeweight="0">
                  <v:stroke miterlimit="1" joinstyle="miter"/>
                  <v:path arrowok="t" textboxrect="0,0,6096,11443"/>
                </v:shape>
                <v:shape id="Shape 5145" o:spid="_x0000_s1063" style="position:absolute;left:2273;top:2910;width:53;height:115;visibility:visible;mso-wrap-style:square;v-text-anchor:top" coordsize="52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" path="m,l5271,r,2880l4420,2591r-877,l3543,8839r864,l5271,8708r,2735l,11443,,xe" fillcolor="#181717" stroked="f" strokeweight="0">
                  <v:stroke miterlimit="1" joinstyle="miter"/>
                  <v:path arrowok="t" textboxrect="0,0,5271,11443"/>
                </v:shape>
                <v:shape id="Shape 5146" o:spid="_x0000_s1064" style="position:absolute;left:2326;top:2910;width:52;height:115;visibility:visible;mso-wrap-style:square;v-text-anchor:top" coordsize="5283,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" path="m,c1029,,1867,140,2515,419v635,279,1155,686,1587,1206c4508,2159,4813,2769,5004,3467v190,699,279,1435,279,2223c5283,6909,5143,7862,4864,8534v-279,673,-660,1232,-1156,1689c3213,10681,2680,10985,2108,11138,1333,11341,622,11443,,11443l,8708,724,8598v317,-165,559,-457,736,-864c1638,7328,1727,6668,1727,5753v,-1219,-190,-2045,-597,-2489l,2880,,xe" fillcolor="#181717" stroked="f" strokeweight="0">
                  <v:stroke miterlimit="1" joinstyle="miter"/>
                  <v:path arrowok="t" textboxrect="0,0,5283,11443"/>
                </v:shape>
                <v:shape id="Shape 5147" o:spid="_x0000_s1065" style="position:absolute;left:1268;top:443;width:1240;height:1330;visibility:visible;mso-wrap-style:square;v-text-anchor:top" coordsize="124041,1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" path="m27521,v5347,12129,21730,65786,40729,73089c68872,74003,80569,82614,86093,81458v10605,-2236,33236,153,33236,153c119329,81611,124041,85916,120129,89268v-3911,3340,-25108,547,-25108,547l79400,95403v,,9487,3898,8929,6692c87770,104877,84988,108788,89446,112141v4458,3340,7023,3391,12954,6515c107429,121298,103823,128816,96685,128550v,,-12065,-3493,-17310,-9627c74066,112700,70117,112090,62929,109017v-7036,-3023,-5614,-7138,-12129,-9677c46304,97587,42075,96165,42075,104102v,7938,1892,10465,-495,16815c41364,121501,36220,132994,31115,126873v-4458,-5359,-140,-41122,-952,-37859l,42976,27521,xe" fillcolor="#181717" strokecolor="#171616" strokeweight=".25pt">
                  <v:stroke miterlimit="1" joinstyle="miter"/>
                  <v:path arrowok="t" textboxrect="0,0,124041,132994"/>
                </v:shape>
                <v:shape id="Shape 5148" o:spid="_x0000_s1066" style="position:absolute;left:2059;top:1320;width:344;height:289;visibility:visible;mso-wrap-style:square;v-text-anchor:top" coordsize="34404,2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" path="m7150,v,,17907,6883,18999,8154c27737,10008,28473,11075,33452,17361v-216,-1283,952,9093,-7252,10947c23673,28880,20676,27457,18529,25933v-1854,-1321,,-10591,-7404,-11912l,5029,7150,xe" fillcolor="#181717" strokecolor="#171616" strokeweight=".04411mm">
                  <v:stroke miterlimit="1" joinstyle="miter"/>
                  <v:path arrowok="t" textboxrect="0,0,34404,28880"/>
                </v:shape>
                <v:shape id="Shape 5149" o:spid="_x0000_s1067" style="position:absolute;left:1954;top:660;width:371;height:674;visibility:visible;mso-wrap-style:square;v-text-anchor:top" coordsize="37109,6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" path="m26607,l37109,14122,16269,54839,,67323,330,46469,26607,xe" fillcolor="#181717" strokecolor="#f9f8f7" strokeweight=".1pt">
                  <v:stroke miterlimit="1" joinstyle="miter"/>
                  <v:path arrowok="t" textboxrect="0,0,37109,67323"/>
                </v:shape>
                <v:shape id="Shape 5150" o:spid="_x0000_s1068" style="position:absolute;left:29;top:4205;width:3313;height:2883;visibility:visible;mso-wrap-style:square;v-text-anchor:top" coordsize="331343,2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" path="m165672,l331343,288328,,288328,165672,xe" fillcolor="#ffe617" stroked="f" strokeweight="0">
                  <v:stroke miterlimit="1" joinstyle="miter"/>
                  <v:path arrowok="t" textboxrect="0,0,331343,288328"/>
                </v:shape>
                <v:shape id="Shape 5151" o:spid="_x0000_s1069" style="position:absolute;left:29;top:4205;width:3313;height:2883;visibility:visible;mso-wrap-style:square;v-text-anchor:top" coordsize="331343,2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" path="m,288328l165672,,331343,288328,,288328xe" filled="f" strokecolor="#171616" strokeweight=".07725mm">
                  <v:stroke miterlimit="1" joinstyle="miter"/>
                  <v:path arrowok="t" textboxrect="0,0,331343,288328"/>
                </v:shape>
                <v:shape id="Shape 5152" o:spid="_x0000_s1070" style="position:absolute;top:4242;width:3381;height:2843;visibility:visible;mso-wrap-style:square;v-text-anchor:top" coordsize="338163,28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" path="m5347,267005l158280,6972c160947,2286,164897,,168504,v3949,,7772,2515,10566,7200l332931,267691v5232,9143,-585,16573,-11151,16573l17310,284264c5118,284264,,276148,5347,267005xe" filled="f" strokecolor="#171616" strokeweight=".35561mm">
                  <v:stroke miterlimit="1" joinstyle="miter"/>
                  <v:path arrowok="t" textboxrect="0,0,338163,284264"/>
                </v:shape>
                <v:shape id="Shape 5153" o:spid="_x0000_s1071" style="position:absolute;left:1346;top:5000;width:685;height:1666;visibility:visible;mso-wrap-style:square;v-text-anchor:top" coordsize="68466,16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" path="m31547,l56464,,18402,85839,68466,57607,47320,132588r10401,1715l36004,166650,26289,128930r10516,1829l38290,89839,,108928,31547,xe" fillcolor="#181717" stroked="f" strokeweight="0">
                  <v:stroke miterlimit="1" joinstyle="miter"/>
                  <v:path arrowok="t" textboxrect="0,0,68466,166650"/>
                </v:shape>
                <w10:wrap type="square"/>
              </v:group>
            </w:pict>
          </mc:Fallback>
        </mc:AlternateContent>
      </w:r>
      <w:r w:rsidRPr="00CB6EDF">
        <w:rPr>
          <w:rFonts w:ascii="Times New Roman" w:hAnsi="Times New Roman"/>
          <w:b/>
          <w:sz w:val="24"/>
          <w:szCs w:val="24"/>
        </w:rPr>
        <w:t>WARNING:</w:t>
      </w:r>
      <w:r w:rsidRPr="00CB6EDF">
        <w:rPr>
          <w:rFonts w:ascii="Times New Roman" w:hAnsi="Times New Roman"/>
          <w:i/>
          <w:sz w:val="24"/>
          <w:szCs w:val="24"/>
        </w:rPr>
        <w:t xml:space="preserve"> The sample needle is very sharp. Use caution when handling to avoid injury.</w:t>
      </w:r>
    </w:p>
    <w:p w:rsidR="00C545B2" w:rsidRPr="00CB6EDF" w:rsidRDefault="00C545B2" w:rsidP="00CB6EDF">
      <w:pPr>
        <w:spacing w:after="377"/>
        <w:ind w:left="715" w:right="70"/>
        <w:rPr>
          <w:rFonts w:ascii="Times New Roman" w:hAnsi="Times New Roman"/>
          <w:sz w:val="24"/>
          <w:szCs w:val="24"/>
        </w:rPr>
      </w:pPr>
      <w:r w:rsidRPr="00CB6EDF">
        <w:rPr>
          <w:rFonts w:ascii="Times New Roman" w:hAnsi="Times New Roman"/>
          <w:b/>
          <w:sz w:val="24"/>
          <w:szCs w:val="24"/>
        </w:rPr>
        <w:t>CAUTION:</w:t>
      </w:r>
      <w:r w:rsidRPr="00CB6EDF">
        <w:rPr>
          <w:rFonts w:ascii="Times New Roman" w:hAnsi="Times New Roman"/>
          <w:i/>
          <w:sz w:val="24"/>
          <w:szCs w:val="24"/>
        </w:rPr>
        <w:t xml:space="preserve"> The sample needle cover is interlocked. When open, the interlock switch shuts off power to the needle assembly unit.</w:t>
      </w:r>
    </w:p>
    <w:p w:rsidR="00C545B2" w:rsidRPr="00CB6EDF" w:rsidRDefault="00C545B2" w:rsidP="00EB5EF9">
      <w:pPr>
        <w:numPr>
          <w:ilvl w:val="0"/>
          <w:numId w:val="21"/>
        </w:numPr>
        <w:spacing w:after="45" w:line="261" w:lineRule="auto"/>
        <w:ind w:right="7" w:hanging="360"/>
        <w:rPr>
          <w:rFonts w:ascii="Times New Roman" w:hAnsi="Times New Roman"/>
          <w:sz w:val="24"/>
          <w:szCs w:val="24"/>
        </w:rPr>
      </w:pPr>
      <w:r w:rsidRPr="00CB6EDF">
        <w:rPr>
          <w:rFonts w:ascii="Times New Roman" w:hAnsi="Times New Roman"/>
          <w:sz w:val="24"/>
          <w:szCs w:val="24"/>
        </w:rPr>
        <w:t>Turn off the VSS power switch.</w:t>
      </w:r>
    </w:p>
    <w:p w:rsidR="00C545B2" w:rsidRPr="00CB6EDF" w:rsidRDefault="00C545B2" w:rsidP="00EB5EF9">
      <w:pPr>
        <w:numPr>
          <w:ilvl w:val="0"/>
          <w:numId w:val="21"/>
        </w:numPr>
        <w:spacing w:after="45" w:line="261" w:lineRule="auto"/>
        <w:ind w:right="7" w:hanging="360"/>
        <w:rPr>
          <w:rFonts w:ascii="Times New Roman" w:hAnsi="Times New Roman"/>
          <w:sz w:val="24"/>
          <w:szCs w:val="24"/>
        </w:rPr>
      </w:pPr>
      <w:r w:rsidRPr="00CB6EDF">
        <w:rPr>
          <w:rFonts w:ascii="Times New Roman" w:hAnsi="Times New Roman"/>
          <w:sz w:val="24"/>
          <w:szCs w:val="24"/>
        </w:rPr>
        <w:t>Remove the sample needle cover.</w:t>
      </w:r>
    </w:p>
    <w:p w:rsidR="00C545B2" w:rsidRPr="00CB6EDF" w:rsidRDefault="00C545B2" w:rsidP="00EB5EF9">
      <w:pPr>
        <w:numPr>
          <w:ilvl w:val="0"/>
          <w:numId w:val="21"/>
        </w:numPr>
        <w:spacing w:after="45" w:line="261" w:lineRule="auto"/>
        <w:ind w:right="7" w:hanging="360"/>
        <w:rPr>
          <w:rFonts w:ascii="Times New Roman" w:hAnsi="Times New Roman"/>
          <w:sz w:val="24"/>
          <w:szCs w:val="24"/>
        </w:rPr>
      </w:pPr>
      <w:r w:rsidRPr="00CB6EDF">
        <w:rPr>
          <w:rFonts w:ascii="Times New Roman" w:hAnsi="Times New Roman"/>
          <w:sz w:val="24"/>
          <w:szCs w:val="24"/>
        </w:rPr>
        <w:t>Push the needle gantry all the way back, away from the dilution chamber.</w:t>
      </w:r>
    </w:p>
    <w:p w:rsidR="00C545B2" w:rsidRPr="00CB6EDF" w:rsidRDefault="00C545B2" w:rsidP="00EB5EF9">
      <w:pPr>
        <w:numPr>
          <w:ilvl w:val="0"/>
          <w:numId w:val="21"/>
        </w:numPr>
        <w:spacing w:after="45" w:line="261" w:lineRule="auto"/>
        <w:ind w:right="7" w:hanging="360"/>
        <w:rPr>
          <w:rFonts w:ascii="Times New Roman" w:hAnsi="Times New Roman"/>
          <w:sz w:val="24"/>
          <w:szCs w:val="24"/>
        </w:rPr>
      </w:pPr>
      <w:r w:rsidRPr="00CB6EDF">
        <w:rPr>
          <w:rFonts w:ascii="Times New Roman" w:hAnsi="Times New Roman"/>
          <w:sz w:val="24"/>
          <w:szCs w:val="24"/>
        </w:rPr>
        <w:t>Fill the dilution chamber with DI water. Use cotton swabs to clean and soak up loose particulate.</w:t>
      </w:r>
    </w:p>
    <w:p w:rsidR="00C545B2" w:rsidRPr="00CB6EDF" w:rsidRDefault="00C545B2" w:rsidP="00EB5EF9">
      <w:pPr>
        <w:numPr>
          <w:ilvl w:val="0"/>
          <w:numId w:val="21"/>
        </w:numPr>
        <w:spacing w:after="45" w:line="261" w:lineRule="auto"/>
        <w:ind w:right="7" w:hanging="360"/>
        <w:rPr>
          <w:rFonts w:ascii="Times New Roman" w:hAnsi="Times New Roman"/>
          <w:sz w:val="24"/>
          <w:szCs w:val="24"/>
        </w:rPr>
      </w:pPr>
      <w:r w:rsidRPr="00CB6EDF">
        <w:rPr>
          <w:rFonts w:ascii="Times New Roman" w:hAnsi="Times New Roman"/>
          <w:sz w:val="24"/>
          <w:szCs w:val="24"/>
        </w:rPr>
        <w:t>Reinstall the sample needle cover.</w:t>
      </w:r>
    </w:p>
    <w:p w:rsidR="00C545B2" w:rsidRPr="00CB6EDF" w:rsidRDefault="00C545B2" w:rsidP="00EB5EF9">
      <w:pPr>
        <w:numPr>
          <w:ilvl w:val="0"/>
          <w:numId w:val="21"/>
        </w:numPr>
        <w:spacing w:after="45" w:line="261" w:lineRule="auto"/>
        <w:ind w:right="7" w:hanging="360"/>
        <w:rPr>
          <w:rFonts w:ascii="Times New Roman" w:hAnsi="Times New Roman"/>
          <w:sz w:val="24"/>
          <w:szCs w:val="24"/>
        </w:rPr>
      </w:pPr>
      <w:r w:rsidRPr="00CB6EDF">
        <w:rPr>
          <w:rFonts w:ascii="Times New Roman" w:hAnsi="Times New Roman"/>
          <w:sz w:val="24"/>
          <w:szCs w:val="24"/>
        </w:rPr>
        <w:t>Turn on the VSS power switch, waiting for sampler to</w:t>
      </w:r>
      <w:r w:rsidR="00CB6EDF">
        <w:rPr>
          <w:rFonts w:ascii="Times New Roman" w:hAnsi="Times New Roman"/>
          <w:sz w:val="24"/>
          <w:szCs w:val="24"/>
        </w:rPr>
        <w:t xml:space="preserve"> complete initialization and fl</w:t>
      </w:r>
      <w:r w:rsidRPr="00CB6EDF">
        <w:rPr>
          <w:rFonts w:ascii="Times New Roman" w:hAnsi="Times New Roman"/>
          <w:sz w:val="24"/>
          <w:szCs w:val="24"/>
        </w:rPr>
        <w:t>ush cycle.</w:t>
      </w:r>
    </w:p>
    <w:p w:rsidR="00CB6EDF" w:rsidRPr="008A33A2" w:rsidRDefault="00C545B2" w:rsidP="00EB5EF9">
      <w:pPr>
        <w:numPr>
          <w:ilvl w:val="0"/>
          <w:numId w:val="21"/>
        </w:numPr>
        <w:spacing w:after="274" w:line="261" w:lineRule="auto"/>
        <w:ind w:right="7"/>
        <w:rPr>
          <w:rFonts w:ascii="Times New Roman" w:hAnsi="Times New Roman"/>
          <w:sz w:val="24"/>
          <w:szCs w:val="24"/>
        </w:rPr>
      </w:pPr>
      <w:r w:rsidRPr="00CB6EDF">
        <w:rPr>
          <w:rFonts w:ascii="Times New Roman" w:hAnsi="Times New Roman"/>
          <w:sz w:val="24"/>
          <w:szCs w:val="24"/>
        </w:rPr>
        <w:t xml:space="preserve">Click </w:t>
      </w:r>
      <w:r w:rsidRPr="00CB6EDF">
        <w:rPr>
          <w:rFonts w:ascii="Times New Roman" w:hAnsi="Times New Roman"/>
          <w:b/>
          <w:sz w:val="24"/>
          <w:szCs w:val="24"/>
        </w:rPr>
        <w:t>OK</w:t>
      </w:r>
      <w:r w:rsidRPr="00CB6EDF">
        <w:rPr>
          <w:rFonts w:ascii="Times New Roman" w:hAnsi="Times New Roman"/>
          <w:sz w:val="24"/>
          <w:szCs w:val="24"/>
        </w:rPr>
        <w:t xml:space="preserve"> on the CDM communication error, sampler resetting, and rack resetting messages. R</w:t>
      </w:r>
      <w:r w:rsidR="008A33A2">
        <w:rPr>
          <w:rFonts w:ascii="Times New Roman" w:hAnsi="Times New Roman"/>
          <w:sz w:val="24"/>
          <w:szCs w:val="24"/>
        </w:rPr>
        <w:t>eturn the system to Ready state.</w:t>
      </w:r>
    </w:p>
    <w:p w:rsidR="00CB6EDF" w:rsidRPr="00CB6EDF" w:rsidRDefault="00CB6EDF" w:rsidP="00CB6EDF">
      <w:pPr>
        <w:spacing w:after="274" w:line="261" w:lineRule="auto"/>
        <w:ind w:right="7"/>
        <w:rPr>
          <w:rFonts w:ascii="Times New Roman" w:hAnsi="Times New Roman"/>
          <w:sz w:val="24"/>
          <w:szCs w:val="24"/>
        </w:rPr>
      </w:pPr>
    </w:p>
    <w:p w:rsidR="00C545B2" w:rsidRPr="00CB6EDF" w:rsidRDefault="00C545B2" w:rsidP="00EB5EF9">
      <w:pPr>
        <w:pStyle w:val="ListParagraph"/>
        <w:numPr>
          <w:ilvl w:val="0"/>
          <w:numId w:val="27"/>
        </w:numPr>
        <w:rPr>
          <w:rFonts w:ascii="Times New Roman" w:hAnsi="Times New Roman"/>
          <w:b/>
          <w:sz w:val="24"/>
          <w:szCs w:val="24"/>
        </w:rPr>
      </w:pPr>
      <w:r w:rsidRPr="00CB6EDF">
        <w:rPr>
          <w:rFonts w:ascii="Times New Roman" w:hAnsi="Times New Roman"/>
          <w:b/>
          <w:sz w:val="24"/>
          <w:szCs w:val="24"/>
        </w:rPr>
        <w:t>Clean the Sample Needle</w:t>
      </w:r>
    </w:p>
    <w:p w:rsidR="00C545B2" w:rsidRPr="00CB6EDF" w:rsidRDefault="00C545B2" w:rsidP="00C545B2">
      <w:pPr>
        <w:spacing w:after="61"/>
        <w:ind w:left="715" w:right="285"/>
        <w:rPr>
          <w:rFonts w:ascii="Times New Roman" w:hAnsi="Times New Roman"/>
          <w:sz w:val="24"/>
          <w:szCs w:val="24"/>
        </w:rPr>
      </w:pPr>
      <w:r w:rsidRPr="00CB6EDF">
        <w:rPr>
          <w:rFonts w:ascii="Times New Roman" w:hAnsi="Times New Roman"/>
          <w:noProof/>
          <w:color w:val="000000"/>
          <w:sz w:val="24"/>
          <w:szCs w:val="24"/>
        </w:rPr>
        <mc:AlternateContent>
          <mc:Choice Requires="wpg">
            <w:drawing>
              <wp:anchor distT="0" distB="0" distL="114300" distR="114300" simplePos="0" relativeHeight="251665408" behindDoc="0" locked="0" layoutInCell="1" allowOverlap="1" wp14:anchorId="62F84A13" wp14:editId="6A3EA898">
                <wp:simplePos x="0" y="0"/>
                <wp:positionH relativeFrom="column">
                  <wp:posOffset>0</wp:posOffset>
                </wp:positionH>
                <wp:positionV relativeFrom="paragraph">
                  <wp:posOffset>12700</wp:posOffset>
                </wp:positionV>
                <wp:extent cx="367030" cy="1017270"/>
                <wp:effectExtent l="19050" t="0" r="13970" b="11430"/>
                <wp:wrapSquare wrapText="bothSides"/>
                <wp:docPr id="80271" name="Group 80271"/>
                <wp:cNvGraphicFramePr/>
                <a:graphic xmlns:a="http://schemas.openxmlformats.org/drawingml/2006/main">
                  <a:graphicData uri="http://schemas.microsoft.com/office/word/2010/wordprocessingGroup">
                    <wpg:wgp>
                      <wpg:cNvGrpSpPr/>
                      <wpg:grpSpPr>
                        <a:xfrm>
                          <a:off x="0" y="0"/>
                          <a:ext cx="367030" cy="1017270"/>
                          <a:chOff x="0" y="0"/>
                          <a:chExt cx="367284" cy="873467"/>
                        </a:xfrm>
                      </wpg:grpSpPr>
                      <wps:wsp>
                        <wps:cNvPr id="5239" name="Shape 5239"/>
                        <wps:cNvSpPr/>
                        <wps:spPr>
                          <a:xfrm>
                            <a:off x="1524" y="0"/>
                            <a:ext cx="365760" cy="365760"/>
                          </a:xfrm>
                          <a:custGeom>
                            <a:avLst/>
                            <a:gdLst/>
                            <a:ahLst/>
                            <a:cxnLst/>
                            <a:rect l="0" t="0" r="0" b="0"/>
                            <a:pathLst>
                              <a:path w="365760" h="365760">
                                <a:moveTo>
                                  <a:pt x="182880" y="0"/>
                                </a:moveTo>
                                <a:lnTo>
                                  <a:pt x="365760" y="182880"/>
                                </a:lnTo>
                                <a:lnTo>
                                  <a:pt x="182880" y="365760"/>
                                </a:lnTo>
                                <a:lnTo>
                                  <a:pt x="0" y="182880"/>
                                </a:lnTo>
                                <a:lnTo>
                                  <a:pt x="182880" y="0"/>
                                </a:ln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240" name="Shape 5240"/>
                        <wps:cNvSpPr/>
                        <wps:spPr>
                          <a:xfrm>
                            <a:off x="1524" y="0"/>
                            <a:ext cx="365760" cy="365760"/>
                          </a:xfrm>
                          <a:custGeom>
                            <a:avLst/>
                            <a:gdLst/>
                            <a:ahLst/>
                            <a:cxnLst/>
                            <a:rect l="0" t="0" r="0" b="0"/>
                            <a:pathLst>
                              <a:path w="365760" h="365760">
                                <a:moveTo>
                                  <a:pt x="365760" y="182880"/>
                                </a:moveTo>
                                <a:lnTo>
                                  <a:pt x="182880" y="365760"/>
                                </a:lnTo>
                                <a:lnTo>
                                  <a:pt x="0" y="182880"/>
                                </a:lnTo>
                                <a:lnTo>
                                  <a:pt x="182880" y="0"/>
                                </a:lnTo>
                                <a:lnTo>
                                  <a:pt x="365760" y="182880"/>
                                </a:lnTo>
                                <a:close/>
                              </a:path>
                            </a:pathLst>
                          </a:custGeom>
                          <a:ln w="2400" cap="flat">
                            <a:miter lim="100000"/>
                          </a:ln>
                        </wps:spPr>
                        <wps:style>
                          <a:lnRef idx="1">
                            <a:srgbClr val="181717"/>
                          </a:lnRef>
                          <a:fillRef idx="0">
                            <a:srgbClr val="000000">
                              <a:alpha val="0"/>
                            </a:srgbClr>
                          </a:fillRef>
                          <a:effectRef idx="0">
                            <a:scrgbClr r="0" g="0" b="0"/>
                          </a:effectRef>
                          <a:fontRef idx="none"/>
                        </wps:style>
                        <wps:bodyPr/>
                      </wps:wsp>
                      <wps:wsp>
                        <wps:cNvPr id="5241" name="Shape 5241"/>
                        <wps:cNvSpPr/>
                        <wps:spPr>
                          <a:xfrm>
                            <a:off x="162242" y="182600"/>
                            <a:ext cx="38900" cy="43129"/>
                          </a:xfrm>
                          <a:custGeom>
                            <a:avLst/>
                            <a:gdLst/>
                            <a:ahLst/>
                            <a:cxnLst/>
                            <a:rect l="0" t="0" r="0" b="0"/>
                            <a:pathLst>
                              <a:path w="38900" h="43129">
                                <a:moveTo>
                                  <a:pt x="19456" y="0"/>
                                </a:moveTo>
                                <a:cubicBezTo>
                                  <a:pt x="30188" y="0"/>
                                  <a:pt x="38900" y="9652"/>
                                  <a:pt x="38900" y="21565"/>
                                </a:cubicBezTo>
                                <a:cubicBezTo>
                                  <a:pt x="38900" y="33477"/>
                                  <a:pt x="30188" y="43129"/>
                                  <a:pt x="19456" y="43129"/>
                                </a:cubicBezTo>
                                <a:cubicBezTo>
                                  <a:pt x="8712" y="43129"/>
                                  <a:pt x="0" y="33477"/>
                                  <a:pt x="0" y="21565"/>
                                </a:cubicBezTo>
                                <a:cubicBezTo>
                                  <a:pt x="0" y="9652"/>
                                  <a:pt x="8712" y="0"/>
                                  <a:pt x="194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2" name="Shape 5242"/>
                        <wps:cNvSpPr/>
                        <wps:spPr>
                          <a:xfrm>
                            <a:off x="146202" y="214096"/>
                            <a:ext cx="39154" cy="42697"/>
                          </a:xfrm>
                          <a:custGeom>
                            <a:avLst/>
                            <a:gdLst/>
                            <a:ahLst/>
                            <a:cxnLst/>
                            <a:rect l="0" t="0" r="0" b="0"/>
                            <a:pathLst>
                              <a:path w="39154" h="42697">
                                <a:moveTo>
                                  <a:pt x="19571" y="0"/>
                                </a:moveTo>
                                <a:cubicBezTo>
                                  <a:pt x="30391" y="0"/>
                                  <a:pt x="39154" y="9563"/>
                                  <a:pt x="39154" y="21349"/>
                                </a:cubicBezTo>
                                <a:cubicBezTo>
                                  <a:pt x="39154" y="33134"/>
                                  <a:pt x="30391" y="42697"/>
                                  <a:pt x="19571" y="42697"/>
                                </a:cubicBezTo>
                                <a:cubicBezTo>
                                  <a:pt x="8763" y="42697"/>
                                  <a:pt x="0" y="33134"/>
                                  <a:pt x="0" y="21349"/>
                                </a:cubicBezTo>
                                <a:cubicBezTo>
                                  <a:pt x="0" y="9563"/>
                                  <a:pt x="8763" y="0"/>
                                  <a:pt x="19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3" name="Shape 5243"/>
                        <wps:cNvSpPr/>
                        <wps:spPr>
                          <a:xfrm>
                            <a:off x="179540" y="214224"/>
                            <a:ext cx="38481" cy="42621"/>
                          </a:xfrm>
                          <a:custGeom>
                            <a:avLst/>
                            <a:gdLst/>
                            <a:ahLst/>
                            <a:cxnLst/>
                            <a:rect l="0" t="0" r="0" b="0"/>
                            <a:pathLst>
                              <a:path w="38481" h="42621">
                                <a:moveTo>
                                  <a:pt x="19240" y="0"/>
                                </a:moveTo>
                                <a:cubicBezTo>
                                  <a:pt x="29870" y="0"/>
                                  <a:pt x="38481" y="9538"/>
                                  <a:pt x="38481" y="21311"/>
                                </a:cubicBezTo>
                                <a:cubicBezTo>
                                  <a:pt x="38481" y="33083"/>
                                  <a:pt x="29870" y="42621"/>
                                  <a:pt x="19240" y="42621"/>
                                </a:cubicBezTo>
                                <a:cubicBezTo>
                                  <a:pt x="8611" y="42621"/>
                                  <a:pt x="0" y="33083"/>
                                  <a:pt x="0" y="21311"/>
                                </a:cubicBezTo>
                                <a:cubicBezTo>
                                  <a:pt x="0" y="9538"/>
                                  <a:pt x="8611" y="0"/>
                                  <a:pt x="192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4" name="Shape 5244"/>
                        <wps:cNvSpPr/>
                        <wps:spPr>
                          <a:xfrm>
                            <a:off x="186703" y="220269"/>
                            <a:ext cx="31191" cy="34518"/>
                          </a:xfrm>
                          <a:custGeom>
                            <a:avLst/>
                            <a:gdLst/>
                            <a:ahLst/>
                            <a:cxnLst/>
                            <a:rect l="0" t="0" r="0" b="0"/>
                            <a:pathLst>
                              <a:path w="31191" h="34518">
                                <a:moveTo>
                                  <a:pt x="15596" y="0"/>
                                </a:moveTo>
                                <a:cubicBezTo>
                                  <a:pt x="24206" y="0"/>
                                  <a:pt x="31191" y="7721"/>
                                  <a:pt x="31191" y="17259"/>
                                </a:cubicBezTo>
                                <a:cubicBezTo>
                                  <a:pt x="31191" y="26797"/>
                                  <a:pt x="24206" y="34518"/>
                                  <a:pt x="15596" y="34518"/>
                                </a:cubicBezTo>
                                <a:cubicBezTo>
                                  <a:pt x="6985" y="34518"/>
                                  <a:pt x="0" y="26797"/>
                                  <a:pt x="0" y="17259"/>
                                </a:cubicBezTo>
                                <a:cubicBezTo>
                                  <a:pt x="0" y="7721"/>
                                  <a:pt x="6985" y="0"/>
                                  <a:pt x="15596"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245" name="Shape 5245"/>
                        <wps:cNvSpPr/>
                        <wps:spPr>
                          <a:xfrm>
                            <a:off x="165748" y="182079"/>
                            <a:ext cx="31445" cy="34518"/>
                          </a:xfrm>
                          <a:custGeom>
                            <a:avLst/>
                            <a:gdLst/>
                            <a:ahLst/>
                            <a:cxnLst/>
                            <a:rect l="0" t="0" r="0" b="0"/>
                            <a:pathLst>
                              <a:path w="31445" h="34518">
                                <a:moveTo>
                                  <a:pt x="15723" y="0"/>
                                </a:moveTo>
                                <a:cubicBezTo>
                                  <a:pt x="24409" y="0"/>
                                  <a:pt x="31445" y="7721"/>
                                  <a:pt x="31445" y="17259"/>
                                </a:cubicBezTo>
                                <a:cubicBezTo>
                                  <a:pt x="31445" y="26797"/>
                                  <a:pt x="24409" y="34518"/>
                                  <a:pt x="15723" y="34518"/>
                                </a:cubicBezTo>
                                <a:cubicBezTo>
                                  <a:pt x="7049" y="34518"/>
                                  <a:pt x="0" y="26797"/>
                                  <a:pt x="0" y="17259"/>
                                </a:cubicBezTo>
                                <a:cubicBezTo>
                                  <a:pt x="0" y="7721"/>
                                  <a:pt x="7049" y="0"/>
                                  <a:pt x="15723"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246" name="Shape 5246"/>
                        <wps:cNvSpPr/>
                        <wps:spPr>
                          <a:xfrm>
                            <a:off x="146139" y="220713"/>
                            <a:ext cx="31763" cy="34341"/>
                          </a:xfrm>
                          <a:custGeom>
                            <a:avLst/>
                            <a:gdLst/>
                            <a:ahLst/>
                            <a:cxnLst/>
                            <a:rect l="0" t="0" r="0" b="0"/>
                            <a:pathLst>
                              <a:path w="31763" h="34341">
                                <a:moveTo>
                                  <a:pt x="15888" y="0"/>
                                </a:moveTo>
                                <a:cubicBezTo>
                                  <a:pt x="24651" y="0"/>
                                  <a:pt x="31763" y="7684"/>
                                  <a:pt x="31763" y="17170"/>
                                </a:cubicBezTo>
                                <a:cubicBezTo>
                                  <a:pt x="31763" y="26657"/>
                                  <a:pt x="24651" y="34341"/>
                                  <a:pt x="15888" y="34341"/>
                                </a:cubicBezTo>
                                <a:cubicBezTo>
                                  <a:pt x="7112" y="34341"/>
                                  <a:pt x="0" y="26657"/>
                                  <a:pt x="0" y="17170"/>
                                </a:cubicBezTo>
                                <a:cubicBezTo>
                                  <a:pt x="0" y="7684"/>
                                  <a:pt x="7112" y="0"/>
                                  <a:pt x="15888"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247" name="Shape 5247"/>
                        <wps:cNvSpPr/>
                        <wps:spPr>
                          <a:xfrm>
                            <a:off x="178156" y="220852"/>
                            <a:ext cx="7722" cy="8230"/>
                          </a:xfrm>
                          <a:custGeom>
                            <a:avLst/>
                            <a:gdLst/>
                            <a:ahLst/>
                            <a:cxnLst/>
                            <a:rect l="0" t="0" r="0" b="0"/>
                            <a:pathLst>
                              <a:path w="7722" h="8230">
                                <a:moveTo>
                                  <a:pt x="3861" y="0"/>
                                </a:moveTo>
                                <a:cubicBezTo>
                                  <a:pt x="5994" y="0"/>
                                  <a:pt x="7722" y="1842"/>
                                  <a:pt x="7722" y="4115"/>
                                </a:cubicBezTo>
                                <a:cubicBezTo>
                                  <a:pt x="7722" y="6388"/>
                                  <a:pt x="5994" y="8230"/>
                                  <a:pt x="3861" y="8230"/>
                                </a:cubicBezTo>
                                <a:cubicBezTo>
                                  <a:pt x="1740" y="8230"/>
                                  <a:pt x="0" y="6388"/>
                                  <a:pt x="0" y="4115"/>
                                </a:cubicBezTo>
                                <a:cubicBezTo>
                                  <a:pt x="0" y="1842"/>
                                  <a:pt x="1740" y="0"/>
                                  <a:pt x="3861" y="0"/>
                                </a:cubicBezTo>
                                <a:close/>
                              </a:path>
                            </a:pathLst>
                          </a:custGeom>
                          <a:ln w="0" cap="flat">
                            <a:miter lim="127000"/>
                          </a:ln>
                        </wps:spPr>
                        <wps:style>
                          <a:lnRef idx="0">
                            <a:srgbClr val="000000">
                              <a:alpha val="0"/>
                            </a:srgbClr>
                          </a:lnRef>
                          <a:fillRef idx="1">
                            <a:srgbClr val="E8582C"/>
                          </a:fillRef>
                          <a:effectRef idx="0">
                            <a:scrgbClr r="0" g="0" b="0"/>
                          </a:effectRef>
                          <a:fontRef idx="none"/>
                        </wps:style>
                        <wps:bodyPr/>
                      </wps:wsp>
                      <wps:wsp>
                        <wps:cNvPr id="5248" name="Shape 5248"/>
                        <wps:cNvSpPr/>
                        <wps:spPr>
                          <a:xfrm>
                            <a:off x="165697" y="223380"/>
                            <a:ext cx="9830" cy="17780"/>
                          </a:xfrm>
                          <a:custGeom>
                            <a:avLst/>
                            <a:gdLst/>
                            <a:ahLst/>
                            <a:cxnLst/>
                            <a:rect l="0" t="0" r="0" b="0"/>
                            <a:pathLst>
                              <a:path w="9830" h="17780">
                                <a:moveTo>
                                  <a:pt x="25" y="0"/>
                                </a:moveTo>
                                <a:lnTo>
                                  <a:pt x="2883" y="1461"/>
                                </a:lnTo>
                                <a:cubicBezTo>
                                  <a:pt x="2985" y="6883"/>
                                  <a:pt x="5740" y="11925"/>
                                  <a:pt x="9830" y="14757"/>
                                </a:cubicBezTo>
                                <a:lnTo>
                                  <a:pt x="9385" y="17780"/>
                                </a:lnTo>
                                <a:cubicBezTo>
                                  <a:pt x="3518" y="14668"/>
                                  <a:pt x="127" y="8623"/>
                                  <a:pt x="0" y="1511"/>
                                </a:cubicBez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9" name="Shape 5249"/>
                        <wps:cNvSpPr/>
                        <wps:spPr>
                          <a:xfrm>
                            <a:off x="188506" y="222771"/>
                            <a:ext cx="9931" cy="18580"/>
                          </a:xfrm>
                          <a:custGeom>
                            <a:avLst/>
                            <a:gdLst/>
                            <a:ahLst/>
                            <a:cxnLst/>
                            <a:rect l="0" t="0" r="0" b="0"/>
                            <a:pathLst>
                              <a:path w="9931" h="18580">
                                <a:moveTo>
                                  <a:pt x="9843" y="0"/>
                                </a:moveTo>
                                <a:lnTo>
                                  <a:pt x="9931" y="1880"/>
                                </a:lnTo>
                                <a:cubicBezTo>
                                  <a:pt x="9931" y="9106"/>
                                  <a:pt x="6464" y="15430"/>
                                  <a:pt x="521" y="18580"/>
                                </a:cubicBezTo>
                                <a:lnTo>
                                  <a:pt x="0" y="15507"/>
                                </a:lnTo>
                                <a:cubicBezTo>
                                  <a:pt x="4318" y="12700"/>
                                  <a:pt x="7049" y="7480"/>
                                  <a:pt x="7049" y="1880"/>
                                </a:cubicBezTo>
                                <a:lnTo>
                                  <a:pt x="7023" y="1321"/>
                                </a:lnTo>
                                <a:lnTo>
                                  <a:pt x="98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50" name="Shape 5250"/>
                        <wps:cNvSpPr/>
                        <wps:spPr>
                          <a:xfrm>
                            <a:off x="172364" y="207124"/>
                            <a:ext cx="18910" cy="5093"/>
                          </a:xfrm>
                          <a:custGeom>
                            <a:avLst/>
                            <a:gdLst/>
                            <a:ahLst/>
                            <a:cxnLst/>
                            <a:rect l="0" t="0" r="0" b="0"/>
                            <a:pathLst>
                              <a:path w="18910" h="5093">
                                <a:moveTo>
                                  <a:pt x="9881" y="63"/>
                                </a:moveTo>
                                <a:cubicBezTo>
                                  <a:pt x="13170" y="127"/>
                                  <a:pt x="16180" y="1181"/>
                                  <a:pt x="18910" y="3111"/>
                                </a:cubicBezTo>
                                <a:lnTo>
                                  <a:pt x="16599" y="4915"/>
                                </a:lnTo>
                                <a:cubicBezTo>
                                  <a:pt x="14541" y="3658"/>
                                  <a:pt x="12217" y="2972"/>
                                  <a:pt x="9830" y="2934"/>
                                </a:cubicBezTo>
                                <a:cubicBezTo>
                                  <a:pt x="7150" y="2883"/>
                                  <a:pt x="4559" y="3632"/>
                                  <a:pt x="2273" y="5093"/>
                                </a:cubicBezTo>
                                <a:lnTo>
                                  <a:pt x="0" y="3162"/>
                                </a:lnTo>
                                <a:cubicBezTo>
                                  <a:pt x="2934" y="1067"/>
                                  <a:pt x="6350" y="0"/>
                                  <a:pt x="9881" y="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51" name="Shape 5251"/>
                        <wps:cNvSpPr/>
                        <wps:spPr>
                          <a:xfrm>
                            <a:off x="181902" y="216242"/>
                            <a:ext cx="0" cy="5232"/>
                          </a:xfrm>
                          <a:custGeom>
                            <a:avLst/>
                            <a:gdLst/>
                            <a:ahLst/>
                            <a:cxnLst/>
                            <a:rect l="0" t="0" r="0" b="0"/>
                            <a:pathLst>
                              <a:path h="5232">
                                <a:moveTo>
                                  <a:pt x="0" y="0"/>
                                </a:moveTo>
                                <a:lnTo>
                                  <a:pt x="0" y="5232"/>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252" name="Shape 5252"/>
                        <wps:cNvSpPr/>
                        <wps:spPr>
                          <a:xfrm>
                            <a:off x="184836" y="226859"/>
                            <a:ext cx="4420" cy="2781"/>
                          </a:xfrm>
                          <a:custGeom>
                            <a:avLst/>
                            <a:gdLst/>
                            <a:ahLst/>
                            <a:cxnLst/>
                            <a:rect l="0" t="0" r="0" b="0"/>
                            <a:pathLst>
                              <a:path w="4420" h="2781">
                                <a:moveTo>
                                  <a:pt x="4420" y="2781"/>
                                </a:moveTo>
                                <a:lnTo>
                                  <a:pt x="0" y="0"/>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253" name="Shape 5253"/>
                        <wps:cNvSpPr/>
                        <wps:spPr>
                          <a:xfrm>
                            <a:off x="174968" y="226808"/>
                            <a:ext cx="4356" cy="2883"/>
                          </a:xfrm>
                          <a:custGeom>
                            <a:avLst/>
                            <a:gdLst/>
                            <a:ahLst/>
                            <a:cxnLst/>
                            <a:rect l="0" t="0" r="0" b="0"/>
                            <a:pathLst>
                              <a:path w="4356" h="2883">
                                <a:moveTo>
                                  <a:pt x="4356" y="0"/>
                                </a:moveTo>
                                <a:lnTo>
                                  <a:pt x="0" y="2883"/>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254" name="Shape 5254"/>
                        <wps:cNvSpPr/>
                        <wps:spPr>
                          <a:xfrm>
                            <a:off x="155131" y="271450"/>
                            <a:ext cx="10389" cy="11836"/>
                          </a:xfrm>
                          <a:custGeom>
                            <a:avLst/>
                            <a:gdLst/>
                            <a:ahLst/>
                            <a:cxnLst/>
                            <a:rect l="0" t="0" r="0" b="0"/>
                            <a:pathLst>
                              <a:path w="10389" h="11836">
                                <a:moveTo>
                                  <a:pt x="5296" y="0"/>
                                </a:moveTo>
                                <a:cubicBezTo>
                                  <a:pt x="6769" y="0"/>
                                  <a:pt x="7874" y="267"/>
                                  <a:pt x="8649" y="813"/>
                                </a:cubicBezTo>
                                <a:cubicBezTo>
                                  <a:pt x="9411" y="1359"/>
                                  <a:pt x="9868" y="2223"/>
                                  <a:pt x="10020" y="3403"/>
                                </a:cubicBezTo>
                                <a:lnTo>
                                  <a:pt x="6680" y="3607"/>
                                </a:lnTo>
                                <a:cubicBezTo>
                                  <a:pt x="6591" y="3086"/>
                                  <a:pt x="6401" y="2705"/>
                                  <a:pt x="6121" y="2476"/>
                                </a:cubicBezTo>
                                <a:cubicBezTo>
                                  <a:pt x="5842" y="2235"/>
                                  <a:pt x="5448" y="2121"/>
                                  <a:pt x="4940" y="2121"/>
                                </a:cubicBezTo>
                                <a:cubicBezTo>
                                  <a:pt x="4534" y="2121"/>
                                  <a:pt x="4216" y="2210"/>
                                  <a:pt x="4013" y="2388"/>
                                </a:cubicBezTo>
                                <a:cubicBezTo>
                                  <a:pt x="3797" y="2553"/>
                                  <a:pt x="3696" y="2769"/>
                                  <a:pt x="3696" y="3022"/>
                                </a:cubicBezTo>
                                <a:cubicBezTo>
                                  <a:pt x="3696" y="3200"/>
                                  <a:pt x="3785" y="3365"/>
                                  <a:pt x="3962" y="3518"/>
                                </a:cubicBezTo>
                                <a:cubicBezTo>
                                  <a:pt x="4127" y="3658"/>
                                  <a:pt x="4521" y="3797"/>
                                  <a:pt x="5156" y="3937"/>
                                </a:cubicBezTo>
                                <a:cubicBezTo>
                                  <a:pt x="6693" y="4267"/>
                                  <a:pt x="7810" y="4610"/>
                                  <a:pt x="8471" y="4940"/>
                                </a:cubicBezTo>
                                <a:cubicBezTo>
                                  <a:pt x="9144" y="5283"/>
                                  <a:pt x="9627" y="5715"/>
                                  <a:pt x="9931" y="6210"/>
                                </a:cubicBezTo>
                                <a:cubicBezTo>
                                  <a:pt x="10236" y="6718"/>
                                  <a:pt x="10389" y="7290"/>
                                  <a:pt x="10389" y="7912"/>
                                </a:cubicBezTo>
                                <a:cubicBezTo>
                                  <a:pt x="10389" y="8649"/>
                                  <a:pt x="10185" y="9322"/>
                                  <a:pt x="9779" y="9944"/>
                                </a:cubicBezTo>
                                <a:cubicBezTo>
                                  <a:pt x="9373" y="10566"/>
                                  <a:pt x="8814" y="11036"/>
                                  <a:pt x="8077" y="11354"/>
                                </a:cubicBezTo>
                                <a:cubicBezTo>
                                  <a:pt x="7353" y="11671"/>
                                  <a:pt x="6426" y="11836"/>
                                  <a:pt x="5321" y="11836"/>
                                </a:cubicBezTo>
                                <a:cubicBezTo>
                                  <a:pt x="3378" y="11836"/>
                                  <a:pt x="2019" y="11455"/>
                                  <a:pt x="1270" y="10706"/>
                                </a:cubicBezTo>
                                <a:cubicBezTo>
                                  <a:pt x="521" y="9957"/>
                                  <a:pt x="102" y="9004"/>
                                  <a:pt x="0" y="7849"/>
                                </a:cubicBezTo>
                                <a:lnTo>
                                  <a:pt x="3378" y="7633"/>
                                </a:lnTo>
                                <a:cubicBezTo>
                                  <a:pt x="3442" y="8179"/>
                                  <a:pt x="3594" y="8598"/>
                                  <a:pt x="3823" y="8890"/>
                                </a:cubicBezTo>
                                <a:cubicBezTo>
                                  <a:pt x="4178" y="9347"/>
                                  <a:pt x="4699" y="9588"/>
                                  <a:pt x="5372" y="9588"/>
                                </a:cubicBezTo>
                                <a:cubicBezTo>
                                  <a:pt x="5880" y="9588"/>
                                  <a:pt x="6261" y="9461"/>
                                  <a:pt x="6540" y="9233"/>
                                </a:cubicBezTo>
                                <a:cubicBezTo>
                                  <a:pt x="6807" y="8992"/>
                                  <a:pt x="6947" y="8712"/>
                                  <a:pt x="6947" y="8407"/>
                                </a:cubicBezTo>
                                <a:cubicBezTo>
                                  <a:pt x="6947" y="8103"/>
                                  <a:pt x="6820" y="7836"/>
                                  <a:pt x="6566" y="7607"/>
                                </a:cubicBezTo>
                                <a:cubicBezTo>
                                  <a:pt x="6299" y="7366"/>
                                  <a:pt x="5702" y="7150"/>
                                  <a:pt x="4750" y="6947"/>
                                </a:cubicBezTo>
                                <a:cubicBezTo>
                                  <a:pt x="3200" y="6591"/>
                                  <a:pt x="2096" y="6134"/>
                                  <a:pt x="1435" y="5550"/>
                                </a:cubicBezTo>
                                <a:cubicBezTo>
                                  <a:pt x="762" y="4978"/>
                                  <a:pt x="432" y="4242"/>
                                  <a:pt x="432" y="3340"/>
                                </a:cubicBezTo>
                                <a:cubicBezTo>
                                  <a:pt x="432" y="2756"/>
                                  <a:pt x="597" y="2197"/>
                                  <a:pt x="940" y="1676"/>
                                </a:cubicBezTo>
                                <a:cubicBezTo>
                                  <a:pt x="1283" y="1156"/>
                                  <a:pt x="1791" y="737"/>
                                  <a:pt x="2476" y="445"/>
                                </a:cubicBezTo>
                                <a:cubicBezTo>
                                  <a:pt x="3162" y="140"/>
                                  <a:pt x="4102" y="0"/>
                                  <a:pt x="52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55" name="Shape 5255"/>
                        <wps:cNvSpPr/>
                        <wps:spPr>
                          <a:xfrm>
                            <a:off x="167323" y="271640"/>
                            <a:ext cx="10947" cy="11443"/>
                          </a:xfrm>
                          <a:custGeom>
                            <a:avLst/>
                            <a:gdLst/>
                            <a:ahLst/>
                            <a:cxnLst/>
                            <a:rect l="0" t="0" r="0" b="0"/>
                            <a:pathLst>
                              <a:path w="10947" h="11443">
                                <a:moveTo>
                                  <a:pt x="0" y="0"/>
                                </a:moveTo>
                                <a:lnTo>
                                  <a:pt x="3543" y="0"/>
                                </a:lnTo>
                                <a:lnTo>
                                  <a:pt x="3543" y="4001"/>
                                </a:lnTo>
                                <a:lnTo>
                                  <a:pt x="7391" y="4001"/>
                                </a:lnTo>
                                <a:lnTo>
                                  <a:pt x="7391" y="0"/>
                                </a:lnTo>
                                <a:lnTo>
                                  <a:pt x="10947" y="0"/>
                                </a:lnTo>
                                <a:lnTo>
                                  <a:pt x="10947" y="11443"/>
                                </a:lnTo>
                                <a:lnTo>
                                  <a:pt x="7391" y="11443"/>
                                </a:lnTo>
                                <a:lnTo>
                                  <a:pt x="7391" y="6820"/>
                                </a:lnTo>
                                <a:lnTo>
                                  <a:pt x="3543" y="6820"/>
                                </a:lnTo>
                                <a:lnTo>
                                  <a:pt x="3543"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56" name="Shape 5256"/>
                        <wps:cNvSpPr/>
                        <wps:spPr>
                          <a:xfrm>
                            <a:off x="179464" y="271640"/>
                            <a:ext cx="6198" cy="11443"/>
                          </a:xfrm>
                          <a:custGeom>
                            <a:avLst/>
                            <a:gdLst/>
                            <a:ahLst/>
                            <a:cxnLst/>
                            <a:rect l="0" t="0" r="0" b="0"/>
                            <a:pathLst>
                              <a:path w="6198" h="11443">
                                <a:moveTo>
                                  <a:pt x="4305" y="0"/>
                                </a:moveTo>
                                <a:lnTo>
                                  <a:pt x="6198" y="0"/>
                                </a:lnTo>
                                <a:lnTo>
                                  <a:pt x="6198" y="2959"/>
                                </a:lnTo>
                                <a:lnTo>
                                  <a:pt x="4953" y="7074"/>
                                </a:lnTo>
                                <a:lnTo>
                                  <a:pt x="6198" y="7074"/>
                                </a:lnTo>
                                <a:lnTo>
                                  <a:pt x="6198" y="9550"/>
                                </a:lnTo>
                                <a:lnTo>
                                  <a:pt x="4191" y="9550"/>
                                </a:lnTo>
                                <a:lnTo>
                                  <a:pt x="3619" y="11443"/>
                                </a:lnTo>
                                <a:lnTo>
                                  <a:pt x="0" y="11443"/>
                                </a:lnTo>
                                <a:lnTo>
                                  <a:pt x="43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57" name="Shape 5257"/>
                        <wps:cNvSpPr/>
                        <wps:spPr>
                          <a:xfrm>
                            <a:off x="185661" y="271640"/>
                            <a:ext cx="6274" cy="11443"/>
                          </a:xfrm>
                          <a:custGeom>
                            <a:avLst/>
                            <a:gdLst/>
                            <a:ahLst/>
                            <a:cxnLst/>
                            <a:rect l="0" t="0" r="0" b="0"/>
                            <a:pathLst>
                              <a:path w="6274" h="11443">
                                <a:moveTo>
                                  <a:pt x="0" y="0"/>
                                </a:moveTo>
                                <a:lnTo>
                                  <a:pt x="1981" y="0"/>
                                </a:lnTo>
                                <a:lnTo>
                                  <a:pt x="6274" y="11443"/>
                                </a:lnTo>
                                <a:lnTo>
                                  <a:pt x="2565" y="11443"/>
                                </a:lnTo>
                                <a:lnTo>
                                  <a:pt x="1994" y="9550"/>
                                </a:lnTo>
                                <a:lnTo>
                                  <a:pt x="0" y="9550"/>
                                </a:lnTo>
                                <a:lnTo>
                                  <a:pt x="0" y="7074"/>
                                </a:lnTo>
                                <a:lnTo>
                                  <a:pt x="1245" y="7074"/>
                                </a:lnTo>
                                <a:lnTo>
                                  <a:pt x="0" y="295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58" name="Shape 5258"/>
                        <wps:cNvSpPr/>
                        <wps:spPr>
                          <a:xfrm>
                            <a:off x="193116" y="271640"/>
                            <a:ext cx="5169" cy="11443"/>
                          </a:xfrm>
                          <a:custGeom>
                            <a:avLst/>
                            <a:gdLst/>
                            <a:ahLst/>
                            <a:cxnLst/>
                            <a:rect l="0" t="0" r="0" b="0"/>
                            <a:pathLst>
                              <a:path w="5169" h="11443">
                                <a:moveTo>
                                  <a:pt x="0" y="0"/>
                                </a:moveTo>
                                <a:lnTo>
                                  <a:pt x="5169" y="0"/>
                                </a:lnTo>
                                <a:lnTo>
                                  <a:pt x="5169" y="2323"/>
                                </a:lnTo>
                                <a:lnTo>
                                  <a:pt x="5118" y="2311"/>
                                </a:lnTo>
                                <a:lnTo>
                                  <a:pt x="3556" y="2311"/>
                                </a:lnTo>
                                <a:lnTo>
                                  <a:pt x="3556" y="4636"/>
                                </a:lnTo>
                                <a:lnTo>
                                  <a:pt x="5042" y="4636"/>
                                </a:lnTo>
                                <a:lnTo>
                                  <a:pt x="5169" y="4615"/>
                                </a:lnTo>
                                <a:lnTo>
                                  <a:pt x="5169" y="7666"/>
                                </a:lnTo>
                                <a:lnTo>
                                  <a:pt x="4737" y="7061"/>
                                </a:lnTo>
                                <a:cubicBezTo>
                                  <a:pt x="4483" y="6883"/>
                                  <a:pt x="4191" y="6795"/>
                                  <a:pt x="3861" y="6795"/>
                                </a:cubicBezTo>
                                <a:lnTo>
                                  <a:pt x="3556" y="6795"/>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59" name="Shape 5259"/>
                        <wps:cNvSpPr/>
                        <wps:spPr>
                          <a:xfrm>
                            <a:off x="198285" y="271640"/>
                            <a:ext cx="6096" cy="11443"/>
                          </a:xfrm>
                          <a:custGeom>
                            <a:avLst/>
                            <a:gdLst/>
                            <a:ahLst/>
                            <a:cxnLst/>
                            <a:rect l="0" t="0" r="0" b="0"/>
                            <a:pathLst>
                              <a:path w="6096" h="11443">
                                <a:moveTo>
                                  <a:pt x="0" y="0"/>
                                </a:moveTo>
                                <a:lnTo>
                                  <a:pt x="737" y="0"/>
                                </a:lnTo>
                                <a:cubicBezTo>
                                  <a:pt x="1829" y="0"/>
                                  <a:pt x="2667" y="89"/>
                                  <a:pt x="3239" y="279"/>
                                </a:cubicBezTo>
                                <a:cubicBezTo>
                                  <a:pt x="3823" y="457"/>
                                  <a:pt x="4280" y="813"/>
                                  <a:pt x="4636" y="1321"/>
                                </a:cubicBezTo>
                                <a:cubicBezTo>
                                  <a:pt x="4991" y="1829"/>
                                  <a:pt x="5169" y="2451"/>
                                  <a:pt x="5169" y="3175"/>
                                </a:cubicBezTo>
                                <a:cubicBezTo>
                                  <a:pt x="5169" y="3810"/>
                                  <a:pt x="5029" y="4356"/>
                                  <a:pt x="4763" y="4813"/>
                                </a:cubicBezTo>
                                <a:cubicBezTo>
                                  <a:pt x="4496" y="5283"/>
                                  <a:pt x="4115" y="5652"/>
                                  <a:pt x="3645" y="5944"/>
                                </a:cubicBezTo>
                                <a:cubicBezTo>
                                  <a:pt x="3340" y="6121"/>
                                  <a:pt x="2921" y="6274"/>
                                  <a:pt x="2400" y="6388"/>
                                </a:cubicBezTo>
                                <a:cubicBezTo>
                                  <a:pt x="2819" y="6528"/>
                                  <a:pt x="3124" y="6680"/>
                                  <a:pt x="3315" y="6820"/>
                                </a:cubicBezTo>
                                <a:cubicBezTo>
                                  <a:pt x="3442" y="6909"/>
                                  <a:pt x="3632" y="7112"/>
                                  <a:pt x="3874" y="7417"/>
                                </a:cubicBezTo>
                                <a:cubicBezTo>
                                  <a:pt x="4128" y="7734"/>
                                  <a:pt x="4293" y="7963"/>
                                  <a:pt x="4369" y="8141"/>
                                </a:cubicBezTo>
                                <a:lnTo>
                                  <a:pt x="6096" y="11443"/>
                                </a:lnTo>
                                <a:lnTo>
                                  <a:pt x="2096" y="11443"/>
                                </a:lnTo>
                                <a:lnTo>
                                  <a:pt x="203" y="7950"/>
                                </a:lnTo>
                                <a:lnTo>
                                  <a:pt x="0" y="7666"/>
                                </a:lnTo>
                                <a:lnTo>
                                  <a:pt x="0" y="4615"/>
                                </a:lnTo>
                                <a:lnTo>
                                  <a:pt x="813" y="4483"/>
                                </a:lnTo>
                                <a:cubicBezTo>
                                  <a:pt x="1054" y="4432"/>
                                  <a:pt x="1245" y="4318"/>
                                  <a:pt x="1397" y="4127"/>
                                </a:cubicBezTo>
                                <a:cubicBezTo>
                                  <a:pt x="1537" y="3937"/>
                                  <a:pt x="1613" y="3708"/>
                                  <a:pt x="1613" y="3467"/>
                                </a:cubicBezTo>
                                <a:cubicBezTo>
                                  <a:pt x="1613" y="3099"/>
                                  <a:pt x="1499" y="2807"/>
                                  <a:pt x="1270" y="2616"/>
                                </a:cubicBezTo>
                                <a:lnTo>
                                  <a:pt x="0" y="23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0" name="Shape 5260"/>
                        <wps:cNvSpPr/>
                        <wps:spPr>
                          <a:xfrm>
                            <a:off x="205511" y="271640"/>
                            <a:ext cx="4909" cy="11443"/>
                          </a:xfrm>
                          <a:custGeom>
                            <a:avLst/>
                            <a:gdLst/>
                            <a:ahLst/>
                            <a:cxnLst/>
                            <a:rect l="0" t="0" r="0" b="0"/>
                            <a:pathLst>
                              <a:path w="4909" h="11443">
                                <a:moveTo>
                                  <a:pt x="0" y="0"/>
                                </a:moveTo>
                                <a:lnTo>
                                  <a:pt x="4909" y="0"/>
                                </a:lnTo>
                                <a:lnTo>
                                  <a:pt x="4909" y="2420"/>
                                </a:lnTo>
                                <a:lnTo>
                                  <a:pt x="4559" y="2324"/>
                                </a:lnTo>
                                <a:lnTo>
                                  <a:pt x="3556" y="2324"/>
                                </a:lnTo>
                                <a:lnTo>
                                  <a:pt x="3556" y="4877"/>
                                </a:lnTo>
                                <a:lnTo>
                                  <a:pt x="4420" y="4877"/>
                                </a:lnTo>
                                <a:lnTo>
                                  <a:pt x="4909" y="4756"/>
                                </a:lnTo>
                                <a:lnTo>
                                  <a:pt x="4909" y="7201"/>
                                </a:lnTo>
                                <a:lnTo>
                                  <a:pt x="3556" y="7201"/>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1" name="Shape 5261"/>
                        <wps:cNvSpPr/>
                        <wps:spPr>
                          <a:xfrm>
                            <a:off x="210420" y="271640"/>
                            <a:ext cx="4807" cy="7201"/>
                          </a:xfrm>
                          <a:custGeom>
                            <a:avLst/>
                            <a:gdLst/>
                            <a:ahLst/>
                            <a:cxnLst/>
                            <a:rect l="0" t="0" r="0" b="0"/>
                            <a:pathLst>
                              <a:path w="4807" h="7201">
                                <a:moveTo>
                                  <a:pt x="0" y="0"/>
                                </a:moveTo>
                                <a:lnTo>
                                  <a:pt x="972" y="0"/>
                                </a:lnTo>
                                <a:cubicBezTo>
                                  <a:pt x="2254" y="0"/>
                                  <a:pt x="3207" y="305"/>
                                  <a:pt x="3855" y="914"/>
                                </a:cubicBezTo>
                                <a:cubicBezTo>
                                  <a:pt x="4489" y="1524"/>
                                  <a:pt x="4807" y="2388"/>
                                  <a:pt x="4807" y="3518"/>
                                </a:cubicBezTo>
                                <a:cubicBezTo>
                                  <a:pt x="4807" y="4674"/>
                                  <a:pt x="4464" y="5575"/>
                                  <a:pt x="3766" y="6223"/>
                                </a:cubicBezTo>
                                <a:cubicBezTo>
                                  <a:pt x="3067" y="6871"/>
                                  <a:pt x="2013" y="7201"/>
                                  <a:pt x="578" y="7201"/>
                                </a:cubicBezTo>
                                <a:lnTo>
                                  <a:pt x="0" y="7201"/>
                                </a:lnTo>
                                <a:lnTo>
                                  <a:pt x="0" y="4756"/>
                                </a:lnTo>
                                <a:lnTo>
                                  <a:pt x="946" y="4521"/>
                                </a:lnTo>
                                <a:cubicBezTo>
                                  <a:pt x="1226" y="4280"/>
                                  <a:pt x="1353" y="3975"/>
                                  <a:pt x="1353" y="3607"/>
                                </a:cubicBezTo>
                                <a:cubicBezTo>
                                  <a:pt x="1353" y="3251"/>
                                  <a:pt x="1238" y="2946"/>
                                  <a:pt x="997" y="2692"/>
                                </a:cubicBezTo>
                                <a:lnTo>
                                  <a:pt x="0" y="24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2" name="Shape 5262"/>
                        <wps:cNvSpPr/>
                        <wps:spPr>
                          <a:xfrm>
                            <a:off x="133083" y="291071"/>
                            <a:ext cx="5302" cy="11443"/>
                          </a:xfrm>
                          <a:custGeom>
                            <a:avLst/>
                            <a:gdLst/>
                            <a:ahLst/>
                            <a:cxnLst/>
                            <a:rect l="0" t="0" r="0" b="0"/>
                            <a:pathLst>
                              <a:path w="5302" h="11443">
                                <a:moveTo>
                                  <a:pt x="0" y="0"/>
                                </a:moveTo>
                                <a:lnTo>
                                  <a:pt x="5302" y="0"/>
                                </a:lnTo>
                                <a:lnTo>
                                  <a:pt x="5302" y="2367"/>
                                </a:lnTo>
                                <a:lnTo>
                                  <a:pt x="5131" y="2324"/>
                                </a:lnTo>
                                <a:lnTo>
                                  <a:pt x="3569" y="2324"/>
                                </a:lnTo>
                                <a:lnTo>
                                  <a:pt x="3569" y="4483"/>
                                </a:lnTo>
                                <a:lnTo>
                                  <a:pt x="5118" y="4483"/>
                                </a:lnTo>
                                <a:lnTo>
                                  <a:pt x="5302" y="4438"/>
                                </a:lnTo>
                                <a:lnTo>
                                  <a:pt x="5302" y="6667"/>
                                </a:lnTo>
                                <a:lnTo>
                                  <a:pt x="3569" y="6667"/>
                                </a:lnTo>
                                <a:lnTo>
                                  <a:pt x="3569" y="8979"/>
                                </a:lnTo>
                                <a:lnTo>
                                  <a:pt x="5302" y="8979"/>
                                </a:lnTo>
                                <a:lnTo>
                                  <a:pt x="5302"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3" name="Shape 5263"/>
                        <wps:cNvSpPr/>
                        <wps:spPr>
                          <a:xfrm>
                            <a:off x="138386" y="291071"/>
                            <a:ext cx="5290" cy="11443"/>
                          </a:xfrm>
                          <a:custGeom>
                            <a:avLst/>
                            <a:gdLst/>
                            <a:ahLst/>
                            <a:cxnLst/>
                            <a:rect l="0" t="0" r="0" b="0"/>
                            <a:pathLst>
                              <a:path w="5290" h="11443">
                                <a:moveTo>
                                  <a:pt x="0" y="0"/>
                                </a:moveTo>
                                <a:lnTo>
                                  <a:pt x="1327" y="0"/>
                                </a:lnTo>
                                <a:cubicBezTo>
                                  <a:pt x="2432" y="0"/>
                                  <a:pt x="3270" y="267"/>
                                  <a:pt x="3867" y="813"/>
                                </a:cubicBezTo>
                                <a:cubicBezTo>
                                  <a:pt x="4451" y="1359"/>
                                  <a:pt x="4756" y="2045"/>
                                  <a:pt x="4756" y="2845"/>
                                </a:cubicBezTo>
                                <a:cubicBezTo>
                                  <a:pt x="4756" y="3518"/>
                                  <a:pt x="4540" y="4102"/>
                                  <a:pt x="4121" y="4585"/>
                                </a:cubicBezTo>
                                <a:cubicBezTo>
                                  <a:pt x="3842" y="4902"/>
                                  <a:pt x="3423" y="5169"/>
                                  <a:pt x="2889" y="5347"/>
                                </a:cubicBezTo>
                                <a:cubicBezTo>
                                  <a:pt x="3715" y="5550"/>
                                  <a:pt x="4324" y="5893"/>
                                  <a:pt x="4705" y="6375"/>
                                </a:cubicBezTo>
                                <a:cubicBezTo>
                                  <a:pt x="5099" y="6845"/>
                                  <a:pt x="5290" y="7455"/>
                                  <a:pt x="5290" y="8192"/>
                                </a:cubicBezTo>
                                <a:cubicBezTo>
                                  <a:pt x="5290" y="8788"/>
                                  <a:pt x="5150" y="9322"/>
                                  <a:pt x="4870" y="9792"/>
                                </a:cubicBezTo>
                                <a:cubicBezTo>
                                  <a:pt x="4591" y="10262"/>
                                  <a:pt x="4223" y="10643"/>
                                  <a:pt x="3740" y="10922"/>
                                </a:cubicBezTo>
                                <a:cubicBezTo>
                                  <a:pt x="3448" y="11087"/>
                                  <a:pt x="2991" y="11214"/>
                                  <a:pt x="2394" y="11290"/>
                                </a:cubicBezTo>
                                <a:cubicBezTo>
                                  <a:pt x="1594" y="11392"/>
                                  <a:pt x="1073" y="11443"/>
                                  <a:pt x="806" y="11443"/>
                                </a:cubicBezTo>
                                <a:lnTo>
                                  <a:pt x="0" y="11443"/>
                                </a:lnTo>
                                <a:lnTo>
                                  <a:pt x="0" y="8979"/>
                                </a:lnTo>
                                <a:lnTo>
                                  <a:pt x="70" y="8979"/>
                                </a:lnTo>
                                <a:cubicBezTo>
                                  <a:pt x="679" y="8979"/>
                                  <a:pt x="1111" y="8877"/>
                                  <a:pt x="1365" y="8661"/>
                                </a:cubicBezTo>
                                <a:cubicBezTo>
                                  <a:pt x="1606" y="8445"/>
                                  <a:pt x="1734" y="8153"/>
                                  <a:pt x="1734" y="7785"/>
                                </a:cubicBezTo>
                                <a:cubicBezTo>
                                  <a:pt x="1734" y="7455"/>
                                  <a:pt x="1606" y="7176"/>
                                  <a:pt x="1365" y="6972"/>
                                </a:cubicBezTo>
                                <a:cubicBezTo>
                                  <a:pt x="1111" y="6769"/>
                                  <a:pt x="679" y="6667"/>
                                  <a:pt x="70" y="6667"/>
                                </a:cubicBezTo>
                                <a:lnTo>
                                  <a:pt x="0" y="6667"/>
                                </a:lnTo>
                                <a:lnTo>
                                  <a:pt x="0" y="4438"/>
                                </a:lnTo>
                                <a:lnTo>
                                  <a:pt x="959" y="4204"/>
                                </a:lnTo>
                                <a:cubicBezTo>
                                  <a:pt x="1175" y="4013"/>
                                  <a:pt x="1289" y="3734"/>
                                  <a:pt x="1289" y="3378"/>
                                </a:cubicBezTo>
                                <a:cubicBezTo>
                                  <a:pt x="1289" y="3048"/>
                                  <a:pt x="1175" y="2794"/>
                                  <a:pt x="959" y="2604"/>
                                </a:cubicBezTo>
                                <a:lnTo>
                                  <a:pt x="0" y="236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182" name="Shape 102182"/>
                        <wps:cNvSpPr/>
                        <wps:spPr>
                          <a:xfrm>
                            <a:off x="145669" y="291066"/>
                            <a:ext cx="9144" cy="11447"/>
                          </a:xfrm>
                          <a:custGeom>
                            <a:avLst/>
                            <a:gdLst/>
                            <a:ahLst/>
                            <a:cxnLst/>
                            <a:rect l="0" t="0" r="0" b="0"/>
                            <a:pathLst>
                              <a:path w="9144" h="11447">
                                <a:moveTo>
                                  <a:pt x="0" y="0"/>
                                </a:moveTo>
                                <a:lnTo>
                                  <a:pt x="9144" y="0"/>
                                </a:lnTo>
                                <a:lnTo>
                                  <a:pt x="9144" y="11447"/>
                                </a:lnTo>
                                <a:lnTo>
                                  <a:pt x="0" y="11447"/>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5" name="Shape 5265"/>
                        <wps:cNvSpPr/>
                        <wps:spPr>
                          <a:xfrm>
                            <a:off x="151308" y="290868"/>
                            <a:ext cx="5931" cy="11827"/>
                          </a:xfrm>
                          <a:custGeom>
                            <a:avLst/>
                            <a:gdLst/>
                            <a:ahLst/>
                            <a:cxnLst/>
                            <a:rect l="0" t="0" r="0" b="0"/>
                            <a:pathLst>
                              <a:path w="5931" h="11827">
                                <a:moveTo>
                                  <a:pt x="5905" y="0"/>
                                </a:moveTo>
                                <a:lnTo>
                                  <a:pt x="5931" y="9"/>
                                </a:lnTo>
                                <a:lnTo>
                                  <a:pt x="5931" y="2691"/>
                                </a:lnTo>
                                <a:lnTo>
                                  <a:pt x="5905" y="2680"/>
                                </a:lnTo>
                                <a:cubicBezTo>
                                  <a:pt x="5194" y="2680"/>
                                  <a:pt x="4610" y="2934"/>
                                  <a:pt x="4178" y="3442"/>
                                </a:cubicBezTo>
                                <a:cubicBezTo>
                                  <a:pt x="3746" y="3950"/>
                                  <a:pt x="3543" y="4788"/>
                                  <a:pt x="3543" y="5956"/>
                                </a:cubicBezTo>
                                <a:cubicBezTo>
                                  <a:pt x="3543" y="7112"/>
                                  <a:pt x="3746" y="7938"/>
                                  <a:pt x="4178" y="8445"/>
                                </a:cubicBezTo>
                                <a:lnTo>
                                  <a:pt x="5931" y="9207"/>
                                </a:lnTo>
                                <a:lnTo>
                                  <a:pt x="5931" y="11827"/>
                                </a:lnTo>
                                <a:lnTo>
                                  <a:pt x="2845" y="11227"/>
                                </a:lnTo>
                                <a:cubicBezTo>
                                  <a:pt x="1994" y="10820"/>
                                  <a:pt x="1321" y="10173"/>
                                  <a:pt x="787" y="9271"/>
                                </a:cubicBezTo>
                                <a:cubicBezTo>
                                  <a:pt x="267" y="8382"/>
                                  <a:pt x="0" y="7264"/>
                                  <a:pt x="0" y="5931"/>
                                </a:cubicBezTo>
                                <a:cubicBezTo>
                                  <a:pt x="0" y="4064"/>
                                  <a:pt x="521" y="2604"/>
                                  <a:pt x="1562" y="1562"/>
                                </a:cubicBezTo>
                                <a:cubicBezTo>
                                  <a:pt x="2604" y="521"/>
                                  <a:pt x="4051" y="0"/>
                                  <a:pt x="590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6" name="Shape 5266"/>
                        <wps:cNvSpPr/>
                        <wps:spPr>
                          <a:xfrm>
                            <a:off x="157239" y="290877"/>
                            <a:ext cx="5931" cy="11840"/>
                          </a:xfrm>
                          <a:custGeom>
                            <a:avLst/>
                            <a:gdLst/>
                            <a:ahLst/>
                            <a:cxnLst/>
                            <a:rect l="0" t="0" r="0" b="0"/>
                            <a:pathLst>
                              <a:path w="5931" h="11840">
                                <a:moveTo>
                                  <a:pt x="0" y="0"/>
                                </a:moveTo>
                                <a:lnTo>
                                  <a:pt x="4382" y="1528"/>
                                </a:lnTo>
                                <a:cubicBezTo>
                                  <a:pt x="5410" y="2556"/>
                                  <a:pt x="5931" y="3992"/>
                                  <a:pt x="5931" y="5833"/>
                                </a:cubicBezTo>
                                <a:cubicBezTo>
                                  <a:pt x="5931" y="7167"/>
                                  <a:pt x="5702" y="8271"/>
                                  <a:pt x="5258" y="9122"/>
                                </a:cubicBezTo>
                                <a:cubicBezTo>
                                  <a:pt x="4801" y="9986"/>
                                  <a:pt x="4153" y="10646"/>
                                  <a:pt x="3302" y="11129"/>
                                </a:cubicBezTo>
                                <a:cubicBezTo>
                                  <a:pt x="2451" y="11599"/>
                                  <a:pt x="1384" y="11840"/>
                                  <a:pt x="114" y="11840"/>
                                </a:cubicBezTo>
                                <a:lnTo>
                                  <a:pt x="0" y="11818"/>
                                </a:lnTo>
                                <a:lnTo>
                                  <a:pt x="0" y="9198"/>
                                </a:lnTo>
                                <a:lnTo>
                                  <a:pt x="0" y="9198"/>
                                </a:lnTo>
                                <a:cubicBezTo>
                                  <a:pt x="762" y="9198"/>
                                  <a:pt x="1346" y="8945"/>
                                  <a:pt x="1765" y="8449"/>
                                </a:cubicBezTo>
                                <a:cubicBezTo>
                                  <a:pt x="2184" y="7954"/>
                                  <a:pt x="2388" y="7065"/>
                                  <a:pt x="2388" y="5782"/>
                                </a:cubicBezTo>
                                <a:cubicBezTo>
                                  <a:pt x="2388" y="4703"/>
                                  <a:pt x="2172" y="3915"/>
                                  <a:pt x="1740" y="3420"/>
                                </a:cubicBezTo>
                                <a:lnTo>
                                  <a:pt x="0" y="268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7" name="Shape 5267"/>
                        <wps:cNvSpPr/>
                        <wps:spPr>
                          <a:xfrm>
                            <a:off x="165100" y="291071"/>
                            <a:ext cx="10947" cy="11443"/>
                          </a:xfrm>
                          <a:custGeom>
                            <a:avLst/>
                            <a:gdLst/>
                            <a:ahLst/>
                            <a:cxnLst/>
                            <a:rect l="0" t="0" r="0" b="0"/>
                            <a:pathLst>
                              <a:path w="10947" h="11443">
                                <a:moveTo>
                                  <a:pt x="0" y="0"/>
                                </a:moveTo>
                                <a:lnTo>
                                  <a:pt x="3531" y="0"/>
                                </a:lnTo>
                                <a:lnTo>
                                  <a:pt x="3531" y="4001"/>
                                </a:lnTo>
                                <a:lnTo>
                                  <a:pt x="7391" y="4001"/>
                                </a:lnTo>
                                <a:lnTo>
                                  <a:pt x="7391" y="0"/>
                                </a:lnTo>
                                <a:lnTo>
                                  <a:pt x="10947" y="0"/>
                                </a:lnTo>
                                <a:lnTo>
                                  <a:pt x="10947" y="11443"/>
                                </a:lnTo>
                                <a:lnTo>
                                  <a:pt x="7391" y="11443"/>
                                </a:lnTo>
                                <a:lnTo>
                                  <a:pt x="7391" y="6820"/>
                                </a:lnTo>
                                <a:lnTo>
                                  <a:pt x="3531" y="6820"/>
                                </a:lnTo>
                                <a:lnTo>
                                  <a:pt x="3531"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8" name="Shape 5268"/>
                        <wps:cNvSpPr/>
                        <wps:spPr>
                          <a:xfrm>
                            <a:off x="177254" y="291071"/>
                            <a:ext cx="6191" cy="11443"/>
                          </a:xfrm>
                          <a:custGeom>
                            <a:avLst/>
                            <a:gdLst/>
                            <a:ahLst/>
                            <a:cxnLst/>
                            <a:rect l="0" t="0" r="0" b="0"/>
                            <a:pathLst>
                              <a:path w="6191" h="11443">
                                <a:moveTo>
                                  <a:pt x="4293" y="0"/>
                                </a:moveTo>
                                <a:lnTo>
                                  <a:pt x="6191" y="0"/>
                                </a:lnTo>
                                <a:lnTo>
                                  <a:pt x="6191" y="2980"/>
                                </a:lnTo>
                                <a:lnTo>
                                  <a:pt x="4940" y="7074"/>
                                </a:lnTo>
                                <a:lnTo>
                                  <a:pt x="6191" y="7074"/>
                                </a:lnTo>
                                <a:lnTo>
                                  <a:pt x="6191" y="9550"/>
                                </a:lnTo>
                                <a:lnTo>
                                  <a:pt x="4191" y="9550"/>
                                </a:lnTo>
                                <a:lnTo>
                                  <a:pt x="3619" y="11443"/>
                                </a:lnTo>
                                <a:lnTo>
                                  <a:pt x="0" y="11443"/>
                                </a:lnTo>
                                <a:lnTo>
                                  <a:pt x="42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69" name="Shape 5269"/>
                        <wps:cNvSpPr/>
                        <wps:spPr>
                          <a:xfrm>
                            <a:off x="183445" y="291071"/>
                            <a:ext cx="6280" cy="11443"/>
                          </a:xfrm>
                          <a:custGeom>
                            <a:avLst/>
                            <a:gdLst/>
                            <a:ahLst/>
                            <a:cxnLst/>
                            <a:rect l="0" t="0" r="0" b="0"/>
                            <a:pathLst>
                              <a:path w="6280" h="11443">
                                <a:moveTo>
                                  <a:pt x="0" y="0"/>
                                </a:moveTo>
                                <a:lnTo>
                                  <a:pt x="1987" y="0"/>
                                </a:lnTo>
                                <a:lnTo>
                                  <a:pt x="6280" y="11443"/>
                                </a:lnTo>
                                <a:lnTo>
                                  <a:pt x="2572" y="11443"/>
                                </a:lnTo>
                                <a:lnTo>
                                  <a:pt x="2000" y="9550"/>
                                </a:lnTo>
                                <a:lnTo>
                                  <a:pt x="0" y="9550"/>
                                </a:lnTo>
                                <a:lnTo>
                                  <a:pt x="0" y="7074"/>
                                </a:lnTo>
                                <a:lnTo>
                                  <a:pt x="1251" y="7074"/>
                                </a:lnTo>
                                <a:lnTo>
                                  <a:pt x="6" y="2959"/>
                                </a:lnTo>
                                <a:lnTo>
                                  <a:pt x="0" y="298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0" name="Shape 5270"/>
                        <wps:cNvSpPr/>
                        <wps:spPr>
                          <a:xfrm>
                            <a:off x="189954" y="291071"/>
                            <a:ext cx="10859" cy="11443"/>
                          </a:xfrm>
                          <a:custGeom>
                            <a:avLst/>
                            <a:gdLst/>
                            <a:ahLst/>
                            <a:cxnLst/>
                            <a:rect l="0" t="0" r="0" b="0"/>
                            <a:pathLst>
                              <a:path w="10859" h="11443">
                                <a:moveTo>
                                  <a:pt x="622" y="0"/>
                                </a:moveTo>
                                <a:lnTo>
                                  <a:pt x="10630" y="0"/>
                                </a:lnTo>
                                <a:lnTo>
                                  <a:pt x="10630" y="2286"/>
                                </a:lnTo>
                                <a:lnTo>
                                  <a:pt x="4204" y="8979"/>
                                </a:lnTo>
                                <a:lnTo>
                                  <a:pt x="10859" y="8979"/>
                                </a:lnTo>
                                <a:lnTo>
                                  <a:pt x="10859" y="11443"/>
                                </a:lnTo>
                                <a:lnTo>
                                  <a:pt x="0" y="11443"/>
                                </a:lnTo>
                                <a:lnTo>
                                  <a:pt x="0" y="9068"/>
                                </a:lnTo>
                                <a:lnTo>
                                  <a:pt x="6350" y="2451"/>
                                </a:lnTo>
                                <a:lnTo>
                                  <a:pt x="622" y="2451"/>
                                </a:lnTo>
                                <a:lnTo>
                                  <a:pt x="62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1" name="Shape 5271"/>
                        <wps:cNvSpPr/>
                        <wps:spPr>
                          <a:xfrm>
                            <a:off x="201244" y="291071"/>
                            <a:ext cx="6198" cy="11443"/>
                          </a:xfrm>
                          <a:custGeom>
                            <a:avLst/>
                            <a:gdLst/>
                            <a:ahLst/>
                            <a:cxnLst/>
                            <a:rect l="0" t="0" r="0" b="0"/>
                            <a:pathLst>
                              <a:path w="6198" h="11443">
                                <a:moveTo>
                                  <a:pt x="4305" y="0"/>
                                </a:moveTo>
                                <a:lnTo>
                                  <a:pt x="6198" y="0"/>
                                </a:lnTo>
                                <a:lnTo>
                                  <a:pt x="6198" y="2959"/>
                                </a:lnTo>
                                <a:lnTo>
                                  <a:pt x="4953" y="7074"/>
                                </a:lnTo>
                                <a:lnTo>
                                  <a:pt x="6198" y="7074"/>
                                </a:lnTo>
                                <a:lnTo>
                                  <a:pt x="6198" y="9550"/>
                                </a:lnTo>
                                <a:lnTo>
                                  <a:pt x="4191" y="9550"/>
                                </a:lnTo>
                                <a:lnTo>
                                  <a:pt x="3619" y="11443"/>
                                </a:lnTo>
                                <a:lnTo>
                                  <a:pt x="0" y="11443"/>
                                </a:lnTo>
                                <a:lnTo>
                                  <a:pt x="43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2" name="Shape 5272"/>
                        <wps:cNvSpPr/>
                        <wps:spPr>
                          <a:xfrm>
                            <a:off x="207442" y="291071"/>
                            <a:ext cx="6274" cy="11443"/>
                          </a:xfrm>
                          <a:custGeom>
                            <a:avLst/>
                            <a:gdLst/>
                            <a:ahLst/>
                            <a:cxnLst/>
                            <a:rect l="0" t="0" r="0" b="0"/>
                            <a:pathLst>
                              <a:path w="6274" h="11443">
                                <a:moveTo>
                                  <a:pt x="0" y="0"/>
                                </a:moveTo>
                                <a:lnTo>
                                  <a:pt x="1981" y="0"/>
                                </a:lnTo>
                                <a:lnTo>
                                  <a:pt x="6274" y="11443"/>
                                </a:lnTo>
                                <a:lnTo>
                                  <a:pt x="2565" y="11443"/>
                                </a:lnTo>
                                <a:lnTo>
                                  <a:pt x="1994" y="9550"/>
                                </a:lnTo>
                                <a:lnTo>
                                  <a:pt x="0" y="9550"/>
                                </a:lnTo>
                                <a:lnTo>
                                  <a:pt x="0" y="7074"/>
                                </a:lnTo>
                                <a:lnTo>
                                  <a:pt x="1245" y="7074"/>
                                </a:lnTo>
                                <a:lnTo>
                                  <a:pt x="0" y="295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3" name="Shape 5273"/>
                        <wps:cNvSpPr/>
                        <wps:spPr>
                          <a:xfrm>
                            <a:off x="214897" y="291071"/>
                            <a:ext cx="5169" cy="11443"/>
                          </a:xfrm>
                          <a:custGeom>
                            <a:avLst/>
                            <a:gdLst/>
                            <a:ahLst/>
                            <a:cxnLst/>
                            <a:rect l="0" t="0" r="0" b="0"/>
                            <a:pathLst>
                              <a:path w="5169" h="11443">
                                <a:moveTo>
                                  <a:pt x="0" y="0"/>
                                </a:moveTo>
                                <a:lnTo>
                                  <a:pt x="5169" y="0"/>
                                </a:lnTo>
                                <a:lnTo>
                                  <a:pt x="5169" y="2323"/>
                                </a:lnTo>
                                <a:lnTo>
                                  <a:pt x="5118" y="2311"/>
                                </a:lnTo>
                                <a:lnTo>
                                  <a:pt x="3556" y="2311"/>
                                </a:lnTo>
                                <a:lnTo>
                                  <a:pt x="3556" y="4636"/>
                                </a:lnTo>
                                <a:lnTo>
                                  <a:pt x="5042" y="4636"/>
                                </a:lnTo>
                                <a:lnTo>
                                  <a:pt x="5169" y="4615"/>
                                </a:lnTo>
                                <a:lnTo>
                                  <a:pt x="5169" y="7666"/>
                                </a:lnTo>
                                <a:lnTo>
                                  <a:pt x="4737" y="7061"/>
                                </a:lnTo>
                                <a:cubicBezTo>
                                  <a:pt x="4483" y="6883"/>
                                  <a:pt x="4191" y="6795"/>
                                  <a:pt x="3861" y="6795"/>
                                </a:cubicBezTo>
                                <a:lnTo>
                                  <a:pt x="3556" y="6795"/>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4" name="Shape 5274"/>
                        <wps:cNvSpPr/>
                        <wps:spPr>
                          <a:xfrm>
                            <a:off x="220066" y="291071"/>
                            <a:ext cx="6096" cy="11443"/>
                          </a:xfrm>
                          <a:custGeom>
                            <a:avLst/>
                            <a:gdLst/>
                            <a:ahLst/>
                            <a:cxnLst/>
                            <a:rect l="0" t="0" r="0" b="0"/>
                            <a:pathLst>
                              <a:path w="6096" h="11443">
                                <a:moveTo>
                                  <a:pt x="0" y="0"/>
                                </a:moveTo>
                                <a:lnTo>
                                  <a:pt x="737" y="0"/>
                                </a:lnTo>
                                <a:cubicBezTo>
                                  <a:pt x="1829" y="0"/>
                                  <a:pt x="2667" y="89"/>
                                  <a:pt x="3239" y="279"/>
                                </a:cubicBezTo>
                                <a:cubicBezTo>
                                  <a:pt x="3823" y="470"/>
                                  <a:pt x="4280" y="813"/>
                                  <a:pt x="4636" y="1321"/>
                                </a:cubicBezTo>
                                <a:cubicBezTo>
                                  <a:pt x="4991" y="1829"/>
                                  <a:pt x="5169" y="2451"/>
                                  <a:pt x="5169" y="3175"/>
                                </a:cubicBezTo>
                                <a:cubicBezTo>
                                  <a:pt x="5169" y="3810"/>
                                  <a:pt x="5042" y="4356"/>
                                  <a:pt x="4763" y="4826"/>
                                </a:cubicBezTo>
                                <a:cubicBezTo>
                                  <a:pt x="4496" y="5283"/>
                                  <a:pt x="4115" y="5652"/>
                                  <a:pt x="3645" y="5944"/>
                                </a:cubicBezTo>
                                <a:cubicBezTo>
                                  <a:pt x="3340" y="6121"/>
                                  <a:pt x="2921" y="6274"/>
                                  <a:pt x="2400" y="6401"/>
                                </a:cubicBezTo>
                                <a:cubicBezTo>
                                  <a:pt x="2819" y="6540"/>
                                  <a:pt x="3124" y="6680"/>
                                  <a:pt x="3315" y="6820"/>
                                </a:cubicBezTo>
                                <a:cubicBezTo>
                                  <a:pt x="3442" y="6909"/>
                                  <a:pt x="3632" y="7112"/>
                                  <a:pt x="3874" y="7417"/>
                                </a:cubicBezTo>
                                <a:cubicBezTo>
                                  <a:pt x="4128" y="7734"/>
                                  <a:pt x="4293" y="7976"/>
                                  <a:pt x="4369" y="8141"/>
                                </a:cubicBezTo>
                                <a:lnTo>
                                  <a:pt x="6096" y="11443"/>
                                </a:lnTo>
                                <a:lnTo>
                                  <a:pt x="2096" y="11443"/>
                                </a:lnTo>
                                <a:lnTo>
                                  <a:pt x="203" y="7950"/>
                                </a:lnTo>
                                <a:lnTo>
                                  <a:pt x="0" y="7666"/>
                                </a:lnTo>
                                <a:lnTo>
                                  <a:pt x="0" y="4615"/>
                                </a:lnTo>
                                <a:lnTo>
                                  <a:pt x="813" y="4483"/>
                                </a:lnTo>
                                <a:cubicBezTo>
                                  <a:pt x="1054" y="4432"/>
                                  <a:pt x="1245" y="4318"/>
                                  <a:pt x="1397" y="4127"/>
                                </a:cubicBezTo>
                                <a:cubicBezTo>
                                  <a:pt x="1549" y="3937"/>
                                  <a:pt x="1613" y="3708"/>
                                  <a:pt x="1613" y="3467"/>
                                </a:cubicBezTo>
                                <a:cubicBezTo>
                                  <a:pt x="1613" y="3099"/>
                                  <a:pt x="1499" y="2807"/>
                                  <a:pt x="1270" y="2616"/>
                                </a:cubicBezTo>
                                <a:lnTo>
                                  <a:pt x="0" y="23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5" name="Shape 5275"/>
                        <wps:cNvSpPr/>
                        <wps:spPr>
                          <a:xfrm>
                            <a:off x="227343" y="291071"/>
                            <a:ext cx="5271" cy="11443"/>
                          </a:xfrm>
                          <a:custGeom>
                            <a:avLst/>
                            <a:gdLst/>
                            <a:ahLst/>
                            <a:cxnLst/>
                            <a:rect l="0" t="0" r="0" b="0"/>
                            <a:pathLst>
                              <a:path w="5271" h="11443">
                                <a:moveTo>
                                  <a:pt x="0" y="0"/>
                                </a:moveTo>
                                <a:lnTo>
                                  <a:pt x="5271" y="0"/>
                                </a:lnTo>
                                <a:lnTo>
                                  <a:pt x="5271" y="2880"/>
                                </a:lnTo>
                                <a:lnTo>
                                  <a:pt x="4420" y="2591"/>
                                </a:lnTo>
                                <a:lnTo>
                                  <a:pt x="3543" y="2591"/>
                                </a:lnTo>
                                <a:lnTo>
                                  <a:pt x="3543" y="8839"/>
                                </a:lnTo>
                                <a:lnTo>
                                  <a:pt x="4407" y="8839"/>
                                </a:lnTo>
                                <a:lnTo>
                                  <a:pt x="5271" y="8708"/>
                                </a:lnTo>
                                <a:lnTo>
                                  <a:pt x="5271"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6" name="Shape 5276"/>
                        <wps:cNvSpPr/>
                        <wps:spPr>
                          <a:xfrm>
                            <a:off x="232613" y="291071"/>
                            <a:ext cx="5283" cy="11443"/>
                          </a:xfrm>
                          <a:custGeom>
                            <a:avLst/>
                            <a:gdLst/>
                            <a:ahLst/>
                            <a:cxnLst/>
                            <a:rect l="0" t="0" r="0" b="0"/>
                            <a:pathLst>
                              <a:path w="5283" h="11443">
                                <a:moveTo>
                                  <a:pt x="0" y="0"/>
                                </a:moveTo>
                                <a:cubicBezTo>
                                  <a:pt x="1029" y="0"/>
                                  <a:pt x="1867" y="140"/>
                                  <a:pt x="2515" y="419"/>
                                </a:cubicBezTo>
                                <a:cubicBezTo>
                                  <a:pt x="3150" y="698"/>
                                  <a:pt x="3670" y="1105"/>
                                  <a:pt x="4102" y="1638"/>
                                </a:cubicBezTo>
                                <a:cubicBezTo>
                                  <a:pt x="4508" y="2159"/>
                                  <a:pt x="4813" y="2769"/>
                                  <a:pt x="5004" y="3467"/>
                                </a:cubicBezTo>
                                <a:cubicBezTo>
                                  <a:pt x="5194" y="4166"/>
                                  <a:pt x="5283" y="4902"/>
                                  <a:pt x="5283" y="5690"/>
                                </a:cubicBezTo>
                                <a:cubicBezTo>
                                  <a:pt x="5283" y="6909"/>
                                  <a:pt x="5143" y="7861"/>
                                  <a:pt x="4864" y="8534"/>
                                </a:cubicBezTo>
                                <a:cubicBezTo>
                                  <a:pt x="4585" y="9208"/>
                                  <a:pt x="4204" y="9766"/>
                                  <a:pt x="3708" y="10223"/>
                                </a:cubicBezTo>
                                <a:cubicBezTo>
                                  <a:pt x="3213" y="10681"/>
                                  <a:pt x="2680" y="10986"/>
                                  <a:pt x="2108" y="11138"/>
                                </a:cubicBezTo>
                                <a:cubicBezTo>
                                  <a:pt x="1333" y="11341"/>
                                  <a:pt x="622" y="11443"/>
                                  <a:pt x="0" y="11443"/>
                                </a:cubicBezTo>
                                <a:lnTo>
                                  <a:pt x="0" y="8708"/>
                                </a:lnTo>
                                <a:lnTo>
                                  <a:pt x="724" y="8598"/>
                                </a:lnTo>
                                <a:cubicBezTo>
                                  <a:pt x="1041" y="8433"/>
                                  <a:pt x="1283" y="8141"/>
                                  <a:pt x="1460" y="7734"/>
                                </a:cubicBezTo>
                                <a:cubicBezTo>
                                  <a:pt x="1638" y="7328"/>
                                  <a:pt x="1727" y="6667"/>
                                  <a:pt x="1727" y="5753"/>
                                </a:cubicBezTo>
                                <a:cubicBezTo>
                                  <a:pt x="1727" y="4534"/>
                                  <a:pt x="1537" y="3708"/>
                                  <a:pt x="1130" y="3264"/>
                                </a:cubicBezTo>
                                <a:lnTo>
                                  <a:pt x="0" y="288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7" name="Shape 5277"/>
                        <wps:cNvSpPr/>
                        <wps:spPr>
                          <a:xfrm>
                            <a:off x="126822" y="44336"/>
                            <a:ext cx="124041" cy="132994"/>
                          </a:xfrm>
                          <a:custGeom>
                            <a:avLst/>
                            <a:gdLst/>
                            <a:ahLst/>
                            <a:cxnLst/>
                            <a:rect l="0" t="0" r="0" b="0"/>
                            <a:pathLst>
                              <a:path w="124041" h="132994">
                                <a:moveTo>
                                  <a:pt x="27521" y="0"/>
                                </a:moveTo>
                                <a:cubicBezTo>
                                  <a:pt x="32868" y="12129"/>
                                  <a:pt x="49251" y="65786"/>
                                  <a:pt x="68250" y="73089"/>
                                </a:cubicBezTo>
                                <a:cubicBezTo>
                                  <a:pt x="68872" y="74003"/>
                                  <a:pt x="80569" y="82614"/>
                                  <a:pt x="86093" y="81458"/>
                                </a:cubicBezTo>
                                <a:cubicBezTo>
                                  <a:pt x="96698" y="79223"/>
                                  <a:pt x="119329" y="81610"/>
                                  <a:pt x="119329" y="81610"/>
                                </a:cubicBezTo>
                                <a:cubicBezTo>
                                  <a:pt x="119329" y="81610"/>
                                  <a:pt x="124041" y="85915"/>
                                  <a:pt x="120129" y="89256"/>
                                </a:cubicBezTo>
                                <a:cubicBezTo>
                                  <a:pt x="116218" y="92608"/>
                                  <a:pt x="95021" y="89814"/>
                                  <a:pt x="95021" y="89814"/>
                                </a:cubicBezTo>
                                <a:lnTo>
                                  <a:pt x="79400" y="95402"/>
                                </a:lnTo>
                                <a:cubicBezTo>
                                  <a:pt x="79400" y="95402"/>
                                  <a:pt x="88887" y="99301"/>
                                  <a:pt x="88329" y="102095"/>
                                </a:cubicBezTo>
                                <a:cubicBezTo>
                                  <a:pt x="87770" y="104877"/>
                                  <a:pt x="84988" y="108788"/>
                                  <a:pt x="89446" y="112141"/>
                                </a:cubicBezTo>
                                <a:cubicBezTo>
                                  <a:pt x="93904" y="115481"/>
                                  <a:pt x="96469" y="115532"/>
                                  <a:pt x="102400" y="118656"/>
                                </a:cubicBezTo>
                                <a:cubicBezTo>
                                  <a:pt x="107429" y="121298"/>
                                  <a:pt x="103823" y="128816"/>
                                  <a:pt x="96685" y="128549"/>
                                </a:cubicBezTo>
                                <a:cubicBezTo>
                                  <a:pt x="96685" y="128549"/>
                                  <a:pt x="84620" y="125057"/>
                                  <a:pt x="79375" y="118923"/>
                                </a:cubicBezTo>
                                <a:cubicBezTo>
                                  <a:pt x="74066" y="112700"/>
                                  <a:pt x="70117" y="112090"/>
                                  <a:pt x="62929" y="109017"/>
                                </a:cubicBezTo>
                                <a:cubicBezTo>
                                  <a:pt x="55893" y="105994"/>
                                  <a:pt x="57315" y="101879"/>
                                  <a:pt x="50800" y="99339"/>
                                </a:cubicBezTo>
                                <a:cubicBezTo>
                                  <a:pt x="46304" y="97587"/>
                                  <a:pt x="42075" y="96164"/>
                                  <a:pt x="42075" y="104102"/>
                                </a:cubicBezTo>
                                <a:cubicBezTo>
                                  <a:pt x="42075" y="112039"/>
                                  <a:pt x="43967" y="114567"/>
                                  <a:pt x="41580" y="120917"/>
                                </a:cubicBezTo>
                                <a:cubicBezTo>
                                  <a:pt x="41364" y="121501"/>
                                  <a:pt x="36220" y="132994"/>
                                  <a:pt x="31115" y="126873"/>
                                </a:cubicBezTo>
                                <a:cubicBezTo>
                                  <a:pt x="26657" y="121514"/>
                                  <a:pt x="30975" y="85750"/>
                                  <a:pt x="30163" y="89014"/>
                                </a:cubicBezTo>
                                <a:lnTo>
                                  <a:pt x="0" y="42977"/>
                                </a:lnTo>
                                <a:lnTo>
                                  <a:pt x="27521" y="0"/>
                                </a:lnTo>
                                <a:close/>
                              </a:path>
                            </a:pathLst>
                          </a:custGeom>
                          <a:ln w="3175" cap="flat">
                            <a:miter lim="100000"/>
                          </a:ln>
                        </wps:spPr>
                        <wps:style>
                          <a:lnRef idx="1">
                            <a:srgbClr val="181717"/>
                          </a:lnRef>
                          <a:fillRef idx="1">
                            <a:srgbClr val="181717"/>
                          </a:fillRef>
                          <a:effectRef idx="0">
                            <a:scrgbClr r="0" g="0" b="0"/>
                          </a:effectRef>
                          <a:fontRef idx="none"/>
                        </wps:style>
                        <wps:bodyPr/>
                      </wps:wsp>
                      <wps:wsp>
                        <wps:cNvPr id="5278" name="Shape 5278"/>
                        <wps:cNvSpPr/>
                        <wps:spPr>
                          <a:xfrm>
                            <a:off x="205931" y="132029"/>
                            <a:ext cx="34404" cy="28880"/>
                          </a:xfrm>
                          <a:custGeom>
                            <a:avLst/>
                            <a:gdLst/>
                            <a:ahLst/>
                            <a:cxnLst/>
                            <a:rect l="0" t="0" r="0" b="0"/>
                            <a:pathLst>
                              <a:path w="34404" h="28880">
                                <a:moveTo>
                                  <a:pt x="7150" y="0"/>
                                </a:moveTo>
                                <a:cubicBezTo>
                                  <a:pt x="7150" y="0"/>
                                  <a:pt x="25057" y="6883"/>
                                  <a:pt x="26149" y="8153"/>
                                </a:cubicBezTo>
                                <a:cubicBezTo>
                                  <a:pt x="27737" y="10008"/>
                                  <a:pt x="28473" y="11074"/>
                                  <a:pt x="33452" y="17361"/>
                                </a:cubicBezTo>
                                <a:cubicBezTo>
                                  <a:pt x="33236" y="16078"/>
                                  <a:pt x="34404" y="26454"/>
                                  <a:pt x="26200" y="28308"/>
                                </a:cubicBezTo>
                                <a:cubicBezTo>
                                  <a:pt x="23673" y="28880"/>
                                  <a:pt x="20676" y="27457"/>
                                  <a:pt x="18529" y="25933"/>
                                </a:cubicBezTo>
                                <a:cubicBezTo>
                                  <a:pt x="16675" y="24613"/>
                                  <a:pt x="18529" y="15342"/>
                                  <a:pt x="11125" y="14021"/>
                                </a:cubicBezTo>
                                <a:lnTo>
                                  <a:pt x="0" y="5029"/>
                                </a:lnTo>
                                <a:lnTo>
                                  <a:pt x="7150" y="0"/>
                                </a:lnTo>
                                <a:close/>
                              </a:path>
                            </a:pathLst>
                          </a:custGeom>
                          <a:ln w="1588" cap="flat">
                            <a:miter lim="100000"/>
                          </a:ln>
                        </wps:spPr>
                        <wps:style>
                          <a:lnRef idx="1">
                            <a:srgbClr val="181717"/>
                          </a:lnRef>
                          <a:fillRef idx="1">
                            <a:srgbClr val="181717"/>
                          </a:fillRef>
                          <a:effectRef idx="0">
                            <a:scrgbClr r="0" g="0" b="0"/>
                          </a:effectRef>
                          <a:fontRef idx="none"/>
                        </wps:style>
                        <wps:bodyPr/>
                      </wps:wsp>
                      <wps:wsp>
                        <wps:cNvPr id="5279" name="Shape 5279"/>
                        <wps:cNvSpPr/>
                        <wps:spPr>
                          <a:xfrm>
                            <a:off x="195440" y="66090"/>
                            <a:ext cx="37109" cy="67323"/>
                          </a:xfrm>
                          <a:custGeom>
                            <a:avLst/>
                            <a:gdLst/>
                            <a:ahLst/>
                            <a:cxnLst/>
                            <a:rect l="0" t="0" r="0" b="0"/>
                            <a:pathLst>
                              <a:path w="37109" h="67323">
                                <a:moveTo>
                                  <a:pt x="26607" y="0"/>
                                </a:moveTo>
                                <a:lnTo>
                                  <a:pt x="37109" y="14122"/>
                                </a:lnTo>
                                <a:lnTo>
                                  <a:pt x="16269" y="54839"/>
                                </a:lnTo>
                                <a:lnTo>
                                  <a:pt x="0" y="67323"/>
                                </a:lnTo>
                                <a:lnTo>
                                  <a:pt x="330" y="46469"/>
                                </a:lnTo>
                                <a:lnTo>
                                  <a:pt x="26607" y="0"/>
                                </a:lnTo>
                                <a:close/>
                              </a:path>
                            </a:pathLst>
                          </a:custGeom>
                          <a:ln w="1270" cap="flat">
                            <a:miter lim="100000"/>
                          </a:ln>
                        </wps:spPr>
                        <wps:style>
                          <a:lnRef idx="1">
                            <a:srgbClr val="FFFEFD"/>
                          </a:lnRef>
                          <a:fillRef idx="1">
                            <a:srgbClr val="181717"/>
                          </a:fillRef>
                          <a:effectRef idx="0">
                            <a:scrgbClr r="0" g="0" b="0"/>
                          </a:effectRef>
                          <a:fontRef idx="none"/>
                        </wps:style>
                        <wps:bodyPr/>
                      </wps:wsp>
                      <wps:wsp>
                        <wps:cNvPr id="5280" name="Shape 5280"/>
                        <wps:cNvSpPr/>
                        <wps:spPr>
                          <a:xfrm>
                            <a:off x="2921" y="585139"/>
                            <a:ext cx="331343" cy="288328"/>
                          </a:xfrm>
                          <a:custGeom>
                            <a:avLst/>
                            <a:gdLst/>
                            <a:ahLst/>
                            <a:cxnLst/>
                            <a:rect l="0" t="0" r="0" b="0"/>
                            <a:pathLst>
                              <a:path w="331343" h="288328">
                                <a:moveTo>
                                  <a:pt x="165672" y="0"/>
                                </a:moveTo>
                                <a:lnTo>
                                  <a:pt x="331343" y="288328"/>
                                </a:lnTo>
                                <a:lnTo>
                                  <a:pt x="0" y="288328"/>
                                </a:lnTo>
                                <a:lnTo>
                                  <a:pt x="165672" y="0"/>
                                </a:lnTo>
                                <a:close/>
                              </a:path>
                            </a:pathLst>
                          </a:custGeom>
                          <a:ln w="2781" cap="flat">
                            <a:miter lim="100000"/>
                          </a:ln>
                        </wps:spPr>
                        <wps:style>
                          <a:lnRef idx="1">
                            <a:srgbClr val="181717"/>
                          </a:lnRef>
                          <a:fillRef idx="1">
                            <a:srgbClr val="FFE617"/>
                          </a:fillRef>
                          <a:effectRef idx="0">
                            <a:scrgbClr r="0" g="0" b="0"/>
                          </a:effectRef>
                          <a:fontRef idx="none"/>
                        </wps:style>
                        <wps:bodyPr/>
                      </wps:wsp>
                      <wps:wsp>
                        <wps:cNvPr id="5281" name="Shape 5281"/>
                        <wps:cNvSpPr/>
                        <wps:spPr>
                          <a:xfrm>
                            <a:off x="0" y="588886"/>
                            <a:ext cx="338163" cy="284264"/>
                          </a:xfrm>
                          <a:custGeom>
                            <a:avLst/>
                            <a:gdLst/>
                            <a:ahLst/>
                            <a:cxnLst/>
                            <a:rect l="0" t="0" r="0" b="0"/>
                            <a:pathLst>
                              <a:path w="338163" h="284264">
                                <a:moveTo>
                                  <a:pt x="5347" y="267005"/>
                                </a:moveTo>
                                <a:lnTo>
                                  <a:pt x="158280" y="6972"/>
                                </a:lnTo>
                                <a:cubicBezTo>
                                  <a:pt x="160947" y="2286"/>
                                  <a:pt x="164897" y="0"/>
                                  <a:pt x="168504" y="0"/>
                                </a:cubicBezTo>
                                <a:cubicBezTo>
                                  <a:pt x="172453" y="0"/>
                                  <a:pt x="176276" y="2515"/>
                                  <a:pt x="179070" y="7201"/>
                                </a:cubicBezTo>
                                <a:lnTo>
                                  <a:pt x="332931" y="267691"/>
                                </a:lnTo>
                                <a:cubicBezTo>
                                  <a:pt x="338163" y="276835"/>
                                  <a:pt x="332346" y="284264"/>
                                  <a:pt x="321780" y="284264"/>
                                </a:cubicBezTo>
                                <a:lnTo>
                                  <a:pt x="17310" y="284264"/>
                                </a:lnTo>
                                <a:cubicBezTo>
                                  <a:pt x="5118" y="284264"/>
                                  <a:pt x="0" y="276149"/>
                                  <a:pt x="5347" y="267005"/>
                                </a:cubicBezTo>
                                <a:close/>
                              </a:path>
                            </a:pathLst>
                          </a:custGeom>
                          <a:ln w="12802" cap="flat">
                            <a:miter lim="100000"/>
                          </a:ln>
                        </wps:spPr>
                        <wps:style>
                          <a:lnRef idx="1">
                            <a:srgbClr val="181717"/>
                          </a:lnRef>
                          <a:fillRef idx="0">
                            <a:srgbClr val="000000">
                              <a:alpha val="0"/>
                            </a:srgbClr>
                          </a:fillRef>
                          <a:effectRef idx="0">
                            <a:scrgbClr r="0" g="0" b="0"/>
                          </a:effectRef>
                          <a:fontRef idx="none"/>
                        </wps:style>
                        <wps:bodyPr/>
                      </wps:wsp>
                      <wps:wsp>
                        <wps:cNvPr id="5282" name="Shape 5282"/>
                        <wps:cNvSpPr/>
                        <wps:spPr>
                          <a:xfrm>
                            <a:off x="134671" y="664641"/>
                            <a:ext cx="68466" cy="166649"/>
                          </a:xfrm>
                          <a:custGeom>
                            <a:avLst/>
                            <a:gdLst/>
                            <a:ahLst/>
                            <a:cxnLst/>
                            <a:rect l="0" t="0" r="0" b="0"/>
                            <a:pathLst>
                              <a:path w="68466" h="166649">
                                <a:moveTo>
                                  <a:pt x="31547" y="0"/>
                                </a:moveTo>
                                <a:lnTo>
                                  <a:pt x="56464" y="0"/>
                                </a:lnTo>
                                <a:lnTo>
                                  <a:pt x="18402" y="85839"/>
                                </a:lnTo>
                                <a:lnTo>
                                  <a:pt x="68466" y="57607"/>
                                </a:lnTo>
                                <a:lnTo>
                                  <a:pt x="47320" y="132588"/>
                                </a:lnTo>
                                <a:lnTo>
                                  <a:pt x="57721" y="134302"/>
                                </a:lnTo>
                                <a:lnTo>
                                  <a:pt x="36004" y="166649"/>
                                </a:lnTo>
                                <a:lnTo>
                                  <a:pt x="26289" y="128931"/>
                                </a:lnTo>
                                <a:lnTo>
                                  <a:pt x="36805" y="130759"/>
                                </a:lnTo>
                                <a:lnTo>
                                  <a:pt x="38290" y="89840"/>
                                </a:lnTo>
                                <a:lnTo>
                                  <a:pt x="0" y="108928"/>
                                </a:lnTo>
                                <a:lnTo>
                                  <a:pt x="3154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14:sizeRelV relativeFrom="margin">
                  <wp14:pctHeight>0</wp14:pctHeight>
                </wp14:sizeRelV>
              </wp:anchor>
            </w:drawing>
          </mc:Choice>
          <mc:Fallback>
            <w:pict>
              <v:group w14:anchorId="3E99E935" id="Group 80271" o:spid="_x0000_s1026" style="position:absolute;margin-left:0;margin-top:1pt;width:28.9pt;height:80.1pt;z-index:251665408;mso-height-relative:margin" coordsize="3672,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">
                <v:shape id="Shape 5239" o:spid="_x0000_s1027" style="position:absolute;left:15;width:3657;height:3657;visibility:visible;mso-wrap-style:square;v-text-anchor:top"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" path="m182880,l365760,182880,182880,365760,,182880,182880,xe" fillcolor="#e8582c" stroked="f" strokeweight="0">
                  <v:stroke miterlimit="83231f" joinstyle="miter"/>
                  <v:path arrowok="t" textboxrect="0,0,365760,365760"/>
                </v:shape>
                <v:shape id="Shape 5240" o:spid="_x0000_s1028" style="position:absolute;left:15;width:3657;height:3657;visibility:visible;mso-wrap-style:square;v-text-anchor:top"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" path="m365760,182880l182880,365760,,182880,182880,,365760,182880xe" filled="f" strokecolor="#171616" strokeweight=".06667mm">
                  <v:stroke miterlimit="1" joinstyle="miter"/>
                  <v:path arrowok="t" textboxrect="0,0,365760,365760"/>
                </v:shape>
                <v:shape id="Shape 5241" o:spid="_x0000_s1029" style="position:absolute;left:1622;top:1826;width:389;height:431;visibility:visible;mso-wrap-style:square;v-text-anchor:top" coordsize="38900,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" path="m19456,c30188,,38900,9652,38900,21565v,11912,-8712,21564,-19444,21564c8712,43129,,33477,,21565,,9652,8712,,19456,xe" fillcolor="#181717" stroked="f" strokeweight="0">
                  <v:stroke miterlimit="83231f" joinstyle="miter"/>
                  <v:path arrowok="t" textboxrect="0,0,38900,43129"/>
                </v:shape>
                <v:shape id="Shape 5242" o:spid="_x0000_s1030" style="position:absolute;left:1462;top:2140;width:391;height:427;visibility:visible;mso-wrap-style:square;v-text-anchor:top" coordsize="39154,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" path="m19571,c30391,,39154,9563,39154,21349v,11785,-8763,21348,-19583,21348c8763,42697,,33134,,21349,,9563,8763,,19571,xe" fillcolor="#181717" stroked="f" strokeweight="0">
                  <v:stroke miterlimit="83231f" joinstyle="miter"/>
                  <v:path arrowok="t" textboxrect="0,0,39154,42697"/>
                </v:shape>
                <v:shape id="Shape 5243" o:spid="_x0000_s1031" style="position:absolute;left:1795;top:2142;width:385;height:426;visibility:visible;mso-wrap-style:square;v-text-anchor:top" coordsize="3848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" path="m19240,c29870,,38481,9538,38481,21311v,11772,-8611,21310,-19241,21310c8611,42621,,33083,,21311,,9538,8611,,19240,xe" fillcolor="#181717" stroked="f" strokeweight="0">
                  <v:stroke miterlimit="83231f" joinstyle="miter"/>
                  <v:path arrowok="t" textboxrect="0,0,38481,42621"/>
                </v:shape>
                <v:shape id="Shape 5244" o:spid="_x0000_s1032" style="position:absolute;left:1867;top:2202;width:311;height:345;visibility:visible;mso-wrap-style:square;v-text-anchor:top" coordsize="31191,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" path="m15596,v8610,,15595,7721,15595,17259c31191,26797,24206,34518,15596,34518,6985,34518,,26797,,17259,,7721,6985,,15596,xe" fillcolor="#e8582c" stroked="f" strokeweight="0">
                  <v:stroke miterlimit="83231f" joinstyle="miter"/>
                  <v:path arrowok="t" textboxrect="0,0,31191,34518"/>
                </v:shape>
                <v:shape id="Shape 5245" o:spid="_x0000_s1033" style="position:absolute;left:1657;top:1820;width:314;height:345;visibility:visible;mso-wrap-style:square;v-text-anchor:top" coordsize="31445,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" path="m15723,v8686,,15722,7721,15722,17259c31445,26797,24409,34518,15723,34518,7049,34518,,26797,,17259,,7721,7049,,15723,xe" fillcolor="#e8582c" stroked="f" strokeweight="0">
                  <v:stroke miterlimit="83231f" joinstyle="miter"/>
                  <v:path arrowok="t" textboxrect="0,0,31445,34518"/>
                </v:shape>
                <v:shape id="Shape 5246" o:spid="_x0000_s1034" style="position:absolute;left:1461;top:2207;width:318;height:343;visibility:visible;mso-wrap-style:square;v-text-anchor:top" coordsize="31763,3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" path="m15888,v8763,,15875,7684,15875,17170c31763,26657,24651,34341,15888,34341,7112,34341,,26657,,17170,,7684,7112,,15888,xe" fillcolor="#e8582c" stroked="f" strokeweight="0">
                  <v:stroke miterlimit="83231f" joinstyle="miter"/>
                  <v:path arrowok="t" textboxrect="0,0,31763,34341"/>
                </v:shape>
                <v:shape id="Shape 5247" o:spid="_x0000_s1035" style="position:absolute;left:1781;top:2208;width:77;height:82;visibility:visible;mso-wrap-style:square;v-text-anchor:top" coordsize="7722,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" path="m3861,c5994,,7722,1842,7722,4115v,2273,-1728,4115,-3861,4115c1740,8230,,6388,,4115,,1842,1740,,3861,xe" fillcolor="#e8582c" stroked="f" strokeweight="0">
                  <v:stroke miterlimit="83231f" joinstyle="miter"/>
                  <v:path arrowok="t" textboxrect="0,0,7722,8230"/>
                </v:shape>
                <v:shape id="Shape 5248" o:spid="_x0000_s1036" style="position:absolute;left:1656;top:2233;width:99;height:178;visibility:visible;mso-wrap-style:square;v-text-anchor:top" coordsize="98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" path="m25,l2883,1461v102,5422,2857,10464,6947,13296l9385,17780c3518,14668,127,8623,,1511l25,xe" fillcolor="#181717" stroked="f" strokeweight="0">
                  <v:stroke miterlimit="83231f" joinstyle="miter"/>
                  <v:path arrowok="t" textboxrect="0,0,9830,17780"/>
                </v:shape>
                <v:shape id="Shape 5249" o:spid="_x0000_s1037" style="position:absolute;left:1885;top:2227;width:99;height:186;visibility:visible;mso-wrap-style:square;v-text-anchor:top" coordsize="9931,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" path="m9843,r88,1880c9931,9106,6464,15430,521,18580l,15507c4318,12700,7049,7480,7049,1880r-26,-559l9843,xe" fillcolor="#181717" stroked="f" strokeweight="0">
                  <v:stroke miterlimit="83231f" joinstyle="miter"/>
                  <v:path arrowok="t" textboxrect="0,0,9931,18580"/>
                </v:shape>
                <v:shape id="Shape 5250" o:spid="_x0000_s1038" style="position:absolute;left:1723;top:2071;width:189;height:51;visibility:visible;mso-wrap-style:square;v-text-anchor:top" coordsize="18910,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" path="m9881,63v3289,64,6299,1118,9029,3048l16599,4915c14541,3658,12217,2972,9830,2934,7150,2883,4559,3632,2273,5093l,3162c2934,1067,6350,,9881,63xe" fillcolor="#181717" stroked="f" strokeweight="0">
                  <v:stroke miterlimit="83231f" joinstyle="miter"/>
                  <v:path arrowok="t" textboxrect="0,0,18910,5093"/>
                </v:shape>
                <v:shape id="Shape 5251" o:spid="_x0000_s1039" style="position:absolute;left:1819;top:2162;width:0;height:52;visibility:visible;mso-wrap-style:square;v-text-anchor:top" coordsize="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" path="m,l,5232e" filled="f" strokecolor="#e75326" strokeweight=".05433mm">
                  <v:stroke miterlimit="1" joinstyle="miter"/>
                  <v:path arrowok="t" textboxrect="0,0,0,5232"/>
                </v:shape>
                <v:shape id="Shape 5252" o:spid="_x0000_s1040" style="position:absolute;left:1848;top:2268;width:44;height:28;visibility:visible;mso-wrap-style:square;v-text-anchor:top" coordsize="442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" path="m4420,2781l,e" filled="f" strokecolor="#e75326" strokeweight=".05433mm">
                  <v:stroke miterlimit="1" joinstyle="miter"/>
                  <v:path arrowok="t" textboxrect="0,0,4420,2781"/>
                </v:shape>
                <v:shape id="Shape 5253" o:spid="_x0000_s1041" style="position:absolute;left:1749;top:2268;width:44;height:28;visibility:visible;mso-wrap-style:square;v-text-anchor:top" coordsize="435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" path="m4356,l,2883e" filled="f" strokecolor="#e75326" strokeweight=".05433mm">
                  <v:stroke miterlimit="1" joinstyle="miter"/>
                  <v:path arrowok="t" textboxrect="0,0,4356,2883"/>
                </v:shape>
                <v:shape id="Shape 5254" o:spid="_x0000_s1042" style="position:absolute;left:1551;top:2714;width:104;height:118;visibility:visible;mso-wrap-style:square;v-text-anchor:top" coordsize="10389,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" path="m5296,c6769,,7874,267,8649,813v762,546,1219,1410,1371,2590l6680,3607c6591,3086,6401,2705,6121,2476,5842,2235,5448,2121,4940,2121v-406,,-724,89,-927,267c3797,2553,3696,2769,3696,3022v,178,89,343,266,496c4127,3658,4521,3797,5156,3937v1537,330,2654,673,3315,1003c9144,5283,9627,5715,9931,6210v305,508,458,1080,458,1702c10389,8649,10185,9322,9779,9944v-406,622,-965,1092,-1702,1410c7353,11671,6426,11836,5321,11836v-1943,,-3302,-381,-4051,-1130c521,9957,102,9004,,7849l3378,7633v64,546,216,965,445,1257c4178,9347,4699,9588,5372,9588v508,,889,-127,1168,-355c6807,8992,6947,8712,6947,8407v,-304,-127,-571,-381,-800c6299,7366,5702,7150,4750,6947,3200,6591,2096,6134,1435,5550,762,4978,432,4242,432,3340v,-584,165,-1143,508,-1664c1283,1156,1791,737,2476,445,3162,140,4102,,5296,xe" fillcolor="#181717" stroked="f" strokeweight="0">
                  <v:stroke miterlimit="1" joinstyle="miter"/>
                  <v:path arrowok="t" textboxrect="0,0,10389,11836"/>
                </v:shape>
                <v:shape id="Shape 5255" o:spid="_x0000_s1043" style="position:absolute;left:1673;top:2716;width:109;height:114;visibility:visible;mso-wrap-style:square;v-text-anchor:top" coordsize="1094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" path="m,l3543,r,4001l7391,4001,7391,r3556,l10947,11443r-3556,l7391,6820r-3848,l3543,11443,,11443,,xe" fillcolor="#181717" stroked="f" strokeweight="0">
                  <v:stroke miterlimit="1" joinstyle="miter"/>
                  <v:path arrowok="t" textboxrect="0,0,10947,11443"/>
                </v:shape>
                <v:shape id="Shape 5256" o:spid="_x0000_s1044" style="position:absolute;left:1794;top:2716;width:62;height:114;visibility:visible;mso-wrap-style:square;v-text-anchor:top" coordsize="6198,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" path="m4305,l6198,r,2959l4953,7074r1245,l6198,9550r-2007,l3619,11443,,11443,4305,xe" fillcolor="#181717" stroked="f" strokeweight="0">
                  <v:stroke miterlimit="1" joinstyle="miter"/>
                  <v:path arrowok="t" textboxrect="0,0,6198,11443"/>
                </v:shape>
                <v:shape id="Shape 5257" o:spid="_x0000_s1045" style="position:absolute;left:1856;top:2716;width:63;height:114;visibility:visible;mso-wrap-style:square;v-text-anchor:top" coordsize="6274,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" path="m,l1981,,6274,11443r-3709,l1994,9550,,9550,,7074r1245,l,2959,,xe" fillcolor="#181717" stroked="f" strokeweight="0">
                  <v:stroke miterlimit="1" joinstyle="miter"/>
                  <v:path arrowok="t" textboxrect="0,0,6274,11443"/>
                </v:shape>
                <v:shape id="Shape 5258" o:spid="_x0000_s1046" style="position:absolute;left:1931;top:2716;width:51;height:114;visibility:visible;mso-wrap-style:square;v-text-anchor:top" coordsize="5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" path="m,l5169,r,2323l5118,2311r-1562,l3556,4636r1486,l5169,4615r,3051l4737,7061c4483,6883,4191,6795,3861,6795r-305,l3556,11443,,11443,,xe" fillcolor="#181717" stroked="f" strokeweight="0">
                  <v:stroke miterlimit="1" joinstyle="miter"/>
                  <v:path arrowok="t" textboxrect="0,0,5169,11443"/>
                </v:shape>
                <v:shape id="Shape 5259" o:spid="_x0000_s1047" style="position:absolute;left:1982;top:2716;width:61;height:114;visibility:visible;mso-wrap-style:square;v-text-anchor:top" coordsize="6096,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" path="m,l737,c1829,,2667,89,3239,279v584,178,1041,534,1397,1042c4991,1829,5169,2451,5169,3175v,635,-140,1181,-406,1638c4496,5283,4115,5652,3645,5944v-305,177,-724,330,-1245,444c2819,6528,3124,6680,3315,6820v127,89,317,292,559,597c4128,7734,4293,7963,4369,8141r1727,3302l2096,11443,203,7950,,7666,,4615,813,4483v241,-51,432,-165,584,-356c1537,3937,1613,3708,1613,3467v,-368,-114,-660,-343,-851l,2323,,xe" fillcolor="#181717" stroked="f" strokeweight="0">
                  <v:stroke miterlimit="1" joinstyle="miter"/>
                  <v:path arrowok="t" textboxrect="0,0,6096,11443"/>
                </v:shape>
                <v:shape id="Shape 5260" o:spid="_x0000_s1048" style="position:absolute;left:2055;top:2716;width:49;height:114;visibility:visible;mso-wrap-style:square;v-text-anchor:top" coordsize="490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" path="m,l4909,r,2420l4559,2324r-1003,l3556,4877r864,l4909,4756r,2445l3556,7201r,4242l,11443,,xe" fillcolor="#181717" stroked="f" strokeweight="0">
                  <v:stroke miterlimit="1" joinstyle="miter"/>
                  <v:path arrowok="t" textboxrect="0,0,4909,11443"/>
                </v:shape>
                <v:shape id="Shape 5261" o:spid="_x0000_s1049" style="position:absolute;left:2104;top:2716;width:48;height:72;visibility:visible;mso-wrap-style:square;v-text-anchor:top" coordsize="4807,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" path="m,l972,c2254,,3207,305,3855,914v634,610,952,1474,952,2604c4807,4674,4464,5575,3766,6223,3067,6871,2013,7201,578,7201l,7201,,4756,946,4521v280,-241,407,-546,407,-914c1353,3251,1238,2946,997,2692l,2420,,xe" fillcolor="#181717" stroked="f" strokeweight="0">
                  <v:stroke miterlimit="1" joinstyle="miter"/>
                  <v:path arrowok="t" textboxrect="0,0,4807,7201"/>
                </v:shape>
                <v:shape id="Shape 5262" o:spid="_x0000_s1050" style="position:absolute;left:1330;top:2910;width:53;height:115;visibility:visible;mso-wrap-style:square;v-text-anchor:top" coordsize="5302,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" path="m,l5302,r,2367l5131,2324r-1562,l3569,4483r1549,l5302,4438r,2229l3569,6667r,2312l5302,8979r,2464l,11443,,xe" fillcolor="#181717" stroked="f" strokeweight="0">
                  <v:stroke miterlimit="1" joinstyle="miter"/>
                  <v:path arrowok="t" textboxrect="0,0,5302,11443"/>
                </v:shape>
                <v:shape id="Shape 5263" o:spid="_x0000_s1051" style="position:absolute;left:1383;top:2910;width:53;height:115;visibility:visible;mso-wrap-style:square;v-text-anchor:top" coordsize="5290,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" path="m,l1327,c2432,,3270,267,3867,813v584,546,889,1232,889,2032c4756,3518,4540,4102,4121,4585v-279,317,-698,584,-1232,762c3715,5550,4324,5893,4705,6375v394,470,585,1080,585,1817c5290,8788,5150,9322,4870,9792v-279,470,-647,851,-1130,1130c3448,11087,2991,11214,2394,11290v-800,102,-1321,153,-1588,153l,11443,,8979r70,c679,8979,1111,8877,1365,8661v241,-216,369,-508,369,-876c1734,7455,1606,7176,1365,6972,1111,6769,679,6667,70,6667r-70,l,4438,959,4204v216,-191,330,-470,330,-826c1289,3048,1175,2794,959,2604l,2367,,xe" fillcolor="#181717" stroked="f" strokeweight="0">
                  <v:stroke miterlimit="1" joinstyle="miter"/>
                  <v:path arrowok="t" textboxrect="0,0,5290,11443"/>
                </v:shape>
                <v:shape id="Shape 102182" o:spid="_x0000_s1052" style="position:absolute;left:1456;top:2910;width:92;height:115;visibility:visible;mso-wrap-style:square;v-text-anchor:top" coordsize="9144,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" path="m,l9144,r,11447l,11447,,e" fillcolor="#181717" stroked="f" strokeweight="0">
                  <v:stroke miterlimit="1" joinstyle="miter"/>
                  <v:path arrowok="t" textboxrect="0,0,9144,11447"/>
                </v:shape>
                <v:shape id="Shape 5265" o:spid="_x0000_s1053" style="position:absolute;left:1513;top:2908;width:59;height:118;visibility:visible;mso-wrap-style:square;v-text-anchor:top" coordsize="5931,1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" path="m5905,r26,9l5931,2691r-26,-11c5194,2680,4610,2934,4178,3442v-432,508,-635,1346,-635,2514c3543,7112,3746,7938,4178,8445r1753,762l5931,11827,2845,11227c1994,10820,1321,10173,787,9271,267,8382,,7264,,5931,,4064,521,2604,1562,1562,2604,521,4051,,5905,xe" fillcolor="#181717" stroked="f" strokeweight="0">
                  <v:stroke miterlimit="1" joinstyle="miter"/>
                  <v:path arrowok="t" textboxrect="0,0,5931,11827"/>
                </v:shape>
                <v:shape id="Shape 5266" o:spid="_x0000_s1054" style="position:absolute;left:1572;top:2908;width:59;height:119;visibility:visible;mso-wrap-style:square;v-text-anchor:top" coordsize="5931,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" path="m,l4382,1528c5410,2556,5931,3992,5931,5833v,1334,-229,2438,-673,3289c4801,9986,4153,10646,3302,11129v-851,470,-1918,711,-3188,711l,11818,,9198r,c762,9198,1346,8945,1765,8449v419,-495,623,-1384,623,-2667c2388,4703,2172,3915,1740,3420l,2682,,xe" fillcolor="#181717" stroked="f" strokeweight="0">
                  <v:stroke miterlimit="1" joinstyle="miter"/>
                  <v:path arrowok="t" textboxrect="0,0,5931,11840"/>
                </v:shape>
                <v:shape id="Shape 5267" o:spid="_x0000_s1055" style="position:absolute;left:1651;top:2910;width:109;height:115;visibility:visible;mso-wrap-style:square;v-text-anchor:top" coordsize="1094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" path="m,l3531,r,4001l7391,4001,7391,r3556,l10947,11443r-3556,l7391,6820r-3860,l3531,11443,,11443,,xe" fillcolor="#181717" stroked="f" strokeweight="0">
                  <v:stroke miterlimit="1" joinstyle="miter"/>
                  <v:path arrowok="t" textboxrect="0,0,10947,11443"/>
                </v:shape>
                <v:shape id="Shape 5268" o:spid="_x0000_s1056" style="position:absolute;left:1772;top:2910;width:62;height:115;visibility:visible;mso-wrap-style:square;v-text-anchor:top" coordsize="61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" path="m4293,l6191,r,2980l4940,7074r1251,l6191,9550r-2000,l3619,11443,,11443,4293,xe" fillcolor="#181717" stroked="f" strokeweight="0">
                  <v:stroke miterlimit="1" joinstyle="miter"/>
                  <v:path arrowok="t" textboxrect="0,0,6191,11443"/>
                </v:shape>
                <v:shape id="Shape 5269" o:spid="_x0000_s1057" style="position:absolute;left:1834;top:2910;width:63;height:115;visibility:visible;mso-wrap-style:square;v-text-anchor:top" coordsize="6280,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" path="m,l1987,,6280,11443r-3708,l2000,9550,,9550,,7074r1251,l6,2959,,2980,,xe" fillcolor="#181717" stroked="f" strokeweight="0">
                  <v:stroke miterlimit="1" joinstyle="miter"/>
                  <v:path arrowok="t" textboxrect="0,0,6280,11443"/>
                </v:shape>
                <v:shape id="Shape 5270" o:spid="_x0000_s1058" style="position:absolute;left:1899;top:2910;width:109;height:115;visibility:visible;mso-wrap-style:square;v-text-anchor:top" coordsize="1085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" path="m622,l10630,r,2286l4204,8979r6655,l10859,11443,,11443,,9068,6350,2451r-5728,l622,xe" fillcolor="#181717" stroked="f" strokeweight="0">
                  <v:stroke miterlimit="1" joinstyle="miter"/>
                  <v:path arrowok="t" textboxrect="0,0,10859,11443"/>
                </v:shape>
                <v:shape id="Shape 5271" o:spid="_x0000_s1059" style="position:absolute;left:2012;top:2910;width:62;height:115;visibility:visible;mso-wrap-style:square;v-text-anchor:top" coordsize="6198,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" path="m4305,l6198,r,2959l4953,7074r1245,l6198,9550r-2007,l3619,11443,,11443,4305,xe" fillcolor="#181717" stroked="f" strokeweight="0">
                  <v:stroke miterlimit="1" joinstyle="miter"/>
                  <v:path arrowok="t" textboxrect="0,0,6198,11443"/>
                </v:shape>
                <v:shape id="Shape 5272" o:spid="_x0000_s1060" style="position:absolute;left:2074;top:2910;width:63;height:115;visibility:visible;mso-wrap-style:square;v-text-anchor:top" coordsize="6274,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" path="m,l1981,,6274,11443r-3709,l1994,9550,,9550,,7074r1245,l,2959,,xe" fillcolor="#181717" stroked="f" strokeweight="0">
                  <v:stroke miterlimit="1" joinstyle="miter"/>
                  <v:path arrowok="t" textboxrect="0,0,6274,11443"/>
                </v:shape>
                <v:shape id="Shape 5273" o:spid="_x0000_s1061" style="position:absolute;left:2148;top:2910;width:52;height:115;visibility:visible;mso-wrap-style:square;v-text-anchor:top" coordsize="5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" path="m,l5169,r,2323l5118,2311r-1562,l3556,4636r1486,l5169,4615r,3051l4737,7061c4483,6883,4191,6795,3861,6795r-305,l3556,11443,,11443,,xe" fillcolor="#181717" stroked="f" strokeweight="0">
                  <v:stroke miterlimit="1" joinstyle="miter"/>
                  <v:path arrowok="t" textboxrect="0,0,5169,11443"/>
                </v:shape>
                <v:shape id="Shape 5274" o:spid="_x0000_s1062" style="position:absolute;left:2200;top:2910;width:61;height:115;visibility:visible;mso-wrap-style:square;v-text-anchor:top" coordsize="6096,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" path="m,l737,c1829,,2667,89,3239,279v584,191,1041,534,1397,1042c4991,1829,5169,2451,5169,3175v,635,-127,1181,-406,1651c4496,5283,4115,5652,3645,5944v-305,177,-724,330,-1245,457c2819,6540,3124,6680,3315,6820v127,89,317,292,559,597c4128,7734,4293,7976,4369,8141r1727,3302l2096,11443,203,7950,,7666,,4615,813,4483v241,-51,432,-165,584,-356c1549,3937,1613,3708,1613,3467v,-368,-114,-660,-343,-851l,2323,,xe" fillcolor="#181717" stroked="f" strokeweight="0">
                  <v:stroke miterlimit="1" joinstyle="miter"/>
                  <v:path arrowok="t" textboxrect="0,0,6096,11443"/>
                </v:shape>
                <v:shape id="Shape 5275" o:spid="_x0000_s1063" style="position:absolute;left:2273;top:2910;width:53;height:115;visibility:visible;mso-wrap-style:square;v-text-anchor:top" coordsize="52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" path="m,l5271,r,2880l4420,2591r-877,l3543,8839r864,l5271,8708r,2735l,11443,,xe" fillcolor="#181717" stroked="f" strokeweight="0">
                  <v:stroke miterlimit="1" joinstyle="miter"/>
                  <v:path arrowok="t" textboxrect="0,0,5271,11443"/>
                </v:shape>
                <v:shape id="Shape 5276" o:spid="_x0000_s1064" style="position:absolute;left:2326;top:2910;width:52;height:115;visibility:visible;mso-wrap-style:square;v-text-anchor:top" coordsize="5283,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" path="m,c1029,,1867,140,2515,419v635,279,1155,686,1587,1219c4508,2159,4813,2769,5004,3467v190,699,279,1435,279,2223c5283,6909,5143,7861,4864,8534v-279,674,-660,1232,-1156,1689c3213,10681,2680,10986,2108,11138,1333,11341,622,11443,,11443l,8708,724,8598v317,-165,559,-457,736,-864c1638,7328,1727,6667,1727,5753v,-1219,-190,-2045,-597,-2489l,2880,,xe" fillcolor="#181717" stroked="f" strokeweight="0">
                  <v:stroke miterlimit="1" joinstyle="miter"/>
                  <v:path arrowok="t" textboxrect="0,0,5283,11443"/>
                </v:shape>
                <v:shape id="Shape 5277" o:spid="_x0000_s1065" style="position:absolute;left:1268;top:443;width:1240;height:1330;visibility:visible;mso-wrap-style:square;v-text-anchor:top" coordsize="124041,1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" path="m27521,v5347,12129,21730,65786,40729,73089c68872,74003,80569,82614,86093,81458v10605,-2235,33236,152,33236,152c119329,81610,124041,85915,120129,89256v-3911,3352,-25108,558,-25108,558l79400,95402v,,9487,3899,8929,6693c87770,104877,84988,108788,89446,112141v4458,3340,7023,3391,12954,6515c107429,121298,103823,128816,96685,128549v,,-12065,-3492,-17310,-9626c74066,112700,70117,112090,62929,109017v-7036,-3023,-5614,-7138,-12129,-9678c46304,97587,42075,96164,42075,104102v,7937,1892,10465,-495,16815c41364,121501,36220,132994,31115,126873v-4458,-5359,-140,-41123,-952,-37859l,42977,27521,xe" fillcolor="#181717" strokecolor="#171616" strokeweight=".25pt">
                  <v:stroke miterlimit="1" joinstyle="miter"/>
                  <v:path arrowok="t" textboxrect="0,0,124041,132994"/>
                </v:shape>
                <v:shape id="Shape 5278" o:spid="_x0000_s1066" style="position:absolute;left:2059;top:1320;width:344;height:289;visibility:visible;mso-wrap-style:square;v-text-anchor:top" coordsize="34404,2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" path="m7150,v,,17907,6883,18999,8153c27737,10008,28473,11074,33452,17361v-216,-1283,952,9093,-7252,10947c23673,28880,20676,27457,18529,25933v-1854,-1320,,-10591,-7404,-11912l,5029,7150,xe" fillcolor="#181717" strokecolor="#171616" strokeweight=".04411mm">
                  <v:stroke miterlimit="1" joinstyle="miter"/>
                  <v:path arrowok="t" textboxrect="0,0,34404,28880"/>
                </v:shape>
                <v:shape id="Shape 5279" o:spid="_x0000_s1067" style="position:absolute;left:1954;top:660;width:371;height:674;visibility:visible;mso-wrap-style:square;v-text-anchor:top" coordsize="37109,6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" path="m26607,l37109,14122,16269,54839,,67323,330,46469,26607,xe" fillcolor="#181717" strokecolor="#f9f8f7" strokeweight=".1pt">
                  <v:stroke miterlimit="1" joinstyle="miter"/>
                  <v:path arrowok="t" textboxrect="0,0,37109,67323"/>
                </v:shape>
                <v:shape id="Shape 5280" o:spid="_x0000_s1068" style="position:absolute;left:29;top:5851;width:3313;height:2883;visibility:visible;mso-wrap-style:square;v-text-anchor:top" coordsize="331343,2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" path="m165672,l331343,288328,,288328,165672,xe" fillcolor="#ffe617" strokecolor="#171616" strokeweight=".07725mm">
                  <v:stroke miterlimit="1" joinstyle="miter"/>
                  <v:path arrowok="t" textboxrect="0,0,331343,288328"/>
                </v:shape>
                <v:shape id="Shape 5281" o:spid="_x0000_s1069" style="position:absolute;top:5888;width:3381;height:2843;visibility:visible;mso-wrap-style:square;v-text-anchor:top" coordsize="338163,28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" path="m5347,267005l158280,6972c160947,2286,164897,,168504,v3949,,7772,2515,10566,7201l332931,267691v5232,9144,-585,16573,-11151,16573l17310,284264c5118,284264,,276149,5347,267005xe" filled="f" strokecolor="#171616" strokeweight=".35561mm">
                  <v:stroke miterlimit="1" joinstyle="miter"/>
                  <v:path arrowok="t" textboxrect="0,0,338163,284264"/>
                </v:shape>
                <v:shape id="Shape 5282" o:spid="_x0000_s1070" style="position:absolute;left:1346;top:6646;width:685;height:1666;visibility:visible;mso-wrap-style:square;v-text-anchor:top" coordsize="68466,1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" path="m31547,l56464,,18402,85839,68466,57607,47320,132588r10401,1714l36004,166649,26289,128931r10516,1828l38290,89840,,108928,31547,xe" fillcolor="#181717" stroked="f" strokeweight="0">
                  <v:stroke miterlimit="1" joinstyle="miter"/>
                  <v:path arrowok="t" textboxrect="0,0,68466,166649"/>
                </v:shape>
                <w10:wrap type="square"/>
              </v:group>
            </w:pict>
          </mc:Fallback>
        </mc:AlternateContent>
      </w:r>
      <w:r w:rsidRPr="00CB6EDF">
        <w:rPr>
          <w:rFonts w:ascii="Times New Roman" w:hAnsi="Times New Roman"/>
          <w:b/>
          <w:sz w:val="24"/>
          <w:szCs w:val="24"/>
        </w:rPr>
        <w:t>WARNING:</w:t>
      </w:r>
      <w:r w:rsidRPr="00CB6EDF">
        <w:rPr>
          <w:rFonts w:ascii="Times New Roman" w:hAnsi="Times New Roman"/>
          <w:i/>
          <w:sz w:val="24"/>
          <w:szCs w:val="24"/>
        </w:rPr>
        <w:t xml:space="preserve"> The sample needle is very sharp. Use caution when handling to avoid injury. Do not attempt to replace a broken needle that has detached from its base. Contact your local Bi</w:t>
      </w:r>
      <w:r w:rsidR="00CB6EDF">
        <w:rPr>
          <w:rFonts w:ascii="Times New Roman" w:hAnsi="Times New Roman"/>
          <w:i/>
          <w:sz w:val="24"/>
          <w:szCs w:val="24"/>
        </w:rPr>
        <w:t>o-Rad offi</w:t>
      </w:r>
      <w:r w:rsidRPr="00CB6EDF">
        <w:rPr>
          <w:rFonts w:ascii="Times New Roman" w:hAnsi="Times New Roman"/>
          <w:i/>
          <w:sz w:val="24"/>
          <w:szCs w:val="24"/>
        </w:rPr>
        <w:t>ce for technical assistance.</w:t>
      </w:r>
    </w:p>
    <w:p w:rsidR="00C545B2" w:rsidRDefault="00C545B2" w:rsidP="00C545B2">
      <w:pPr>
        <w:spacing w:after="61"/>
        <w:ind w:left="715" w:right="70"/>
        <w:rPr>
          <w:rFonts w:ascii="Times New Roman" w:hAnsi="Times New Roman"/>
          <w:i/>
          <w:sz w:val="24"/>
          <w:szCs w:val="24"/>
        </w:rPr>
      </w:pPr>
      <w:r w:rsidRPr="00CB6EDF">
        <w:rPr>
          <w:rFonts w:ascii="Times New Roman" w:hAnsi="Times New Roman"/>
          <w:b/>
          <w:sz w:val="24"/>
          <w:szCs w:val="24"/>
        </w:rPr>
        <w:t>CAUTION:</w:t>
      </w:r>
      <w:r w:rsidRPr="00CB6EDF">
        <w:rPr>
          <w:rFonts w:ascii="Times New Roman" w:hAnsi="Times New Roman"/>
          <w:i/>
          <w:sz w:val="24"/>
          <w:szCs w:val="24"/>
        </w:rPr>
        <w:t xml:space="preserve"> The sample needle cover is interlocked. When open, the interlock switch shuts off power to the needle assembly unit.</w:t>
      </w:r>
    </w:p>
    <w:p w:rsidR="00CB6EDF" w:rsidRPr="00CB6EDF" w:rsidRDefault="00CB6EDF" w:rsidP="00C545B2">
      <w:pPr>
        <w:spacing w:after="61"/>
        <w:ind w:left="715" w:right="70"/>
        <w:rPr>
          <w:rFonts w:ascii="Times New Roman" w:hAnsi="Times New Roman"/>
          <w:sz w:val="24"/>
          <w:szCs w:val="24"/>
        </w:rPr>
      </w:pPr>
    </w:p>
    <w:p w:rsidR="00C545B2" w:rsidRPr="00CB6EDF" w:rsidRDefault="00C545B2" w:rsidP="00EB5EF9">
      <w:pPr>
        <w:numPr>
          <w:ilvl w:val="0"/>
          <w:numId w:val="22"/>
        </w:numPr>
        <w:spacing w:after="45" w:line="261" w:lineRule="auto"/>
        <w:ind w:right="7" w:hanging="360"/>
        <w:rPr>
          <w:rFonts w:ascii="Times New Roman" w:hAnsi="Times New Roman"/>
          <w:sz w:val="24"/>
          <w:szCs w:val="24"/>
        </w:rPr>
      </w:pPr>
      <w:r w:rsidRPr="00CB6EDF">
        <w:rPr>
          <w:rFonts w:ascii="Times New Roman" w:hAnsi="Times New Roman"/>
          <w:sz w:val="24"/>
          <w:szCs w:val="24"/>
        </w:rPr>
        <w:t xml:space="preserve">From CDM, go to the </w:t>
      </w:r>
      <w:r w:rsidRPr="00CB6EDF">
        <w:rPr>
          <w:rFonts w:ascii="Times New Roman" w:hAnsi="Times New Roman"/>
          <w:b/>
          <w:sz w:val="24"/>
          <w:szCs w:val="24"/>
        </w:rPr>
        <w:t>Maintain/Instruments</w:t>
      </w:r>
      <w:r w:rsidRPr="00CB6EDF">
        <w:rPr>
          <w:rFonts w:ascii="Times New Roman" w:hAnsi="Times New Roman"/>
          <w:sz w:val="24"/>
          <w:szCs w:val="24"/>
        </w:rPr>
        <w:t xml:space="preserve"> screen.</w:t>
      </w:r>
    </w:p>
    <w:p w:rsidR="00C545B2" w:rsidRPr="00CB6EDF" w:rsidRDefault="00C545B2" w:rsidP="00EB5EF9">
      <w:pPr>
        <w:numPr>
          <w:ilvl w:val="0"/>
          <w:numId w:val="22"/>
        </w:numPr>
        <w:spacing w:after="45" w:line="261" w:lineRule="auto"/>
        <w:ind w:right="7" w:hanging="360"/>
        <w:rPr>
          <w:rFonts w:ascii="Times New Roman" w:hAnsi="Times New Roman"/>
          <w:sz w:val="24"/>
          <w:szCs w:val="24"/>
        </w:rPr>
      </w:pPr>
      <w:r w:rsidRPr="00CB6EDF">
        <w:rPr>
          <w:rFonts w:ascii="Times New Roman" w:hAnsi="Times New Roman"/>
          <w:sz w:val="24"/>
          <w:szCs w:val="24"/>
        </w:rPr>
        <w:t xml:space="preserve">Under Sampler, click </w:t>
      </w:r>
      <w:r w:rsidRPr="00CB6EDF">
        <w:rPr>
          <w:rFonts w:ascii="Times New Roman" w:hAnsi="Times New Roman"/>
          <w:b/>
          <w:sz w:val="24"/>
          <w:szCs w:val="24"/>
        </w:rPr>
        <w:t>Replace Needle</w:t>
      </w:r>
      <w:r w:rsidRPr="00CB6EDF">
        <w:rPr>
          <w:rFonts w:ascii="Times New Roman" w:hAnsi="Times New Roman"/>
          <w:sz w:val="24"/>
          <w:szCs w:val="24"/>
        </w:rPr>
        <w:t>.</w:t>
      </w:r>
    </w:p>
    <w:p w:rsidR="00C545B2" w:rsidRPr="00CB6EDF" w:rsidRDefault="00C545B2" w:rsidP="00EB5EF9">
      <w:pPr>
        <w:numPr>
          <w:ilvl w:val="0"/>
          <w:numId w:val="22"/>
        </w:numPr>
        <w:spacing w:after="45" w:line="261" w:lineRule="auto"/>
        <w:ind w:right="7" w:hanging="360"/>
        <w:rPr>
          <w:rFonts w:ascii="Times New Roman" w:hAnsi="Times New Roman"/>
          <w:sz w:val="24"/>
          <w:szCs w:val="24"/>
        </w:rPr>
      </w:pPr>
      <w:r w:rsidRPr="00CB6EDF">
        <w:rPr>
          <w:rFonts w:ascii="Times New Roman" w:hAnsi="Times New Roman"/>
          <w:sz w:val="24"/>
          <w:szCs w:val="24"/>
        </w:rPr>
        <w:t>After the needle is repositioned, remove the sample needle cover.</w:t>
      </w:r>
    </w:p>
    <w:p w:rsidR="00C545B2" w:rsidRPr="00CB6EDF" w:rsidRDefault="00C545B2" w:rsidP="00EB5EF9">
      <w:pPr>
        <w:numPr>
          <w:ilvl w:val="0"/>
          <w:numId w:val="22"/>
        </w:numPr>
        <w:spacing w:after="45" w:line="261" w:lineRule="auto"/>
        <w:ind w:right="7" w:hanging="360"/>
        <w:rPr>
          <w:rFonts w:ascii="Times New Roman" w:hAnsi="Times New Roman"/>
          <w:sz w:val="24"/>
          <w:szCs w:val="24"/>
        </w:rPr>
      </w:pPr>
      <w:r w:rsidRPr="00CB6EDF">
        <w:rPr>
          <w:rFonts w:ascii="Times New Roman" w:hAnsi="Times New Roman"/>
          <w:sz w:val="24"/>
          <w:szCs w:val="24"/>
        </w:rPr>
        <w:t xml:space="preserve">Clean the sample needle with a cloth, removing debris. Do not use </w:t>
      </w:r>
      <w:proofErr w:type="gramStart"/>
      <w:r w:rsidRPr="00CB6EDF">
        <w:rPr>
          <w:rFonts w:ascii="Times New Roman" w:hAnsi="Times New Roman"/>
          <w:sz w:val="24"/>
          <w:szCs w:val="24"/>
        </w:rPr>
        <w:t>bleach.</w:t>
      </w:r>
      <w:proofErr w:type="gramEnd"/>
      <w:r w:rsidRPr="00CB6EDF">
        <w:rPr>
          <w:rFonts w:ascii="Times New Roman" w:hAnsi="Times New Roman"/>
          <w:sz w:val="24"/>
          <w:szCs w:val="24"/>
        </w:rPr>
        <w:t xml:space="preserve"> Be careful not to bend the needle.</w:t>
      </w:r>
    </w:p>
    <w:p w:rsidR="00C545B2" w:rsidRPr="00CB6EDF" w:rsidRDefault="00C545B2" w:rsidP="00EB5EF9">
      <w:pPr>
        <w:numPr>
          <w:ilvl w:val="0"/>
          <w:numId w:val="22"/>
        </w:numPr>
        <w:spacing w:after="45" w:line="261" w:lineRule="auto"/>
        <w:ind w:right="7" w:hanging="360"/>
        <w:rPr>
          <w:rFonts w:ascii="Times New Roman" w:hAnsi="Times New Roman"/>
          <w:sz w:val="24"/>
          <w:szCs w:val="24"/>
        </w:rPr>
      </w:pPr>
      <w:r w:rsidRPr="00CB6EDF">
        <w:rPr>
          <w:rFonts w:ascii="Times New Roman" w:hAnsi="Times New Roman"/>
          <w:sz w:val="24"/>
          <w:szCs w:val="24"/>
        </w:rPr>
        <w:t xml:space="preserve">Reinstall the sample needle cover. </w:t>
      </w:r>
    </w:p>
    <w:p w:rsidR="00C545B2" w:rsidRPr="00CB6EDF" w:rsidRDefault="00C545B2" w:rsidP="00EB5EF9">
      <w:pPr>
        <w:numPr>
          <w:ilvl w:val="0"/>
          <w:numId w:val="22"/>
        </w:numPr>
        <w:spacing w:after="52" w:line="259" w:lineRule="auto"/>
        <w:ind w:right="7" w:hanging="360"/>
        <w:rPr>
          <w:rFonts w:ascii="Times New Roman" w:hAnsi="Times New Roman"/>
          <w:sz w:val="24"/>
          <w:szCs w:val="24"/>
        </w:rPr>
      </w:pPr>
      <w:r w:rsidRPr="00CB6EDF">
        <w:rPr>
          <w:rFonts w:ascii="Times New Roman" w:hAnsi="Times New Roman"/>
          <w:sz w:val="24"/>
          <w:szCs w:val="24"/>
        </w:rPr>
        <w:t xml:space="preserve">Click </w:t>
      </w:r>
      <w:r w:rsidRPr="00CB6EDF">
        <w:rPr>
          <w:rFonts w:ascii="Times New Roman" w:hAnsi="Times New Roman"/>
          <w:b/>
          <w:sz w:val="24"/>
          <w:szCs w:val="24"/>
        </w:rPr>
        <w:t>Return to READY state</w:t>
      </w:r>
      <w:r w:rsidRPr="00CB6EDF">
        <w:rPr>
          <w:rFonts w:ascii="Times New Roman" w:hAnsi="Times New Roman"/>
          <w:sz w:val="24"/>
          <w:szCs w:val="24"/>
        </w:rPr>
        <w:t xml:space="preserve">. </w:t>
      </w:r>
    </w:p>
    <w:p w:rsidR="00C545B2" w:rsidRPr="00CB6EDF" w:rsidRDefault="00C545B2" w:rsidP="00EB5EF9">
      <w:pPr>
        <w:numPr>
          <w:ilvl w:val="0"/>
          <w:numId w:val="22"/>
        </w:numPr>
        <w:spacing w:after="45" w:line="261" w:lineRule="auto"/>
        <w:ind w:right="7" w:hanging="360"/>
        <w:rPr>
          <w:rFonts w:ascii="Times New Roman" w:hAnsi="Times New Roman"/>
          <w:sz w:val="24"/>
          <w:szCs w:val="24"/>
        </w:rPr>
      </w:pPr>
      <w:r w:rsidRPr="00CB6EDF">
        <w:rPr>
          <w:rFonts w:ascii="Times New Roman" w:hAnsi="Times New Roman"/>
          <w:sz w:val="24"/>
          <w:szCs w:val="24"/>
        </w:rPr>
        <w:t xml:space="preserve">Click </w:t>
      </w:r>
      <w:r w:rsidRPr="00CB6EDF">
        <w:rPr>
          <w:rFonts w:ascii="Times New Roman" w:hAnsi="Times New Roman"/>
          <w:b/>
          <w:sz w:val="24"/>
          <w:szCs w:val="24"/>
        </w:rPr>
        <w:t>Move Needle Home</w:t>
      </w:r>
      <w:r w:rsidRPr="00CB6EDF">
        <w:rPr>
          <w:rFonts w:ascii="Times New Roman" w:hAnsi="Times New Roman"/>
          <w:sz w:val="24"/>
          <w:szCs w:val="24"/>
        </w:rPr>
        <w:t xml:space="preserve">. The needle returns to its home position. </w:t>
      </w:r>
    </w:p>
    <w:p w:rsidR="00C545B2" w:rsidRPr="00CB6EDF" w:rsidRDefault="00C545B2" w:rsidP="00EB5EF9">
      <w:pPr>
        <w:numPr>
          <w:ilvl w:val="0"/>
          <w:numId w:val="22"/>
        </w:numPr>
        <w:spacing w:after="45" w:line="261" w:lineRule="auto"/>
        <w:ind w:right="7" w:hanging="360"/>
        <w:rPr>
          <w:rFonts w:ascii="Times New Roman" w:hAnsi="Times New Roman"/>
          <w:sz w:val="24"/>
          <w:szCs w:val="24"/>
        </w:rPr>
      </w:pPr>
      <w:r w:rsidRPr="00CB6EDF">
        <w:rPr>
          <w:rFonts w:ascii="Times New Roman" w:hAnsi="Times New Roman"/>
          <w:sz w:val="24"/>
          <w:szCs w:val="24"/>
        </w:rPr>
        <w:t>A mess</w:t>
      </w:r>
      <w:r w:rsidR="007B460C">
        <w:rPr>
          <w:rFonts w:ascii="Times New Roman" w:hAnsi="Times New Roman"/>
          <w:sz w:val="24"/>
          <w:szCs w:val="24"/>
        </w:rPr>
        <w:t>age appears prompting you to fl</w:t>
      </w:r>
      <w:r w:rsidRPr="00CB6EDF">
        <w:rPr>
          <w:rFonts w:ascii="Times New Roman" w:hAnsi="Times New Roman"/>
          <w:sz w:val="24"/>
          <w:szCs w:val="24"/>
        </w:rPr>
        <w:t xml:space="preserve">ush the sampler. Click </w:t>
      </w:r>
      <w:proofErr w:type="gramStart"/>
      <w:r w:rsidRPr="00CB6EDF">
        <w:rPr>
          <w:rFonts w:ascii="Times New Roman" w:hAnsi="Times New Roman"/>
          <w:b/>
          <w:sz w:val="24"/>
          <w:szCs w:val="24"/>
        </w:rPr>
        <w:t>Yes</w:t>
      </w:r>
      <w:proofErr w:type="gramEnd"/>
      <w:r w:rsidR="007B460C">
        <w:rPr>
          <w:rFonts w:ascii="Times New Roman" w:hAnsi="Times New Roman"/>
          <w:sz w:val="24"/>
          <w:szCs w:val="24"/>
        </w:rPr>
        <w:t xml:space="preserve"> to perform this automatic fl</w:t>
      </w:r>
      <w:r w:rsidRPr="00CB6EDF">
        <w:rPr>
          <w:rFonts w:ascii="Times New Roman" w:hAnsi="Times New Roman"/>
          <w:sz w:val="24"/>
          <w:szCs w:val="24"/>
        </w:rPr>
        <w:t xml:space="preserve">ush. </w:t>
      </w:r>
    </w:p>
    <w:p w:rsidR="00C545B2" w:rsidRPr="00CB6EDF" w:rsidRDefault="00C545B2" w:rsidP="00EB5EF9">
      <w:pPr>
        <w:numPr>
          <w:ilvl w:val="0"/>
          <w:numId w:val="22"/>
        </w:numPr>
        <w:spacing w:after="274" w:line="261" w:lineRule="auto"/>
        <w:ind w:right="7" w:hanging="360"/>
        <w:rPr>
          <w:rFonts w:ascii="Times New Roman" w:hAnsi="Times New Roman"/>
          <w:sz w:val="24"/>
          <w:szCs w:val="24"/>
        </w:rPr>
      </w:pPr>
      <w:r w:rsidRPr="00CB6EDF">
        <w:rPr>
          <w:rFonts w:ascii="Times New Roman" w:hAnsi="Times New Roman"/>
          <w:sz w:val="24"/>
          <w:szCs w:val="24"/>
        </w:rPr>
        <w:lastRenderedPageBreak/>
        <w:t>O</w:t>
      </w:r>
      <w:r w:rsidR="007B460C">
        <w:rPr>
          <w:rFonts w:ascii="Times New Roman" w:hAnsi="Times New Roman"/>
          <w:sz w:val="24"/>
          <w:szCs w:val="24"/>
        </w:rPr>
        <w:t>bserve the needle during the fl</w:t>
      </w:r>
      <w:r w:rsidRPr="00CB6EDF">
        <w:rPr>
          <w:rFonts w:ascii="Times New Roman" w:hAnsi="Times New Roman"/>
          <w:sz w:val="24"/>
          <w:szCs w:val="24"/>
        </w:rPr>
        <w:t>ush for proper alignment; the needle should move up and down easily, without obstructions. If needed, correct the needle’s align</w:t>
      </w:r>
      <w:r w:rsidR="007B460C">
        <w:rPr>
          <w:rFonts w:ascii="Times New Roman" w:hAnsi="Times New Roman"/>
          <w:sz w:val="24"/>
          <w:szCs w:val="24"/>
        </w:rPr>
        <w:t>ment, and repeat the sampler fl</w:t>
      </w:r>
      <w:r w:rsidRPr="00CB6EDF">
        <w:rPr>
          <w:rFonts w:ascii="Times New Roman" w:hAnsi="Times New Roman"/>
          <w:sz w:val="24"/>
          <w:szCs w:val="24"/>
        </w:rPr>
        <w:t>ush to ensure proper alignment.</w:t>
      </w:r>
    </w:p>
    <w:p w:rsidR="00C545B2" w:rsidRPr="007B460C" w:rsidRDefault="00487907" w:rsidP="00EB5EF9">
      <w:pPr>
        <w:pStyle w:val="ListParagraph"/>
        <w:numPr>
          <w:ilvl w:val="0"/>
          <w:numId w:val="27"/>
        </w:numPr>
        <w:rPr>
          <w:rFonts w:ascii="Times New Roman" w:hAnsi="Times New Roman"/>
          <w:b/>
          <w:sz w:val="24"/>
          <w:szCs w:val="24"/>
        </w:rPr>
      </w:pPr>
      <w:r>
        <w:rPr>
          <w:rFonts w:ascii="Times New Roman" w:hAnsi="Times New Roman"/>
          <w:b/>
          <w:sz w:val="24"/>
          <w:szCs w:val="24"/>
        </w:rPr>
        <w:t>Clean and Decontaminate the S</w:t>
      </w:r>
      <w:r w:rsidR="00C545B2" w:rsidRPr="007B460C">
        <w:rPr>
          <w:rFonts w:ascii="Times New Roman" w:hAnsi="Times New Roman"/>
          <w:b/>
          <w:sz w:val="24"/>
          <w:szCs w:val="24"/>
        </w:rPr>
        <w:t>ampling Fluid Path</w:t>
      </w:r>
    </w:p>
    <w:p w:rsidR="00C545B2" w:rsidRPr="007B460C" w:rsidRDefault="00C545B2" w:rsidP="00C545B2">
      <w:pPr>
        <w:spacing w:after="85"/>
        <w:ind w:left="735" w:right="7"/>
        <w:rPr>
          <w:rFonts w:ascii="Times New Roman" w:hAnsi="Times New Roman"/>
          <w:sz w:val="24"/>
          <w:szCs w:val="24"/>
        </w:rPr>
      </w:pPr>
      <w:r w:rsidRPr="007B460C">
        <w:rPr>
          <w:rFonts w:ascii="Times New Roman" w:hAnsi="Times New Roman"/>
          <w:sz w:val="24"/>
          <w:szCs w:val="24"/>
        </w:rPr>
        <w:t>The decontamination procedure shou</w:t>
      </w:r>
      <w:r w:rsidR="007B460C">
        <w:rPr>
          <w:rFonts w:ascii="Times New Roman" w:hAnsi="Times New Roman"/>
          <w:sz w:val="24"/>
          <w:szCs w:val="24"/>
        </w:rPr>
        <w:t>ld be performed at every kit change or</w:t>
      </w:r>
      <w:r w:rsidRPr="007B460C">
        <w:rPr>
          <w:rFonts w:ascii="Times New Roman" w:hAnsi="Times New Roman"/>
          <w:sz w:val="24"/>
          <w:szCs w:val="24"/>
        </w:rPr>
        <w:t xml:space="preserve"> for troubleshooting. Perform the decontamination procedure when any of the following symptoms occur:</w:t>
      </w:r>
    </w:p>
    <w:p w:rsidR="00C545B2" w:rsidRPr="007B460C" w:rsidRDefault="00C545B2" w:rsidP="00EB5EF9">
      <w:pPr>
        <w:numPr>
          <w:ilvl w:val="0"/>
          <w:numId w:val="23"/>
        </w:numPr>
        <w:spacing w:after="78" w:line="261" w:lineRule="auto"/>
        <w:ind w:right="7" w:hanging="360"/>
        <w:rPr>
          <w:rFonts w:ascii="Times New Roman" w:hAnsi="Times New Roman"/>
          <w:sz w:val="24"/>
          <w:szCs w:val="24"/>
        </w:rPr>
      </w:pPr>
      <w:r w:rsidRPr="007B460C">
        <w:rPr>
          <w:rFonts w:ascii="Times New Roman" w:hAnsi="Times New Roman"/>
          <w:sz w:val="24"/>
          <w:szCs w:val="24"/>
        </w:rPr>
        <w:t>Carryover from a hemoglobin varia</w:t>
      </w:r>
      <w:r w:rsidR="007B460C">
        <w:rPr>
          <w:rFonts w:ascii="Times New Roman" w:hAnsi="Times New Roman"/>
          <w:sz w:val="24"/>
          <w:szCs w:val="24"/>
        </w:rPr>
        <w:t>nt sample generates an identifi</w:t>
      </w:r>
      <w:r w:rsidRPr="007B460C">
        <w:rPr>
          <w:rFonts w:ascii="Times New Roman" w:hAnsi="Times New Roman"/>
          <w:sz w:val="24"/>
          <w:szCs w:val="24"/>
        </w:rPr>
        <w:t>ed peak in the next injection.</w:t>
      </w:r>
    </w:p>
    <w:p w:rsidR="00C545B2" w:rsidRPr="007B460C" w:rsidRDefault="00C545B2" w:rsidP="00EB5EF9">
      <w:pPr>
        <w:numPr>
          <w:ilvl w:val="0"/>
          <w:numId w:val="23"/>
        </w:numPr>
        <w:spacing w:after="78" w:line="261" w:lineRule="auto"/>
        <w:ind w:right="7" w:hanging="360"/>
        <w:rPr>
          <w:rFonts w:ascii="Times New Roman" w:hAnsi="Times New Roman"/>
          <w:sz w:val="24"/>
          <w:szCs w:val="24"/>
        </w:rPr>
      </w:pPr>
      <w:r w:rsidRPr="007B460C">
        <w:rPr>
          <w:rFonts w:ascii="Times New Roman" w:hAnsi="Times New Roman"/>
          <w:sz w:val="24"/>
          <w:szCs w:val="24"/>
        </w:rPr>
        <w:t>High total area counts occur across multiple samples.</w:t>
      </w:r>
    </w:p>
    <w:p w:rsidR="00C545B2" w:rsidRPr="007B460C" w:rsidRDefault="00C545B2" w:rsidP="00EB5EF9">
      <w:pPr>
        <w:numPr>
          <w:ilvl w:val="0"/>
          <w:numId w:val="23"/>
        </w:numPr>
        <w:spacing w:after="78" w:line="261" w:lineRule="auto"/>
        <w:ind w:right="7" w:hanging="360"/>
        <w:rPr>
          <w:rFonts w:ascii="Times New Roman" w:hAnsi="Times New Roman"/>
          <w:sz w:val="24"/>
          <w:szCs w:val="24"/>
        </w:rPr>
      </w:pPr>
      <w:r w:rsidRPr="007B460C">
        <w:rPr>
          <w:rFonts w:ascii="Times New Roman" w:hAnsi="Times New Roman"/>
          <w:sz w:val="24"/>
          <w:szCs w:val="24"/>
        </w:rPr>
        <w:t>Buildup is visible inside the injection valve tubing.</w:t>
      </w:r>
    </w:p>
    <w:p w:rsidR="00C545B2" w:rsidRPr="007B460C" w:rsidRDefault="00C545B2" w:rsidP="00EB5EF9">
      <w:pPr>
        <w:numPr>
          <w:ilvl w:val="0"/>
          <w:numId w:val="23"/>
        </w:numPr>
        <w:spacing w:after="45" w:line="261" w:lineRule="auto"/>
        <w:ind w:right="7" w:hanging="360"/>
        <w:rPr>
          <w:rFonts w:ascii="Times New Roman" w:hAnsi="Times New Roman"/>
          <w:sz w:val="24"/>
          <w:szCs w:val="24"/>
        </w:rPr>
      </w:pPr>
      <w:r w:rsidRPr="007B460C">
        <w:rPr>
          <w:rFonts w:ascii="Times New Roman" w:hAnsi="Times New Roman"/>
          <w:sz w:val="24"/>
          <w:szCs w:val="24"/>
        </w:rPr>
        <w:t>Blood is visible in the dilution chamber.</w:t>
      </w:r>
    </w:p>
    <w:p w:rsidR="00C545B2" w:rsidRPr="007B460C" w:rsidRDefault="00C545B2" w:rsidP="00C545B2">
      <w:pPr>
        <w:spacing w:after="61"/>
        <w:ind w:left="715" w:right="70"/>
        <w:rPr>
          <w:rFonts w:ascii="Times New Roman" w:hAnsi="Times New Roman"/>
          <w:sz w:val="24"/>
          <w:szCs w:val="24"/>
        </w:rPr>
      </w:pPr>
      <w:r w:rsidRPr="007B460C">
        <w:rPr>
          <w:rFonts w:ascii="Times New Roman" w:hAnsi="Times New Roman"/>
          <w:b/>
          <w:sz w:val="24"/>
          <w:szCs w:val="24"/>
        </w:rPr>
        <w:t>NOTE:</w:t>
      </w:r>
      <w:r w:rsidR="007B460C">
        <w:rPr>
          <w:rFonts w:ascii="Times New Roman" w:hAnsi="Times New Roman"/>
          <w:i/>
          <w:sz w:val="24"/>
          <w:szCs w:val="24"/>
        </w:rPr>
        <w:t xml:space="preserve"> The </w:t>
      </w:r>
      <w:proofErr w:type="spellStart"/>
      <w:r w:rsidR="007B460C">
        <w:rPr>
          <w:rFonts w:ascii="Times New Roman" w:hAnsi="Times New Roman"/>
          <w:i/>
          <w:sz w:val="24"/>
          <w:szCs w:val="24"/>
        </w:rPr>
        <w:t>prefi</w:t>
      </w:r>
      <w:r w:rsidRPr="007B460C">
        <w:rPr>
          <w:rFonts w:ascii="Times New Roman" w:hAnsi="Times New Roman"/>
          <w:i/>
          <w:sz w:val="24"/>
          <w:szCs w:val="24"/>
        </w:rPr>
        <w:t>lter</w:t>
      </w:r>
      <w:proofErr w:type="spellEnd"/>
      <w:r w:rsidRPr="007B460C">
        <w:rPr>
          <w:rFonts w:ascii="Times New Roman" w:hAnsi="Times New Roman"/>
          <w:i/>
          <w:sz w:val="24"/>
          <w:szCs w:val="24"/>
        </w:rPr>
        <w:t xml:space="preserve"> must be discarded after this decontamination procedure is completed.</w:t>
      </w:r>
    </w:p>
    <w:p w:rsidR="00C545B2" w:rsidRPr="007B460C" w:rsidRDefault="00C545B2" w:rsidP="00EB5EF9">
      <w:pPr>
        <w:numPr>
          <w:ilvl w:val="0"/>
          <w:numId w:val="24"/>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Disconnect the cartridge-to-detector tubing from the cartridge holder.  </w:t>
      </w:r>
    </w:p>
    <w:p w:rsidR="00C545B2" w:rsidRPr="007B460C" w:rsidRDefault="00C545B2" w:rsidP="00EB5EF9">
      <w:pPr>
        <w:numPr>
          <w:ilvl w:val="0"/>
          <w:numId w:val="24"/>
        </w:numPr>
        <w:spacing w:after="45" w:line="261" w:lineRule="auto"/>
        <w:ind w:right="7" w:hanging="360"/>
        <w:rPr>
          <w:rFonts w:ascii="Times New Roman" w:hAnsi="Times New Roman"/>
          <w:sz w:val="24"/>
          <w:szCs w:val="24"/>
        </w:rPr>
      </w:pPr>
      <w:r w:rsidRPr="007B460C">
        <w:rPr>
          <w:rFonts w:ascii="Times New Roman" w:hAnsi="Times New Roman"/>
          <w:sz w:val="24"/>
          <w:szCs w:val="24"/>
        </w:rPr>
        <w:t>Remove the analytical cartridge.</w:t>
      </w:r>
    </w:p>
    <w:p w:rsidR="00C545B2" w:rsidRPr="007B460C" w:rsidRDefault="00C545B2" w:rsidP="00EB5EF9">
      <w:pPr>
        <w:numPr>
          <w:ilvl w:val="0"/>
          <w:numId w:val="24"/>
        </w:numPr>
        <w:spacing w:after="45" w:line="261" w:lineRule="auto"/>
        <w:ind w:right="7" w:hanging="360"/>
        <w:rPr>
          <w:rFonts w:ascii="Times New Roman" w:hAnsi="Times New Roman"/>
          <w:sz w:val="24"/>
          <w:szCs w:val="24"/>
        </w:rPr>
      </w:pPr>
      <w:r w:rsidRPr="007B460C">
        <w:rPr>
          <w:rFonts w:ascii="Times New Roman" w:hAnsi="Times New Roman"/>
          <w:sz w:val="24"/>
          <w:szCs w:val="24"/>
        </w:rPr>
        <w:t>Rinse the cartridge holder with DI water.</w:t>
      </w:r>
    </w:p>
    <w:p w:rsidR="00C545B2" w:rsidRPr="007B460C" w:rsidRDefault="00C545B2" w:rsidP="00EB5EF9">
      <w:pPr>
        <w:numPr>
          <w:ilvl w:val="0"/>
          <w:numId w:val="24"/>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Install the PEEK dummy cartridge into the holder. </w:t>
      </w:r>
    </w:p>
    <w:p w:rsidR="00C545B2" w:rsidRPr="007B460C" w:rsidRDefault="00C545B2" w:rsidP="00EB5EF9">
      <w:pPr>
        <w:numPr>
          <w:ilvl w:val="0"/>
          <w:numId w:val="24"/>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Install the </w:t>
      </w:r>
      <w:proofErr w:type="spellStart"/>
      <w:r w:rsidRPr="007B460C">
        <w:rPr>
          <w:rFonts w:ascii="Times New Roman" w:hAnsi="Times New Roman"/>
          <w:sz w:val="24"/>
          <w:szCs w:val="24"/>
        </w:rPr>
        <w:t>decon</w:t>
      </w:r>
      <w:proofErr w:type="spellEnd"/>
      <w:r w:rsidRPr="007B460C">
        <w:rPr>
          <w:rFonts w:ascii="Times New Roman" w:hAnsi="Times New Roman"/>
          <w:sz w:val="24"/>
          <w:szCs w:val="24"/>
        </w:rPr>
        <w:t xml:space="preserve"> tubing onto the outlet of the cartridge</w:t>
      </w:r>
      <w:r w:rsidR="007B460C">
        <w:rPr>
          <w:rFonts w:ascii="Times New Roman" w:hAnsi="Times New Roman"/>
          <w:sz w:val="24"/>
          <w:szCs w:val="24"/>
        </w:rPr>
        <w:t xml:space="preserve"> holder.  Place the outlet side </w:t>
      </w:r>
      <w:r w:rsidRPr="007B460C">
        <w:rPr>
          <w:rFonts w:ascii="Times New Roman" w:hAnsi="Times New Roman"/>
          <w:sz w:val="24"/>
          <w:szCs w:val="24"/>
        </w:rPr>
        <w:t xml:space="preserve">of the </w:t>
      </w:r>
      <w:proofErr w:type="spellStart"/>
      <w:r w:rsidRPr="007B460C">
        <w:rPr>
          <w:rFonts w:ascii="Times New Roman" w:hAnsi="Times New Roman"/>
          <w:sz w:val="24"/>
          <w:szCs w:val="24"/>
        </w:rPr>
        <w:t>decon</w:t>
      </w:r>
      <w:proofErr w:type="spellEnd"/>
      <w:r w:rsidRPr="007B460C">
        <w:rPr>
          <w:rFonts w:ascii="Times New Roman" w:hAnsi="Times New Roman"/>
          <w:sz w:val="24"/>
          <w:szCs w:val="24"/>
        </w:rPr>
        <w:t xml:space="preserve"> tubing into a beaker to collect waste from the decontamination.</w:t>
      </w:r>
    </w:p>
    <w:p w:rsidR="00C545B2" w:rsidRDefault="007B460C" w:rsidP="00C545B2">
      <w:pPr>
        <w:spacing w:after="45" w:line="261" w:lineRule="auto"/>
        <w:ind w:left="1085" w:right="7"/>
      </w:pPr>
      <w:r>
        <w:rPr>
          <w:rFonts w:cs="Calibri"/>
          <w:noProof/>
          <w:color w:val="000000"/>
        </w:rPr>
        <mc:AlternateContent>
          <mc:Choice Requires="wpg">
            <w:drawing>
              <wp:anchor distT="0" distB="0" distL="114300" distR="114300" simplePos="0" relativeHeight="251669504" behindDoc="0" locked="0" layoutInCell="1" allowOverlap="1" wp14:anchorId="63A1664D" wp14:editId="41DE83F2">
                <wp:simplePos x="0" y="0"/>
                <wp:positionH relativeFrom="margin">
                  <wp:align>left</wp:align>
                </wp:positionH>
                <wp:positionV relativeFrom="paragraph">
                  <wp:posOffset>14826</wp:posOffset>
                </wp:positionV>
                <wp:extent cx="2013585" cy="3408680"/>
                <wp:effectExtent l="0" t="0" r="24765" b="20320"/>
                <wp:wrapSquare wrapText="bothSides"/>
                <wp:docPr id="80781" name="Group 80781"/>
                <wp:cNvGraphicFramePr/>
                <a:graphic xmlns:a="http://schemas.openxmlformats.org/drawingml/2006/main">
                  <a:graphicData uri="http://schemas.microsoft.com/office/word/2010/wordprocessingGroup">
                    <wpg:wgp>
                      <wpg:cNvGrpSpPr/>
                      <wpg:grpSpPr>
                        <a:xfrm>
                          <a:off x="0" y="0"/>
                          <a:ext cx="2013585" cy="3408680"/>
                          <a:chOff x="231572" y="12027"/>
                          <a:chExt cx="2014118" cy="3448800"/>
                        </a:xfrm>
                      </wpg:grpSpPr>
                      <wps:wsp>
                        <wps:cNvPr id="80516" name="Rectangle 80516"/>
                        <wps:cNvSpPr/>
                        <wps:spPr>
                          <a:xfrm>
                            <a:off x="1529669" y="12027"/>
                            <a:ext cx="55335" cy="187491"/>
                          </a:xfrm>
                          <a:prstGeom prst="rect">
                            <a:avLst/>
                          </a:prstGeom>
                          <a:ln>
                            <a:noFill/>
                          </a:ln>
                        </wps:spPr>
                        <wps:txbx>
                          <w:txbxContent>
                            <w:p w:rsidR="00617856" w:rsidRDefault="00617856" w:rsidP="00617856">
                              <w:pPr>
                                <w:spacing w:after="160" w:line="259" w:lineRule="auto"/>
                              </w:pPr>
                            </w:p>
                          </w:txbxContent>
                        </wps:txbx>
                        <wps:bodyPr horzOverflow="overflow" vert="horz" lIns="0" tIns="0" rIns="0" bIns="0" rtlCol="0">
                          <a:noAutofit/>
                        </wps:bodyPr>
                      </wps:wsp>
                      <pic:pic xmlns:pic="http://schemas.openxmlformats.org/drawingml/2006/picture">
                        <pic:nvPicPr>
                          <pic:cNvPr id="5337" name="Picture 5337"/>
                          <pic:cNvPicPr/>
                        </pic:nvPicPr>
                        <pic:blipFill>
                          <a:blip r:embed="rId13"/>
                          <a:stretch>
                            <a:fillRect/>
                          </a:stretch>
                        </pic:blipFill>
                        <pic:spPr>
                          <a:xfrm>
                            <a:off x="231572" y="382956"/>
                            <a:ext cx="2014118" cy="3077871"/>
                          </a:xfrm>
                          <a:prstGeom prst="rect">
                            <a:avLst/>
                          </a:prstGeom>
                        </pic:spPr>
                      </pic:pic>
                      <wps:wsp>
                        <wps:cNvPr id="5339" name="Shape 5339"/>
                        <wps:cNvSpPr/>
                        <wps:spPr>
                          <a:xfrm>
                            <a:off x="231775" y="383692"/>
                            <a:ext cx="2013204" cy="3076956"/>
                          </a:xfrm>
                          <a:custGeom>
                            <a:avLst/>
                            <a:gdLst/>
                            <a:ahLst/>
                            <a:cxnLst/>
                            <a:rect l="0" t="0" r="0" b="0"/>
                            <a:pathLst>
                              <a:path w="2013204" h="3076956">
                                <a:moveTo>
                                  <a:pt x="2013204" y="0"/>
                                </a:moveTo>
                                <a:lnTo>
                                  <a:pt x="0" y="0"/>
                                </a:lnTo>
                                <a:lnTo>
                                  <a:pt x="0" y="3076956"/>
                                </a:lnTo>
                                <a:lnTo>
                                  <a:pt x="2013204" y="3076956"/>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3A1664D" id="Group 80781" o:spid="_x0000_s1026" style="position:absolute;left:0;text-align:left;margin-left:0;margin-top:1.15pt;width:158.55pt;height:268.4pt;z-index:251669504;mso-position-horizontal:left;mso-position-horizontal-relative:margin;mso-width-relative:margin;mso-height-relative:margin" coordorigin="2315,120" coordsize="20141,34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">
                <v:rect id="Rectangle 80516" o:spid="_x0000_s1027" style="position:absolute;left:15296;top:120;width:55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" filled="f" stroked="f">
                  <v:textbox inset="0,0,0,0">
                    <w:txbxContent>
                      <w:p w:rsidR="00617856" w:rsidRDefault="00617856" w:rsidP="00617856">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7" o:spid="_x0000_s1028" type="#_x0000_t75" style="position:absolute;left:2315;top:3829;width:20141;height:3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">
                  <v:imagedata r:id="rId14" o:title=""/>
                </v:shape>
                <v:shape id="Shape 5339" o:spid="_x0000_s1029" style="position:absolute;left:2317;top:3836;width:20132;height:30770;visibility:visible;mso-wrap-style:square;v-text-anchor:top" coordsize="2013204,307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" path="m2013204,l,,,3076956r2013204,l2013204,xe" filled="f" strokecolor="#171616" strokeweight=".5pt">
                  <v:stroke miterlimit="1" joinstyle="miter"/>
                  <v:path arrowok="t" textboxrect="0,0,2013204,3076956"/>
                </v:shape>
                <w10:wrap type="square" anchorx="margin"/>
              </v:group>
            </w:pict>
          </mc:Fallback>
        </mc:AlternateContent>
      </w:r>
    </w:p>
    <w:p w:rsidR="00617856" w:rsidRDefault="00617856" w:rsidP="00C545B2">
      <w:pPr>
        <w:spacing w:after="45" w:line="261" w:lineRule="auto"/>
        <w:ind w:left="1085" w:right="7"/>
      </w:pPr>
    </w:p>
    <w:p w:rsidR="00617856" w:rsidRDefault="00617856" w:rsidP="00C545B2">
      <w:pPr>
        <w:spacing w:after="45" w:line="261" w:lineRule="auto"/>
        <w:ind w:left="1085" w:right="7"/>
      </w:pPr>
    </w:p>
    <w:p w:rsidR="00617856" w:rsidRDefault="00617856" w:rsidP="00C545B2">
      <w:pPr>
        <w:spacing w:after="45" w:line="261" w:lineRule="auto"/>
        <w:ind w:left="1085" w:right="7"/>
      </w:pPr>
    </w:p>
    <w:p w:rsidR="00617856" w:rsidRDefault="00617856" w:rsidP="00C545B2">
      <w:pPr>
        <w:spacing w:after="45" w:line="261" w:lineRule="auto"/>
        <w:ind w:left="1085" w:right="7"/>
      </w:pPr>
    </w:p>
    <w:p w:rsidR="00617856" w:rsidRDefault="00617856" w:rsidP="00C545B2">
      <w:pPr>
        <w:spacing w:after="45" w:line="261" w:lineRule="auto"/>
        <w:ind w:left="1085" w:right="7"/>
      </w:pPr>
    </w:p>
    <w:p w:rsidR="00617856" w:rsidRDefault="00617856" w:rsidP="00C545B2">
      <w:pPr>
        <w:spacing w:after="45" w:line="261" w:lineRule="auto"/>
        <w:ind w:left="1085" w:right="7"/>
      </w:pPr>
    </w:p>
    <w:p w:rsidR="00617856" w:rsidRDefault="00617856" w:rsidP="00C545B2">
      <w:pPr>
        <w:spacing w:after="107"/>
        <w:ind w:left="1090" w:right="70"/>
        <w:rPr>
          <w:b/>
          <w:i/>
        </w:rPr>
      </w:pPr>
    </w:p>
    <w:p w:rsidR="00617856" w:rsidRDefault="00617856" w:rsidP="00C545B2">
      <w:pPr>
        <w:spacing w:after="107"/>
        <w:ind w:left="1090" w:right="70"/>
        <w:rPr>
          <w:b/>
          <w:i/>
        </w:rPr>
      </w:pPr>
    </w:p>
    <w:p w:rsidR="00617856" w:rsidRDefault="00617856" w:rsidP="00C545B2">
      <w:pPr>
        <w:spacing w:after="107"/>
        <w:ind w:left="1090" w:right="70"/>
        <w:rPr>
          <w:b/>
          <w:i/>
        </w:rPr>
      </w:pPr>
    </w:p>
    <w:p w:rsidR="00617856" w:rsidRDefault="00617856" w:rsidP="00C545B2">
      <w:pPr>
        <w:spacing w:after="107"/>
        <w:ind w:left="1090" w:right="70"/>
        <w:rPr>
          <w:b/>
          <w:i/>
        </w:rPr>
      </w:pPr>
    </w:p>
    <w:p w:rsidR="00617856" w:rsidRDefault="00617856" w:rsidP="00C545B2">
      <w:pPr>
        <w:spacing w:after="107"/>
        <w:ind w:left="1090" w:right="70"/>
        <w:rPr>
          <w:b/>
          <w:i/>
        </w:rPr>
      </w:pPr>
    </w:p>
    <w:p w:rsidR="00617856" w:rsidRDefault="00617856" w:rsidP="00C545B2">
      <w:pPr>
        <w:spacing w:after="107"/>
        <w:ind w:left="1090" w:right="70"/>
        <w:rPr>
          <w:b/>
          <w:i/>
        </w:rPr>
      </w:pPr>
    </w:p>
    <w:p w:rsidR="00617856" w:rsidRDefault="00617856" w:rsidP="00C545B2">
      <w:pPr>
        <w:spacing w:after="107"/>
        <w:ind w:left="1090" w:right="70"/>
        <w:rPr>
          <w:b/>
          <w:i/>
        </w:rPr>
      </w:pPr>
    </w:p>
    <w:p w:rsidR="00617856" w:rsidRDefault="00617856" w:rsidP="00C545B2">
      <w:pPr>
        <w:spacing w:after="107"/>
        <w:ind w:left="1090" w:right="70"/>
        <w:rPr>
          <w:b/>
          <w:i/>
        </w:rPr>
      </w:pPr>
    </w:p>
    <w:p w:rsidR="00C545B2" w:rsidRPr="007B460C" w:rsidRDefault="00C545B2" w:rsidP="007B460C">
      <w:pPr>
        <w:spacing w:after="107"/>
        <w:ind w:right="70"/>
        <w:rPr>
          <w:rFonts w:ascii="Times New Roman" w:hAnsi="Times New Roman"/>
          <w:sz w:val="24"/>
          <w:szCs w:val="24"/>
        </w:rPr>
      </w:pPr>
      <w:r w:rsidRPr="007B460C">
        <w:rPr>
          <w:rFonts w:ascii="Times New Roman" w:hAnsi="Times New Roman"/>
          <w:b/>
          <w:i/>
          <w:sz w:val="24"/>
          <w:szCs w:val="24"/>
        </w:rPr>
        <w:lastRenderedPageBreak/>
        <w:t>Figure 5-1:</w:t>
      </w:r>
      <w:r w:rsidR="00487907">
        <w:rPr>
          <w:rFonts w:ascii="Times New Roman" w:hAnsi="Times New Roman"/>
          <w:i/>
          <w:sz w:val="24"/>
          <w:szCs w:val="24"/>
        </w:rPr>
        <w:t xml:space="preserve"> </w:t>
      </w:r>
      <w:proofErr w:type="spellStart"/>
      <w:r w:rsidR="00487907">
        <w:rPr>
          <w:rFonts w:ascii="Times New Roman" w:hAnsi="Times New Roman"/>
          <w:i/>
          <w:sz w:val="24"/>
          <w:szCs w:val="24"/>
        </w:rPr>
        <w:t>D</w:t>
      </w:r>
      <w:r w:rsidRPr="007B460C">
        <w:rPr>
          <w:rFonts w:ascii="Times New Roman" w:hAnsi="Times New Roman"/>
          <w:i/>
          <w:sz w:val="24"/>
          <w:szCs w:val="24"/>
        </w:rPr>
        <w:t>econ</w:t>
      </w:r>
      <w:proofErr w:type="spellEnd"/>
      <w:r w:rsidRPr="007B460C">
        <w:rPr>
          <w:rFonts w:ascii="Times New Roman" w:hAnsi="Times New Roman"/>
          <w:i/>
          <w:sz w:val="24"/>
          <w:szCs w:val="24"/>
        </w:rPr>
        <w:t xml:space="preserve"> Tubing Installed</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Select the </w:t>
      </w:r>
      <w:proofErr w:type="spellStart"/>
      <w:r w:rsidRPr="007B460C">
        <w:rPr>
          <w:rFonts w:ascii="Times New Roman" w:hAnsi="Times New Roman"/>
          <w:b/>
          <w:sz w:val="24"/>
          <w:szCs w:val="24"/>
        </w:rPr>
        <w:t>Decon_T</w:t>
      </w:r>
      <w:proofErr w:type="spellEnd"/>
      <w:r w:rsidRPr="007B460C">
        <w:rPr>
          <w:rFonts w:ascii="Times New Roman" w:hAnsi="Times New Roman"/>
          <w:sz w:val="24"/>
          <w:szCs w:val="24"/>
        </w:rPr>
        <w:t xml:space="preserve"> test from the </w:t>
      </w:r>
      <w:r w:rsidRPr="007B460C">
        <w:rPr>
          <w:rFonts w:ascii="Times New Roman" w:hAnsi="Times New Roman"/>
          <w:b/>
          <w:sz w:val="24"/>
          <w:szCs w:val="24"/>
        </w:rPr>
        <w:t>Setup/Test</w:t>
      </w:r>
      <w:r w:rsidRPr="007B460C">
        <w:rPr>
          <w:rFonts w:ascii="Times New Roman" w:hAnsi="Times New Roman"/>
          <w:sz w:val="24"/>
          <w:szCs w:val="24"/>
        </w:rPr>
        <w:t xml:space="preserve"> screen.</w:t>
      </w:r>
    </w:p>
    <w:p w:rsidR="00C545B2" w:rsidRPr="007B460C" w:rsidRDefault="00C545B2" w:rsidP="00C545B2">
      <w:pPr>
        <w:spacing w:after="52" w:line="259" w:lineRule="auto"/>
        <w:ind w:left="1435"/>
        <w:rPr>
          <w:rFonts w:ascii="Times New Roman" w:hAnsi="Times New Roman"/>
          <w:sz w:val="24"/>
          <w:szCs w:val="24"/>
        </w:rPr>
      </w:pPr>
      <w:r w:rsidRPr="007B460C">
        <w:rPr>
          <w:rFonts w:ascii="Times New Roman" w:hAnsi="Times New Roman"/>
          <w:b/>
          <w:sz w:val="24"/>
          <w:szCs w:val="24"/>
        </w:rPr>
        <w:t>Current Test:</w:t>
      </w:r>
      <w:r w:rsidRPr="007B460C">
        <w:rPr>
          <w:rFonts w:ascii="Times New Roman" w:hAnsi="Times New Roman"/>
          <w:sz w:val="24"/>
          <w:szCs w:val="24"/>
        </w:rPr>
        <w:t xml:space="preserve"> </w:t>
      </w:r>
      <w:proofErr w:type="spellStart"/>
      <w:r w:rsidRPr="007B460C">
        <w:rPr>
          <w:rFonts w:ascii="Times New Roman" w:hAnsi="Times New Roman"/>
          <w:sz w:val="24"/>
          <w:szCs w:val="24"/>
        </w:rPr>
        <w:t>Decon_T</w:t>
      </w:r>
      <w:proofErr w:type="spellEnd"/>
    </w:p>
    <w:p w:rsidR="00C545B2" w:rsidRPr="007B460C" w:rsidRDefault="00C545B2" w:rsidP="00C545B2">
      <w:pPr>
        <w:spacing w:after="52" w:line="259" w:lineRule="auto"/>
        <w:ind w:left="1435"/>
        <w:rPr>
          <w:rFonts w:ascii="Times New Roman" w:hAnsi="Times New Roman"/>
          <w:sz w:val="24"/>
          <w:szCs w:val="24"/>
        </w:rPr>
      </w:pPr>
      <w:r w:rsidRPr="007B460C">
        <w:rPr>
          <w:rFonts w:ascii="Times New Roman" w:hAnsi="Times New Roman"/>
          <w:b/>
          <w:sz w:val="24"/>
          <w:szCs w:val="24"/>
        </w:rPr>
        <w:t>Reagent Set:</w:t>
      </w:r>
      <w:r w:rsidRPr="007B460C">
        <w:rPr>
          <w:rFonts w:ascii="Times New Roman" w:hAnsi="Times New Roman"/>
          <w:sz w:val="24"/>
          <w:szCs w:val="24"/>
        </w:rPr>
        <w:t xml:space="preserve"> Default</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Click </w:t>
      </w:r>
      <w:r w:rsidRPr="007B460C">
        <w:rPr>
          <w:rFonts w:ascii="Times New Roman" w:hAnsi="Times New Roman"/>
          <w:b/>
          <w:sz w:val="24"/>
          <w:szCs w:val="24"/>
        </w:rPr>
        <w:t>OK</w:t>
      </w:r>
      <w:r w:rsidRPr="007B460C">
        <w:rPr>
          <w:rFonts w:ascii="Times New Roman" w:hAnsi="Times New Roman"/>
          <w:sz w:val="24"/>
          <w:szCs w:val="24"/>
        </w:rPr>
        <w:t xml:space="preserve"> on the Test dialog box.</w:t>
      </w:r>
    </w:p>
    <w:p w:rsidR="00C545B2" w:rsidRPr="007B460C" w:rsidRDefault="007B460C" w:rsidP="00EB5EF9">
      <w:pPr>
        <w:numPr>
          <w:ilvl w:val="0"/>
          <w:numId w:val="25"/>
        </w:numPr>
        <w:spacing w:after="45" w:line="261" w:lineRule="auto"/>
        <w:ind w:right="7" w:hanging="360"/>
        <w:rPr>
          <w:rFonts w:ascii="Times New Roman" w:hAnsi="Times New Roman"/>
          <w:sz w:val="24"/>
          <w:szCs w:val="24"/>
        </w:rPr>
      </w:pPr>
      <w:r>
        <w:rPr>
          <w:rFonts w:ascii="Times New Roman" w:hAnsi="Times New Roman"/>
          <w:sz w:val="24"/>
          <w:szCs w:val="24"/>
        </w:rPr>
        <w:t xml:space="preserve">Place 5 sample </w:t>
      </w:r>
      <w:proofErr w:type="spellStart"/>
      <w:r>
        <w:rPr>
          <w:rFonts w:ascii="Times New Roman" w:hAnsi="Times New Roman"/>
          <w:sz w:val="24"/>
          <w:szCs w:val="24"/>
        </w:rPr>
        <w:t>microvials</w:t>
      </w:r>
      <w:proofErr w:type="spellEnd"/>
      <w:r>
        <w:rPr>
          <w:rFonts w:ascii="Times New Roman" w:hAnsi="Times New Roman"/>
          <w:sz w:val="24"/>
          <w:szCs w:val="24"/>
        </w:rPr>
        <w:t xml:space="preserve"> fi</w:t>
      </w:r>
      <w:r w:rsidR="00C545B2" w:rsidRPr="007B460C">
        <w:rPr>
          <w:rFonts w:ascii="Times New Roman" w:hAnsi="Times New Roman"/>
          <w:sz w:val="24"/>
          <w:szCs w:val="24"/>
        </w:rPr>
        <w:t xml:space="preserve">lled with 5% sodium hypochlorite solution (undiluted household </w:t>
      </w:r>
      <w:r>
        <w:rPr>
          <w:rFonts w:ascii="Times New Roman" w:hAnsi="Times New Roman"/>
          <w:sz w:val="24"/>
          <w:szCs w:val="24"/>
        </w:rPr>
        <w:t>bleach) into adapters in the fi</w:t>
      </w:r>
      <w:r w:rsidR="00C545B2" w:rsidRPr="007B460C">
        <w:rPr>
          <w:rFonts w:ascii="Times New Roman" w:hAnsi="Times New Roman"/>
          <w:sz w:val="24"/>
          <w:szCs w:val="24"/>
        </w:rPr>
        <w:t>rst 5 positions of a sample rack.</w:t>
      </w:r>
    </w:p>
    <w:p w:rsidR="00C545B2" w:rsidRPr="007B460C" w:rsidRDefault="007B460C" w:rsidP="00EB5EF9">
      <w:pPr>
        <w:numPr>
          <w:ilvl w:val="0"/>
          <w:numId w:val="25"/>
        </w:numPr>
        <w:spacing w:after="45" w:line="261" w:lineRule="auto"/>
        <w:ind w:right="7" w:hanging="360"/>
        <w:rPr>
          <w:rFonts w:ascii="Times New Roman" w:hAnsi="Times New Roman"/>
          <w:sz w:val="24"/>
          <w:szCs w:val="24"/>
        </w:rPr>
      </w:pPr>
      <w:r>
        <w:rPr>
          <w:rFonts w:ascii="Times New Roman" w:hAnsi="Times New Roman"/>
          <w:sz w:val="24"/>
          <w:szCs w:val="24"/>
        </w:rPr>
        <w:t xml:space="preserve">Place 5 sample </w:t>
      </w:r>
      <w:proofErr w:type="spellStart"/>
      <w:r>
        <w:rPr>
          <w:rFonts w:ascii="Times New Roman" w:hAnsi="Times New Roman"/>
          <w:sz w:val="24"/>
          <w:szCs w:val="24"/>
        </w:rPr>
        <w:t>microvials</w:t>
      </w:r>
      <w:proofErr w:type="spellEnd"/>
      <w:r>
        <w:rPr>
          <w:rFonts w:ascii="Times New Roman" w:hAnsi="Times New Roman"/>
          <w:sz w:val="24"/>
          <w:szCs w:val="24"/>
        </w:rPr>
        <w:t xml:space="preserve"> fi</w:t>
      </w:r>
      <w:r w:rsidR="00C545B2" w:rsidRPr="007B460C">
        <w:rPr>
          <w:rFonts w:ascii="Times New Roman" w:hAnsi="Times New Roman"/>
          <w:sz w:val="24"/>
          <w:szCs w:val="24"/>
        </w:rPr>
        <w:t>lled with DI water into adapters in the last 5 positions of the sample rack.</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Prepare 5 mL of a 1:10 dilution of whole blood in DI water (i.e., 500 µL of whole blood in 4.5 mL of DI water). Mix thoroughly.</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Place 5 sample </w:t>
      </w:r>
      <w:proofErr w:type="spellStart"/>
      <w:r w:rsidRPr="007B460C">
        <w:rPr>
          <w:rFonts w:ascii="Times New Roman" w:hAnsi="Times New Roman"/>
          <w:sz w:val="24"/>
          <w:szCs w:val="24"/>
        </w:rPr>
        <w:t>microvials</w:t>
      </w:r>
      <w:proofErr w:type="spellEnd"/>
      <w:r w:rsidRPr="007B460C">
        <w:rPr>
          <w:rFonts w:ascii="Times New Roman" w:hAnsi="Times New Roman"/>
          <w:sz w:val="24"/>
          <w:szCs w:val="24"/>
        </w:rPr>
        <w:t xml:space="preserve">, containing 1 mL each of the 1:10 </w:t>
      </w:r>
      <w:proofErr w:type="spellStart"/>
      <w:r w:rsidRPr="007B460C">
        <w:rPr>
          <w:rFonts w:ascii="Times New Roman" w:hAnsi="Times New Roman"/>
          <w:sz w:val="24"/>
          <w:szCs w:val="24"/>
        </w:rPr>
        <w:t>hemolysate</w:t>
      </w:r>
      <w:proofErr w:type="spellEnd"/>
      <w:r w:rsidRPr="007B460C">
        <w:rPr>
          <w:rFonts w:ascii="Times New Roman" w:hAnsi="Times New Roman"/>
          <w:sz w:val="24"/>
          <w:szCs w:val="24"/>
        </w:rPr>
        <w:t xml:space="preserve"> so</w:t>
      </w:r>
      <w:r w:rsidR="007B460C">
        <w:rPr>
          <w:rFonts w:ascii="Times New Roman" w:hAnsi="Times New Roman"/>
          <w:sz w:val="24"/>
          <w:szCs w:val="24"/>
        </w:rPr>
        <w:t>lution, into adapters in the fi</w:t>
      </w:r>
      <w:r w:rsidRPr="007B460C">
        <w:rPr>
          <w:rFonts w:ascii="Times New Roman" w:hAnsi="Times New Roman"/>
          <w:sz w:val="24"/>
          <w:szCs w:val="24"/>
        </w:rPr>
        <w:t>rst 5 positions of a second sample rack.</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Place the STOP adapter with an empty sample </w:t>
      </w:r>
      <w:proofErr w:type="spellStart"/>
      <w:r w:rsidRPr="007B460C">
        <w:rPr>
          <w:rFonts w:ascii="Times New Roman" w:hAnsi="Times New Roman"/>
          <w:sz w:val="24"/>
          <w:szCs w:val="24"/>
        </w:rPr>
        <w:t>microvial</w:t>
      </w:r>
      <w:proofErr w:type="spellEnd"/>
      <w:r w:rsidRPr="007B460C">
        <w:rPr>
          <w:rFonts w:ascii="Times New Roman" w:hAnsi="Times New Roman"/>
          <w:sz w:val="24"/>
          <w:szCs w:val="24"/>
        </w:rPr>
        <w:t xml:space="preserve"> into position 6 of the second sample rack. Place both sample racks on the VSS.</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Start the Worklist.</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When the status returns to Ready, remove the PEEK dummy cartridge. Rinse the cartridge holder again with DI water. Reinstall the original or new analytical cartridge.</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Remove the </w:t>
      </w:r>
      <w:proofErr w:type="spellStart"/>
      <w:r w:rsidRPr="007B460C">
        <w:rPr>
          <w:rFonts w:ascii="Times New Roman" w:hAnsi="Times New Roman"/>
          <w:sz w:val="24"/>
          <w:szCs w:val="24"/>
        </w:rPr>
        <w:t>decon</w:t>
      </w:r>
      <w:proofErr w:type="spellEnd"/>
      <w:r w:rsidRPr="007B460C">
        <w:rPr>
          <w:rFonts w:ascii="Times New Roman" w:hAnsi="Times New Roman"/>
          <w:sz w:val="24"/>
          <w:szCs w:val="24"/>
        </w:rPr>
        <w:t xml:space="preserve"> tubing from the cartridge holder. Discard the beaker waste.</w:t>
      </w:r>
    </w:p>
    <w:p w:rsidR="00C545B2" w:rsidRPr="007B460C"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Reconnect the cartridge-to-detector tubing, securing both tubing end connections.</w:t>
      </w:r>
    </w:p>
    <w:p w:rsidR="00C545B2" w:rsidRPr="007B460C" w:rsidRDefault="00230BE3" w:rsidP="00EB5EF9">
      <w:pPr>
        <w:numPr>
          <w:ilvl w:val="0"/>
          <w:numId w:val="25"/>
        </w:numPr>
        <w:spacing w:after="45" w:line="261" w:lineRule="auto"/>
        <w:ind w:right="7" w:hanging="360"/>
        <w:rPr>
          <w:rFonts w:ascii="Times New Roman" w:hAnsi="Times New Roman"/>
          <w:sz w:val="24"/>
          <w:szCs w:val="24"/>
        </w:rPr>
      </w:pPr>
      <w:r>
        <w:rPr>
          <w:rFonts w:ascii="Times New Roman" w:hAnsi="Times New Roman"/>
          <w:sz w:val="24"/>
          <w:szCs w:val="24"/>
        </w:rPr>
        <w:t xml:space="preserve">Remove the used </w:t>
      </w:r>
      <w:proofErr w:type="spellStart"/>
      <w:r>
        <w:rPr>
          <w:rFonts w:ascii="Times New Roman" w:hAnsi="Times New Roman"/>
          <w:sz w:val="24"/>
          <w:szCs w:val="24"/>
        </w:rPr>
        <w:t>prefi</w:t>
      </w:r>
      <w:r w:rsidR="00C545B2" w:rsidRPr="007B460C">
        <w:rPr>
          <w:rFonts w:ascii="Times New Roman" w:hAnsi="Times New Roman"/>
          <w:sz w:val="24"/>
          <w:szCs w:val="24"/>
        </w:rPr>
        <w:t>lter</w:t>
      </w:r>
      <w:proofErr w:type="spellEnd"/>
      <w:r w:rsidR="00C545B2" w:rsidRPr="007B460C">
        <w:rPr>
          <w:rFonts w:ascii="Times New Roman" w:hAnsi="Times New Roman"/>
          <w:sz w:val="24"/>
          <w:szCs w:val="24"/>
        </w:rPr>
        <w:t xml:space="preserve"> from the PEEK housing and replace with a new one.</w:t>
      </w:r>
    </w:p>
    <w:p w:rsidR="00C545B2" w:rsidRDefault="00C545B2" w:rsidP="00EB5EF9">
      <w:pPr>
        <w:numPr>
          <w:ilvl w:val="0"/>
          <w:numId w:val="25"/>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Remove the racks. Select the </w:t>
      </w:r>
      <w:r w:rsidRPr="007B460C">
        <w:rPr>
          <w:rFonts w:ascii="Times New Roman" w:hAnsi="Times New Roman"/>
          <w:b/>
          <w:sz w:val="24"/>
          <w:szCs w:val="24"/>
        </w:rPr>
        <w:t>V2TURBO_A1c</w:t>
      </w:r>
      <w:r w:rsidRPr="007B460C">
        <w:rPr>
          <w:rFonts w:ascii="Times New Roman" w:hAnsi="Times New Roman"/>
          <w:sz w:val="24"/>
          <w:szCs w:val="24"/>
        </w:rPr>
        <w:t xml:space="preserve"> test from the </w:t>
      </w:r>
      <w:r w:rsidRPr="007B460C">
        <w:rPr>
          <w:rFonts w:ascii="Times New Roman" w:hAnsi="Times New Roman"/>
          <w:b/>
          <w:sz w:val="24"/>
          <w:szCs w:val="24"/>
        </w:rPr>
        <w:t>Setup/Test</w:t>
      </w:r>
      <w:r w:rsidRPr="007B460C">
        <w:rPr>
          <w:rFonts w:ascii="Times New Roman" w:hAnsi="Times New Roman"/>
          <w:sz w:val="24"/>
          <w:szCs w:val="24"/>
        </w:rPr>
        <w:t xml:space="preserve"> screen.</w:t>
      </w:r>
    </w:p>
    <w:p w:rsidR="00487907" w:rsidRDefault="00487907" w:rsidP="00487907">
      <w:pPr>
        <w:spacing w:after="45" w:line="261" w:lineRule="auto"/>
        <w:ind w:left="1085" w:right="7"/>
        <w:rPr>
          <w:rFonts w:ascii="Times New Roman" w:hAnsi="Times New Roman"/>
          <w:sz w:val="24"/>
          <w:szCs w:val="24"/>
        </w:rPr>
      </w:pPr>
    </w:p>
    <w:p w:rsidR="00487907" w:rsidRPr="00487907" w:rsidRDefault="00487907" w:rsidP="00487907">
      <w:pPr>
        <w:spacing w:after="45" w:line="261" w:lineRule="auto"/>
        <w:ind w:right="7"/>
        <w:rPr>
          <w:rFonts w:ascii="Times New Roman" w:hAnsi="Times New Roman"/>
          <w:b/>
          <w:sz w:val="24"/>
          <w:szCs w:val="24"/>
        </w:rPr>
      </w:pPr>
      <w:r w:rsidRPr="00487907">
        <w:rPr>
          <w:rFonts w:ascii="Times New Roman" w:hAnsi="Times New Roman"/>
          <w:b/>
          <w:sz w:val="24"/>
          <w:szCs w:val="24"/>
        </w:rPr>
        <w:t>Periodic Maintenance</w:t>
      </w:r>
      <w:r>
        <w:rPr>
          <w:rFonts w:ascii="Times New Roman" w:hAnsi="Times New Roman"/>
          <w:b/>
          <w:sz w:val="24"/>
          <w:szCs w:val="24"/>
        </w:rPr>
        <w:t>:</w:t>
      </w:r>
    </w:p>
    <w:p w:rsidR="007B460C" w:rsidRPr="007B460C" w:rsidRDefault="007B460C" w:rsidP="007B460C">
      <w:pPr>
        <w:spacing w:after="45" w:line="261" w:lineRule="auto"/>
        <w:ind w:right="7"/>
        <w:rPr>
          <w:rFonts w:ascii="Times New Roman" w:hAnsi="Times New Roman"/>
          <w:sz w:val="24"/>
          <w:szCs w:val="24"/>
        </w:rPr>
      </w:pPr>
    </w:p>
    <w:p w:rsidR="00C545B2" w:rsidRPr="007B460C" w:rsidRDefault="007B460C" w:rsidP="00EB5EF9">
      <w:pPr>
        <w:pStyle w:val="ListParagraph"/>
        <w:numPr>
          <w:ilvl w:val="0"/>
          <w:numId w:val="27"/>
        </w:numPr>
        <w:rPr>
          <w:rFonts w:ascii="Times New Roman" w:hAnsi="Times New Roman"/>
          <w:b/>
          <w:sz w:val="24"/>
          <w:szCs w:val="24"/>
        </w:rPr>
      </w:pPr>
      <w:r>
        <w:rPr>
          <w:rFonts w:ascii="Times New Roman" w:hAnsi="Times New Roman"/>
          <w:b/>
          <w:sz w:val="24"/>
          <w:szCs w:val="24"/>
        </w:rPr>
        <w:t>Replace the S</w:t>
      </w:r>
      <w:r w:rsidR="00C545B2" w:rsidRPr="007B460C">
        <w:rPr>
          <w:rFonts w:ascii="Times New Roman" w:hAnsi="Times New Roman"/>
          <w:b/>
          <w:sz w:val="24"/>
          <w:szCs w:val="24"/>
        </w:rPr>
        <w:t>ample Needle</w:t>
      </w:r>
    </w:p>
    <w:p w:rsidR="00C545B2" w:rsidRPr="007B460C" w:rsidRDefault="00C545B2" w:rsidP="00C545B2">
      <w:pPr>
        <w:spacing w:after="61"/>
        <w:ind w:left="715" w:right="285"/>
        <w:rPr>
          <w:rFonts w:ascii="Times New Roman" w:hAnsi="Times New Roman"/>
          <w:sz w:val="24"/>
          <w:szCs w:val="24"/>
        </w:rPr>
      </w:pPr>
      <w:r w:rsidRPr="007B460C">
        <w:rPr>
          <w:rFonts w:ascii="Times New Roman" w:hAnsi="Times New Roman"/>
          <w:noProof/>
          <w:color w:val="000000"/>
          <w:sz w:val="24"/>
          <w:szCs w:val="24"/>
        </w:rPr>
        <mc:AlternateContent>
          <mc:Choice Requires="wpg">
            <w:drawing>
              <wp:anchor distT="0" distB="0" distL="114300" distR="114300" simplePos="0" relativeHeight="251667456" behindDoc="0" locked="0" layoutInCell="1" allowOverlap="1" wp14:anchorId="3833990C" wp14:editId="2E832C10">
                <wp:simplePos x="0" y="0"/>
                <wp:positionH relativeFrom="column">
                  <wp:posOffset>176</wp:posOffset>
                </wp:positionH>
                <wp:positionV relativeFrom="paragraph">
                  <wp:posOffset>12014</wp:posOffset>
                </wp:positionV>
                <wp:extent cx="367284" cy="873468"/>
                <wp:effectExtent l="0" t="0" r="0" b="0"/>
                <wp:wrapSquare wrapText="bothSides"/>
                <wp:docPr id="81330" name="Group 81330"/>
                <wp:cNvGraphicFramePr/>
                <a:graphic xmlns:a="http://schemas.openxmlformats.org/drawingml/2006/main">
                  <a:graphicData uri="http://schemas.microsoft.com/office/word/2010/wordprocessingGroup">
                    <wpg:wgp>
                      <wpg:cNvGrpSpPr/>
                      <wpg:grpSpPr>
                        <a:xfrm>
                          <a:off x="0" y="0"/>
                          <a:ext cx="367284" cy="873468"/>
                          <a:chOff x="0" y="0"/>
                          <a:chExt cx="367284" cy="873468"/>
                        </a:xfrm>
                      </wpg:grpSpPr>
                      <wps:wsp>
                        <wps:cNvPr id="5455" name="Shape 5455"/>
                        <wps:cNvSpPr/>
                        <wps:spPr>
                          <a:xfrm>
                            <a:off x="1524" y="0"/>
                            <a:ext cx="365760" cy="365760"/>
                          </a:xfrm>
                          <a:custGeom>
                            <a:avLst/>
                            <a:gdLst/>
                            <a:ahLst/>
                            <a:cxnLst/>
                            <a:rect l="0" t="0" r="0" b="0"/>
                            <a:pathLst>
                              <a:path w="365760" h="365760">
                                <a:moveTo>
                                  <a:pt x="182880" y="0"/>
                                </a:moveTo>
                                <a:lnTo>
                                  <a:pt x="365760" y="182880"/>
                                </a:lnTo>
                                <a:lnTo>
                                  <a:pt x="182880" y="365760"/>
                                </a:lnTo>
                                <a:lnTo>
                                  <a:pt x="0" y="182880"/>
                                </a:lnTo>
                                <a:lnTo>
                                  <a:pt x="182880" y="0"/>
                                </a:lnTo>
                                <a:close/>
                              </a:path>
                            </a:pathLst>
                          </a:custGeom>
                          <a:ln w="0" cap="flat">
                            <a:miter lim="100000"/>
                          </a:ln>
                        </wps:spPr>
                        <wps:style>
                          <a:lnRef idx="0">
                            <a:srgbClr val="000000">
                              <a:alpha val="0"/>
                            </a:srgbClr>
                          </a:lnRef>
                          <a:fillRef idx="1">
                            <a:srgbClr val="E8582C"/>
                          </a:fillRef>
                          <a:effectRef idx="0">
                            <a:scrgbClr r="0" g="0" b="0"/>
                          </a:effectRef>
                          <a:fontRef idx="none"/>
                        </wps:style>
                        <wps:bodyPr/>
                      </wps:wsp>
                      <wps:wsp>
                        <wps:cNvPr id="5456" name="Shape 5456"/>
                        <wps:cNvSpPr/>
                        <wps:spPr>
                          <a:xfrm>
                            <a:off x="1524" y="0"/>
                            <a:ext cx="365760" cy="365760"/>
                          </a:xfrm>
                          <a:custGeom>
                            <a:avLst/>
                            <a:gdLst/>
                            <a:ahLst/>
                            <a:cxnLst/>
                            <a:rect l="0" t="0" r="0" b="0"/>
                            <a:pathLst>
                              <a:path w="365760" h="365760">
                                <a:moveTo>
                                  <a:pt x="365760" y="182880"/>
                                </a:moveTo>
                                <a:lnTo>
                                  <a:pt x="182880" y="365760"/>
                                </a:lnTo>
                                <a:lnTo>
                                  <a:pt x="0" y="182880"/>
                                </a:lnTo>
                                <a:lnTo>
                                  <a:pt x="182880" y="0"/>
                                </a:lnTo>
                                <a:lnTo>
                                  <a:pt x="365760" y="182880"/>
                                </a:lnTo>
                                <a:close/>
                              </a:path>
                            </a:pathLst>
                          </a:custGeom>
                          <a:ln w="2400" cap="flat">
                            <a:miter lim="100000"/>
                          </a:ln>
                        </wps:spPr>
                        <wps:style>
                          <a:lnRef idx="1">
                            <a:srgbClr val="181717"/>
                          </a:lnRef>
                          <a:fillRef idx="0">
                            <a:srgbClr val="000000">
                              <a:alpha val="0"/>
                            </a:srgbClr>
                          </a:fillRef>
                          <a:effectRef idx="0">
                            <a:scrgbClr r="0" g="0" b="0"/>
                          </a:effectRef>
                          <a:fontRef idx="none"/>
                        </wps:style>
                        <wps:bodyPr/>
                      </wps:wsp>
                      <wps:wsp>
                        <wps:cNvPr id="5457" name="Shape 5457"/>
                        <wps:cNvSpPr/>
                        <wps:spPr>
                          <a:xfrm>
                            <a:off x="162242" y="182601"/>
                            <a:ext cx="38900" cy="43129"/>
                          </a:xfrm>
                          <a:custGeom>
                            <a:avLst/>
                            <a:gdLst/>
                            <a:ahLst/>
                            <a:cxnLst/>
                            <a:rect l="0" t="0" r="0" b="0"/>
                            <a:pathLst>
                              <a:path w="38900" h="43129">
                                <a:moveTo>
                                  <a:pt x="19456" y="0"/>
                                </a:moveTo>
                                <a:cubicBezTo>
                                  <a:pt x="30188" y="0"/>
                                  <a:pt x="38900" y="9652"/>
                                  <a:pt x="38900" y="21565"/>
                                </a:cubicBezTo>
                                <a:cubicBezTo>
                                  <a:pt x="38900" y="33477"/>
                                  <a:pt x="30188" y="43129"/>
                                  <a:pt x="19456" y="43129"/>
                                </a:cubicBezTo>
                                <a:cubicBezTo>
                                  <a:pt x="8712" y="43129"/>
                                  <a:pt x="0" y="33477"/>
                                  <a:pt x="0" y="21565"/>
                                </a:cubicBezTo>
                                <a:cubicBezTo>
                                  <a:pt x="0" y="9652"/>
                                  <a:pt x="8712" y="0"/>
                                  <a:pt x="1945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58" name="Shape 5458"/>
                        <wps:cNvSpPr/>
                        <wps:spPr>
                          <a:xfrm>
                            <a:off x="146202" y="214096"/>
                            <a:ext cx="39154" cy="42697"/>
                          </a:xfrm>
                          <a:custGeom>
                            <a:avLst/>
                            <a:gdLst/>
                            <a:ahLst/>
                            <a:cxnLst/>
                            <a:rect l="0" t="0" r="0" b="0"/>
                            <a:pathLst>
                              <a:path w="39154" h="42697">
                                <a:moveTo>
                                  <a:pt x="19571" y="0"/>
                                </a:moveTo>
                                <a:cubicBezTo>
                                  <a:pt x="30391" y="0"/>
                                  <a:pt x="39154" y="9550"/>
                                  <a:pt x="39154" y="21349"/>
                                </a:cubicBezTo>
                                <a:cubicBezTo>
                                  <a:pt x="39154" y="33134"/>
                                  <a:pt x="30391" y="42697"/>
                                  <a:pt x="19571" y="42697"/>
                                </a:cubicBezTo>
                                <a:cubicBezTo>
                                  <a:pt x="8763" y="42697"/>
                                  <a:pt x="0" y="33134"/>
                                  <a:pt x="0" y="21349"/>
                                </a:cubicBezTo>
                                <a:cubicBezTo>
                                  <a:pt x="0" y="9550"/>
                                  <a:pt x="8763" y="0"/>
                                  <a:pt x="1957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59" name="Shape 5459"/>
                        <wps:cNvSpPr/>
                        <wps:spPr>
                          <a:xfrm>
                            <a:off x="179540" y="214224"/>
                            <a:ext cx="38481" cy="42621"/>
                          </a:xfrm>
                          <a:custGeom>
                            <a:avLst/>
                            <a:gdLst/>
                            <a:ahLst/>
                            <a:cxnLst/>
                            <a:rect l="0" t="0" r="0" b="0"/>
                            <a:pathLst>
                              <a:path w="38481" h="42621">
                                <a:moveTo>
                                  <a:pt x="19240" y="0"/>
                                </a:moveTo>
                                <a:cubicBezTo>
                                  <a:pt x="29870" y="0"/>
                                  <a:pt x="38481" y="9538"/>
                                  <a:pt x="38481" y="21311"/>
                                </a:cubicBezTo>
                                <a:cubicBezTo>
                                  <a:pt x="38481" y="33083"/>
                                  <a:pt x="29870" y="42621"/>
                                  <a:pt x="19240" y="42621"/>
                                </a:cubicBezTo>
                                <a:cubicBezTo>
                                  <a:pt x="8611" y="42621"/>
                                  <a:pt x="0" y="33083"/>
                                  <a:pt x="0" y="21311"/>
                                </a:cubicBezTo>
                                <a:cubicBezTo>
                                  <a:pt x="0" y="9538"/>
                                  <a:pt x="8611" y="0"/>
                                  <a:pt x="1924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60" name="Shape 5460"/>
                        <wps:cNvSpPr/>
                        <wps:spPr>
                          <a:xfrm>
                            <a:off x="186703" y="220269"/>
                            <a:ext cx="31191" cy="34518"/>
                          </a:xfrm>
                          <a:custGeom>
                            <a:avLst/>
                            <a:gdLst/>
                            <a:ahLst/>
                            <a:cxnLst/>
                            <a:rect l="0" t="0" r="0" b="0"/>
                            <a:pathLst>
                              <a:path w="31191" h="34518">
                                <a:moveTo>
                                  <a:pt x="15596" y="0"/>
                                </a:moveTo>
                                <a:cubicBezTo>
                                  <a:pt x="24206" y="0"/>
                                  <a:pt x="31191" y="7721"/>
                                  <a:pt x="31191" y="17259"/>
                                </a:cubicBezTo>
                                <a:cubicBezTo>
                                  <a:pt x="31191" y="26797"/>
                                  <a:pt x="24206" y="34518"/>
                                  <a:pt x="15596" y="34518"/>
                                </a:cubicBezTo>
                                <a:cubicBezTo>
                                  <a:pt x="6985" y="34518"/>
                                  <a:pt x="0" y="26797"/>
                                  <a:pt x="0" y="17259"/>
                                </a:cubicBezTo>
                                <a:cubicBezTo>
                                  <a:pt x="0" y="7721"/>
                                  <a:pt x="6985" y="0"/>
                                  <a:pt x="15596" y="0"/>
                                </a:cubicBezTo>
                                <a:close/>
                              </a:path>
                            </a:pathLst>
                          </a:custGeom>
                          <a:ln w="0" cap="flat">
                            <a:miter lim="100000"/>
                          </a:ln>
                        </wps:spPr>
                        <wps:style>
                          <a:lnRef idx="0">
                            <a:srgbClr val="000000">
                              <a:alpha val="0"/>
                            </a:srgbClr>
                          </a:lnRef>
                          <a:fillRef idx="1">
                            <a:srgbClr val="E8582C"/>
                          </a:fillRef>
                          <a:effectRef idx="0">
                            <a:scrgbClr r="0" g="0" b="0"/>
                          </a:effectRef>
                          <a:fontRef idx="none"/>
                        </wps:style>
                        <wps:bodyPr/>
                      </wps:wsp>
                      <wps:wsp>
                        <wps:cNvPr id="5461" name="Shape 5461"/>
                        <wps:cNvSpPr/>
                        <wps:spPr>
                          <a:xfrm>
                            <a:off x="165748" y="182080"/>
                            <a:ext cx="31445" cy="34519"/>
                          </a:xfrm>
                          <a:custGeom>
                            <a:avLst/>
                            <a:gdLst/>
                            <a:ahLst/>
                            <a:cxnLst/>
                            <a:rect l="0" t="0" r="0" b="0"/>
                            <a:pathLst>
                              <a:path w="31445" h="34519">
                                <a:moveTo>
                                  <a:pt x="15723" y="0"/>
                                </a:moveTo>
                                <a:cubicBezTo>
                                  <a:pt x="24409" y="0"/>
                                  <a:pt x="31445" y="7722"/>
                                  <a:pt x="31445" y="17259"/>
                                </a:cubicBezTo>
                                <a:cubicBezTo>
                                  <a:pt x="31445" y="26797"/>
                                  <a:pt x="24409" y="34519"/>
                                  <a:pt x="15723" y="34519"/>
                                </a:cubicBezTo>
                                <a:cubicBezTo>
                                  <a:pt x="7049" y="34519"/>
                                  <a:pt x="0" y="26797"/>
                                  <a:pt x="0" y="17259"/>
                                </a:cubicBezTo>
                                <a:cubicBezTo>
                                  <a:pt x="0" y="7722"/>
                                  <a:pt x="7049" y="0"/>
                                  <a:pt x="15723" y="0"/>
                                </a:cubicBezTo>
                                <a:close/>
                              </a:path>
                            </a:pathLst>
                          </a:custGeom>
                          <a:ln w="0" cap="flat">
                            <a:miter lim="100000"/>
                          </a:ln>
                        </wps:spPr>
                        <wps:style>
                          <a:lnRef idx="0">
                            <a:srgbClr val="000000">
                              <a:alpha val="0"/>
                            </a:srgbClr>
                          </a:lnRef>
                          <a:fillRef idx="1">
                            <a:srgbClr val="E8582C"/>
                          </a:fillRef>
                          <a:effectRef idx="0">
                            <a:scrgbClr r="0" g="0" b="0"/>
                          </a:effectRef>
                          <a:fontRef idx="none"/>
                        </wps:style>
                        <wps:bodyPr/>
                      </wps:wsp>
                      <wps:wsp>
                        <wps:cNvPr id="5462" name="Shape 5462"/>
                        <wps:cNvSpPr/>
                        <wps:spPr>
                          <a:xfrm>
                            <a:off x="146139" y="220713"/>
                            <a:ext cx="31763" cy="34341"/>
                          </a:xfrm>
                          <a:custGeom>
                            <a:avLst/>
                            <a:gdLst/>
                            <a:ahLst/>
                            <a:cxnLst/>
                            <a:rect l="0" t="0" r="0" b="0"/>
                            <a:pathLst>
                              <a:path w="31763" h="34341">
                                <a:moveTo>
                                  <a:pt x="15888" y="0"/>
                                </a:moveTo>
                                <a:cubicBezTo>
                                  <a:pt x="24651" y="0"/>
                                  <a:pt x="31763" y="7684"/>
                                  <a:pt x="31763" y="17170"/>
                                </a:cubicBezTo>
                                <a:cubicBezTo>
                                  <a:pt x="31763" y="26645"/>
                                  <a:pt x="24651" y="34341"/>
                                  <a:pt x="15888" y="34341"/>
                                </a:cubicBezTo>
                                <a:cubicBezTo>
                                  <a:pt x="7112" y="34341"/>
                                  <a:pt x="0" y="26645"/>
                                  <a:pt x="0" y="17170"/>
                                </a:cubicBezTo>
                                <a:cubicBezTo>
                                  <a:pt x="0" y="7684"/>
                                  <a:pt x="7112" y="0"/>
                                  <a:pt x="15888" y="0"/>
                                </a:cubicBezTo>
                                <a:close/>
                              </a:path>
                            </a:pathLst>
                          </a:custGeom>
                          <a:ln w="0" cap="flat">
                            <a:miter lim="100000"/>
                          </a:ln>
                        </wps:spPr>
                        <wps:style>
                          <a:lnRef idx="0">
                            <a:srgbClr val="000000">
                              <a:alpha val="0"/>
                            </a:srgbClr>
                          </a:lnRef>
                          <a:fillRef idx="1">
                            <a:srgbClr val="E8582C"/>
                          </a:fillRef>
                          <a:effectRef idx="0">
                            <a:scrgbClr r="0" g="0" b="0"/>
                          </a:effectRef>
                          <a:fontRef idx="none"/>
                        </wps:style>
                        <wps:bodyPr/>
                      </wps:wsp>
                      <wps:wsp>
                        <wps:cNvPr id="5463" name="Shape 5463"/>
                        <wps:cNvSpPr/>
                        <wps:spPr>
                          <a:xfrm>
                            <a:off x="178156" y="220853"/>
                            <a:ext cx="7722" cy="8230"/>
                          </a:xfrm>
                          <a:custGeom>
                            <a:avLst/>
                            <a:gdLst/>
                            <a:ahLst/>
                            <a:cxnLst/>
                            <a:rect l="0" t="0" r="0" b="0"/>
                            <a:pathLst>
                              <a:path w="7722" h="8230">
                                <a:moveTo>
                                  <a:pt x="3861" y="0"/>
                                </a:moveTo>
                                <a:cubicBezTo>
                                  <a:pt x="5994" y="0"/>
                                  <a:pt x="7722" y="1842"/>
                                  <a:pt x="7722" y="4115"/>
                                </a:cubicBezTo>
                                <a:cubicBezTo>
                                  <a:pt x="7722" y="6388"/>
                                  <a:pt x="5994" y="8230"/>
                                  <a:pt x="3861" y="8230"/>
                                </a:cubicBezTo>
                                <a:cubicBezTo>
                                  <a:pt x="1740" y="8230"/>
                                  <a:pt x="0" y="6388"/>
                                  <a:pt x="0" y="4115"/>
                                </a:cubicBezTo>
                                <a:cubicBezTo>
                                  <a:pt x="0" y="1842"/>
                                  <a:pt x="1740" y="0"/>
                                  <a:pt x="3861" y="0"/>
                                </a:cubicBezTo>
                                <a:close/>
                              </a:path>
                            </a:pathLst>
                          </a:custGeom>
                          <a:ln w="0" cap="flat">
                            <a:miter lim="100000"/>
                          </a:ln>
                        </wps:spPr>
                        <wps:style>
                          <a:lnRef idx="0">
                            <a:srgbClr val="000000">
                              <a:alpha val="0"/>
                            </a:srgbClr>
                          </a:lnRef>
                          <a:fillRef idx="1">
                            <a:srgbClr val="E8582C"/>
                          </a:fillRef>
                          <a:effectRef idx="0">
                            <a:scrgbClr r="0" g="0" b="0"/>
                          </a:effectRef>
                          <a:fontRef idx="none"/>
                        </wps:style>
                        <wps:bodyPr/>
                      </wps:wsp>
                      <wps:wsp>
                        <wps:cNvPr id="5464" name="Shape 5464"/>
                        <wps:cNvSpPr/>
                        <wps:spPr>
                          <a:xfrm>
                            <a:off x="165697" y="223380"/>
                            <a:ext cx="9830" cy="17780"/>
                          </a:xfrm>
                          <a:custGeom>
                            <a:avLst/>
                            <a:gdLst/>
                            <a:ahLst/>
                            <a:cxnLst/>
                            <a:rect l="0" t="0" r="0" b="0"/>
                            <a:pathLst>
                              <a:path w="9830" h="17780">
                                <a:moveTo>
                                  <a:pt x="25" y="0"/>
                                </a:moveTo>
                                <a:lnTo>
                                  <a:pt x="2883" y="1461"/>
                                </a:lnTo>
                                <a:cubicBezTo>
                                  <a:pt x="2985" y="6883"/>
                                  <a:pt x="5740" y="11938"/>
                                  <a:pt x="9830" y="14770"/>
                                </a:cubicBezTo>
                                <a:lnTo>
                                  <a:pt x="9385" y="17780"/>
                                </a:lnTo>
                                <a:cubicBezTo>
                                  <a:pt x="3518" y="14668"/>
                                  <a:pt x="127" y="8623"/>
                                  <a:pt x="0" y="1511"/>
                                </a:cubicBezTo>
                                <a:lnTo>
                                  <a:pt x="2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65" name="Shape 5465"/>
                        <wps:cNvSpPr/>
                        <wps:spPr>
                          <a:xfrm>
                            <a:off x="188506" y="222771"/>
                            <a:ext cx="9931" cy="18580"/>
                          </a:xfrm>
                          <a:custGeom>
                            <a:avLst/>
                            <a:gdLst/>
                            <a:ahLst/>
                            <a:cxnLst/>
                            <a:rect l="0" t="0" r="0" b="0"/>
                            <a:pathLst>
                              <a:path w="9931" h="18580">
                                <a:moveTo>
                                  <a:pt x="9843" y="0"/>
                                </a:moveTo>
                                <a:lnTo>
                                  <a:pt x="9931" y="1880"/>
                                </a:lnTo>
                                <a:cubicBezTo>
                                  <a:pt x="9931" y="9106"/>
                                  <a:pt x="6464" y="15430"/>
                                  <a:pt x="521" y="18580"/>
                                </a:cubicBezTo>
                                <a:lnTo>
                                  <a:pt x="0" y="15507"/>
                                </a:lnTo>
                                <a:cubicBezTo>
                                  <a:pt x="4318" y="12700"/>
                                  <a:pt x="7049" y="7480"/>
                                  <a:pt x="7049" y="1880"/>
                                </a:cubicBezTo>
                                <a:lnTo>
                                  <a:pt x="7023" y="1321"/>
                                </a:lnTo>
                                <a:lnTo>
                                  <a:pt x="984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66" name="Shape 5466"/>
                        <wps:cNvSpPr/>
                        <wps:spPr>
                          <a:xfrm>
                            <a:off x="172364" y="207125"/>
                            <a:ext cx="18910" cy="5093"/>
                          </a:xfrm>
                          <a:custGeom>
                            <a:avLst/>
                            <a:gdLst/>
                            <a:ahLst/>
                            <a:cxnLst/>
                            <a:rect l="0" t="0" r="0" b="0"/>
                            <a:pathLst>
                              <a:path w="18910" h="5093">
                                <a:moveTo>
                                  <a:pt x="9881" y="63"/>
                                </a:moveTo>
                                <a:cubicBezTo>
                                  <a:pt x="13170" y="127"/>
                                  <a:pt x="16180" y="1181"/>
                                  <a:pt x="18910" y="3111"/>
                                </a:cubicBezTo>
                                <a:lnTo>
                                  <a:pt x="16599" y="4915"/>
                                </a:lnTo>
                                <a:cubicBezTo>
                                  <a:pt x="14541" y="3658"/>
                                  <a:pt x="12217" y="2972"/>
                                  <a:pt x="9830" y="2934"/>
                                </a:cubicBezTo>
                                <a:cubicBezTo>
                                  <a:pt x="7150" y="2883"/>
                                  <a:pt x="4559" y="3632"/>
                                  <a:pt x="2273" y="5093"/>
                                </a:cubicBezTo>
                                <a:lnTo>
                                  <a:pt x="0" y="3162"/>
                                </a:lnTo>
                                <a:cubicBezTo>
                                  <a:pt x="2934" y="1067"/>
                                  <a:pt x="6350" y="0"/>
                                  <a:pt x="9881" y="63"/>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67" name="Shape 5467"/>
                        <wps:cNvSpPr/>
                        <wps:spPr>
                          <a:xfrm>
                            <a:off x="181902" y="216243"/>
                            <a:ext cx="0" cy="5232"/>
                          </a:xfrm>
                          <a:custGeom>
                            <a:avLst/>
                            <a:gdLst/>
                            <a:ahLst/>
                            <a:cxnLst/>
                            <a:rect l="0" t="0" r="0" b="0"/>
                            <a:pathLst>
                              <a:path h="5232">
                                <a:moveTo>
                                  <a:pt x="0" y="0"/>
                                </a:moveTo>
                                <a:lnTo>
                                  <a:pt x="0" y="5232"/>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468" name="Shape 5468"/>
                        <wps:cNvSpPr/>
                        <wps:spPr>
                          <a:xfrm>
                            <a:off x="184836" y="226860"/>
                            <a:ext cx="4420" cy="2781"/>
                          </a:xfrm>
                          <a:custGeom>
                            <a:avLst/>
                            <a:gdLst/>
                            <a:ahLst/>
                            <a:cxnLst/>
                            <a:rect l="0" t="0" r="0" b="0"/>
                            <a:pathLst>
                              <a:path w="4420" h="2781">
                                <a:moveTo>
                                  <a:pt x="4420" y="2781"/>
                                </a:moveTo>
                                <a:lnTo>
                                  <a:pt x="0" y="0"/>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469" name="Shape 5469"/>
                        <wps:cNvSpPr/>
                        <wps:spPr>
                          <a:xfrm>
                            <a:off x="174968" y="226809"/>
                            <a:ext cx="4356" cy="2883"/>
                          </a:xfrm>
                          <a:custGeom>
                            <a:avLst/>
                            <a:gdLst/>
                            <a:ahLst/>
                            <a:cxnLst/>
                            <a:rect l="0" t="0" r="0" b="0"/>
                            <a:pathLst>
                              <a:path w="4356" h="2883">
                                <a:moveTo>
                                  <a:pt x="4356" y="0"/>
                                </a:moveTo>
                                <a:lnTo>
                                  <a:pt x="0" y="2883"/>
                                </a:lnTo>
                              </a:path>
                            </a:pathLst>
                          </a:custGeom>
                          <a:ln w="1956" cap="flat">
                            <a:miter lim="100000"/>
                          </a:ln>
                        </wps:spPr>
                        <wps:style>
                          <a:lnRef idx="1">
                            <a:srgbClr val="E8582C"/>
                          </a:lnRef>
                          <a:fillRef idx="0">
                            <a:srgbClr val="000000">
                              <a:alpha val="0"/>
                            </a:srgbClr>
                          </a:fillRef>
                          <a:effectRef idx="0">
                            <a:scrgbClr r="0" g="0" b="0"/>
                          </a:effectRef>
                          <a:fontRef idx="none"/>
                        </wps:style>
                        <wps:bodyPr/>
                      </wps:wsp>
                      <wps:wsp>
                        <wps:cNvPr id="5470" name="Shape 5470"/>
                        <wps:cNvSpPr/>
                        <wps:spPr>
                          <a:xfrm>
                            <a:off x="155131" y="271450"/>
                            <a:ext cx="10389" cy="11836"/>
                          </a:xfrm>
                          <a:custGeom>
                            <a:avLst/>
                            <a:gdLst/>
                            <a:ahLst/>
                            <a:cxnLst/>
                            <a:rect l="0" t="0" r="0" b="0"/>
                            <a:pathLst>
                              <a:path w="10389" h="11836">
                                <a:moveTo>
                                  <a:pt x="5296" y="0"/>
                                </a:moveTo>
                                <a:cubicBezTo>
                                  <a:pt x="6769" y="0"/>
                                  <a:pt x="7874" y="267"/>
                                  <a:pt x="8649" y="813"/>
                                </a:cubicBezTo>
                                <a:cubicBezTo>
                                  <a:pt x="9411" y="1359"/>
                                  <a:pt x="9868" y="2223"/>
                                  <a:pt x="10020" y="3403"/>
                                </a:cubicBezTo>
                                <a:lnTo>
                                  <a:pt x="6680" y="3607"/>
                                </a:lnTo>
                                <a:cubicBezTo>
                                  <a:pt x="6591" y="3086"/>
                                  <a:pt x="6401" y="2705"/>
                                  <a:pt x="6121" y="2476"/>
                                </a:cubicBezTo>
                                <a:cubicBezTo>
                                  <a:pt x="5842" y="2235"/>
                                  <a:pt x="5448" y="2121"/>
                                  <a:pt x="4940" y="2121"/>
                                </a:cubicBezTo>
                                <a:cubicBezTo>
                                  <a:pt x="4534" y="2121"/>
                                  <a:pt x="4216" y="2210"/>
                                  <a:pt x="4013" y="2388"/>
                                </a:cubicBezTo>
                                <a:cubicBezTo>
                                  <a:pt x="3797" y="2553"/>
                                  <a:pt x="3696" y="2769"/>
                                  <a:pt x="3696" y="3022"/>
                                </a:cubicBezTo>
                                <a:cubicBezTo>
                                  <a:pt x="3696" y="3200"/>
                                  <a:pt x="3785" y="3365"/>
                                  <a:pt x="3962" y="3518"/>
                                </a:cubicBezTo>
                                <a:cubicBezTo>
                                  <a:pt x="4127" y="3658"/>
                                  <a:pt x="4521" y="3797"/>
                                  <a:pt x="5156" y="3937"/>
                                </a:cubicBezTo>
                                <a:cubicBezTo>
                                  <a:pt x="6693" y="4267"/>
                                  <a:pt x="7810" y="4610"/>
                                  <a:pt x="8471" y="4940"/>
                                </a:cubicBezTo>
                                <a:cubicBezTo>
                                  <a:pt x="9144" y="5283"/>
                                  <a:pt x="9627" y="5715"/>
                                  <a:pt x="9931" y="6210"/>
                                </a:cubicBezTo>
                                <a:cubicBezTo>
                                  <a:pt x="10236" y="6718"/>
                                  <a:pt x="10389" y="7290"/>
                                  <a:pt x="10389" y="7912"/>
                                </a:cubicBezTo>
                                <a:cubicBezTo>
                                  <a:pt x="10389" y="8649"/>
                                  <a:pt x="10185" y="9322"/>
                                  <a:pt x="9779" y="9944"/>
                                </a:cubicBezTo>
                                <a:cubicBezTo>
                                  <a:pt x="9373" y="10566"/>
                                  <a:pt x="8814" y="11036"/>
                                  <a:pt x="8077" y="11354"/>
                                </a:cubicBezTo>
                                <a:cubicBezTo>
                                  <a:pt x="7353" y="11671"/>
                                  <a:pt x="6426" y="11836"/>
                                  <a:pt x="5321" y="11836"/>
                                </a:cubicBezTo>
                                <a:cubicBezTo>
                                  <a:pt x="3378" y="11836"/>
                                  <a:pt x="2019" y="11455"/>
                                  <a:pt x="1270" y="10706"/>
                                </a:cubicBezTo>
                                <a:cubicBezTo>
                                  <a:pt x="521" y="9957"/>
                                  <a:pt x="102" y="9004"/>
                                  <a:pt x="0" y="7849"/>
                                </a:cubicBezTo>
                                <a:lnTo>
                                  <a:pt x="3378" y="7633"/>
                                </a:lnTo>
                                <a:cubicBezTo>
                                  <a:pt x="3442" y="8179"/>
                                  <a:pt x="3594" y="8598"/>
                                  <a:pt x="3823" y="8890"/>
                                </a:cubicBezTo>
                                <a:cubicBezTo>
                                  <a:pt x="4178" y="9347"/>
                                  <a:pt x="4699" y="9588"/>
                                  <a:pt x="5372" y="9588"/>
                                </a:cubicBezTo>
                                <a:cubicBezTo>
                                  <a:pt x="5880" y="9588"/>
                                  <a:pt x="6261" y="9461"/>
                                  <a:pt x="6540" y="9233"/>
                                </a:cubicBezTo>
                                <a:cubicBezTo>
                                  <a:pt x="6807" y="8992"/>
                                  <a:pt x="6947" y="8712"/>
                                  <a:pt x="6947" y="8407"/>
                                </a:cubicBezTo>
                                <a:cubicBezTo>
                                  <a:pt x="6947" y="8103"/>
                                  <a:pt x="6820" y="7836"/>
                                  <a:pt x="6566" y="7607"/>
                                </a:cubicBezTo>
                                <a:cubicBezTo>
                                  <a:pt x="6299" y="7379"/>
                                  <a:pt x="5702" y="7150"/>
                                  <a:pt x="4750" y="6947"/>
                                </a:cubicBezTo>
                                <a:cubicBezTo>
                                  <a:pt x="3200" y="6591"/>
                                  <a:pt x="2096" y="6134"/>
                                  <a:pt x="1435" y="5550"/>
                                </a:cubicBezTo>
                                <a:cubicBezTo>
                                  <a:pt x="762" y="4978"/>
                                  <a:pt x="432" y="4242"/>
                                  <a:pt x="432" y="3340"/>
                                </a:cubicBezTo>
                                <a:cubicBezTo>
                                  <a:pt x="432" y="2756"/>
                                  <a:pt x="597" y="2197"/>
                                  <a:pt x="940" y="1676"/>
                                </a:cubicBezTo>
                                <a:cubicBezTo>
                                  <a:pt x="1283" y="1156"/>
                                  <a:pt x="1791" y="737"/>
                                  <a:pt x="2476" y="445"/>
                                </a:cubicBezTo>
                                <a:cubicBezTo>
                                  <a:pt x="3162" y="140"/>
                                  <a:pt x="4102" y="0"/>
                                  <a:pt x="52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1" name="Shape 5471"/>
                        <wps:cNvSpPr/>
                        <wps:spPr>
                          <a:xfrm>
                            <a:off x="167323" y="271641"/>
                            <a:ext cx="10947" cy="11443"/>
                          </a:xfrm>
                          <a:custGeom>
                            <a:avLst/>
                            <a:gdLst/>
                            <a:ahLst/>
                            <a:cxnLst/>
                            <a:rect l="0" t="0" r="0" b="0"/>
                            <a:pathLst>
                              <a:path w="10947" h="11443">
                                <a:moveTo>
                                  <a:pt x="0" y="0"/>
                                </a:moveTo>
                                <a:lnTo>
                                  <a:pt x="3543" y="0"/>
                                </a:lnTo>
                                <a:lnTo>
                                  <a:pt x="3543" y="4001"/>
                                </a:lnTo>
                                <a:lnTo>
                                  <a:pt x="7391" y="4001"/>
                                </a:lnTo>
                                <a:lnTo>
                                  <a:pt x="7391" y="0"/>
                                </a:lnTo>
                                <a:lnTo>
                                  <a:pt x="10947" y="0"/>
                                </a:lnTo>
                                <a:lnTo>
                                  <a:pt x="10947" y="11443"/>
                                </a:lnTo>
                                <a:lnTo>
                                  <a:pt x="7391" y="11443"/>
                                </a:lnTo>
                                <a:lnTo>
                                  <a:pt x="7391" y="6820"/>
                                </a:lnTo>
                                <a:lnTo>
                                  <a:pt x="3543" y="6820"/>
                                </a:lnTo>
                                <a:lnTo>
                                  <a:pt x="3543"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2" name="Shape 5472"/>
                        <wps:cNvSpPr/>
                        <wps:spPr>
                          <a:xfrm>
                            <a:off x="179464" y="271641"/>
                            <a:ext cx="6198" cy="11443"/>
                          </a:xfrm>
                          <a:custGeom>
                            <a:avLst/>
                            <a:gdLst/>
                            <a:ahLst/>
                            <a:cxnLst/>
                            <a:rect l="0" t="0" r="0" b="0"/>
                            <a:pathLst>
                              <a:path w="6198" h="11443">
                                <a:moveTo>
                                  <a:pt x="4305" y="0"/>
                                </a:moveTo>
                                <a:lnTo>
                                  <a:pt x="6198" y="0"/>
                                </a:lnTo>
                                <a:lnTo>
                                  <a:pt x="6198" y="2959"/>
                                </a:lnTo>
                                <a:lnTo>
                                  <a:pt x="4953" y="7074"/>
                                </a:lnTo>
                                <a:lnTo>
                                  <a:pt x="6198" y="7074"/>
                                </a:lnTo>
                                <a:lnTo>
                                  <a:pt x="6198" y="9550"/>
                                </a:lnTo>
                                <a:lnTo>
                                  <a:pt x="4191" y="9550"/>
                                </a:lnTo>
                                <a:lnTo>
                                  <a:pt x="3619" y="11443"/>
                                </a:lnTo>
                                <a:lnTo>
                                  <a:pt x="0" y="11443"/>
                                </a:lnTo>
                                <a:lnTo>
                                  <a:pt x="43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3" name="Shape 5473"/>
                        <wps:cNvSpPr/>
                        <wps:spPr>
                          <a:xfrm>
                            <a:off x="185661" y="271641"/>
                            <a:ext cx="6274" cy="11443"/>
                          </a:xfrm>
                          <a:custGeom>
                            <a:avLst/>
                            <a:gdLst/>
                            <a:ahLst/>
                            <a:cxnLst/>
                            <a:rect l="0" t="0" r="0" b="0"/>
                            <a:pathLst>
                              <a:path w="6274" h="11443">
                                <a:moveTo>
                                  <a:pt x="0" y="0"/>
                                </a:moveTo>
                                <a:lnTo>
                                  <a:pt x="1981" y="0"/>
                                </a:lnTo>
                                <a:lnTo>
                                  <a:pt x="6274" y="11443"/>
                                </a:lnTo>
                                <a:lnTo>
                                  <a:pt x="2565" y="11443"/>
                                </a:lnTo>
                                <a:lnTo>
                                  <a:pt x="1994" y="9550"/>
                                </a:lnTo>
                                <a:lnTo>
                                  <a:pt x="0" y="9550"/>
                                </a:lnTo>
                                <a:lnTo>
                                  <a:pt x="0" y="7074"/>
                                </a:lnTo>
                                <a:lnTo>
                                  <a:pt x="1245" y="7074"/>
                                </a:lnTo>
                                <a:lnTo>
                                  <a:pt x="0" y="295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4" name="Shape 5474"/>
                        <wps:cNvSpPr/>
                        <wps:spPr>
                          <a:xfrm>
                            <a:off x="193116" y="271641"/>
                            <a:ext cx="5169" cy="11443"/>
                          </a:xfrm>
                          <a:custGeom>
                            <a:avLst/>
                            <a:gdLst/>
                            <a:ahLst/>
                            <a:cxnLst/>
                            <a:rect l="0" t="0" r="0" b="0"/>
                            <a:pathLst>
                              <a:path w="5169" h="11443">
                                <a:moveTo>
                                  <a:pt x="0" y="0"/>
                                </a:moveTo>
                                <a:lnTo>
                                  <a:pt x="5169" y="0"/>
                                </a:lnTo>
                                <a:lnTo>
                                  <a:pt x="5169" y="2323"/>
                                </a:lnTo>
                                <a:lnTo>
                                  <a:pt x="5118" y="2311"/>
                                </a:lnTo>
                                <a:lnTo>
                                  <a:pt x="3556" y="2311"/>
                                </a:lnTo>
                                <a:lnTo>
                                  <a:pt x="3556" y="4636"/>
                                </a:lnTo>
                                <a:lnTo>
                                  <a:pt x="5042" y="4636"/>
                                </a:lnTo>
                                <a:lnTo>
                                  <a:pt x="5169" y="4615"/>
                                </a:lnTo>
                                <a:lnTo>
                                  <a:pt x="5169" y="7666"/>
                                </a:lnTo>
                                <a:lnTo>
                                  <a:pt x="4737" y="7061"/>
                                </a:lnTo>
                                <a:cubicBezTo>
                                  <a:pt x="4483" y="6883"/>
                                  <a:pt x="4191" y="6795"/>
                                  <a:pt x="3861" y="6795"/>
                                </a:cubicBezTo>
                                <a:lnTo>
                                  <a:pt x="3556" y="6795"/>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5" name="Shape 5475"/>
                        <wps:cNvSpPr/>
                        <wps:spPr>
                          <a:xfrm>
                            <a:off x="198285" y="271641"/>
                            <a:ext cx="6096" cy="11443"/>
                          </a:xfrm>
                          <a:custGeom>
                            <a:avLst/>
                            <a:gdLst/>
                            <a:ahLst/>
                            <a:cxnLst/>
                            <a:rect l="0" t="0" r="0" b="0"/>
                            <a:pathLst>
                              <a:path w="6096" h="11443">
                                <a:moveTo>
                                  <a:pt x="0" y="0"/>
                                </a:moveTo>
                                <a:lnTo>
                                  <a:pt x="737" y="0"/>
                                </a:lnTo>
                                <a:cubicBezTo>
                                  <a:pt x="1829" y="0"/>
                                  <a:pt x="2667" y="89"/>
                                  <a:pt x="3239" y="279"/>
                                </a:cubicBezTo>
                                <a:cubicBezTo>
                                  <a:pt x="3823" y="457"/>
                                  <a:pt x="4280" y="813"/>
                                  <a:pt x="4636" y="1321"/>
                                </a:cubicBezTo>
                                <a:cubicBezTo>
                                  <a:pt x="4991" y="1829"/>
                                  <a:pt x="5169" y="2451"/>
                                  <a:pt x="5169" y="3175"/>
                                </a:cubicBezTo>
                                <a:cubicBezTo>
                                  <a:pt x="5169" y="3810"/>
                                  <a:pt x="5029" y="4356"/>
                                  <a:pt x="4763" y="4813"/>
                                </a:cubicBezTo>
                                <a:cubicBezTo>
                                  <a:pt x="4496" y="5283"/>
                                  <a:pt x="4115" y="5652"/>
                                  <a:pt x="3645" y="5944"/>
                                </a:cubicBezTo>
                                <a:cubicBezTo>
                                  <a:pt x="3340" y="6121"/>
                                  <a:pt x="2921" y="6274"/>
                                  <a:pt x="2400" y="6388"/>
                                </a:cubicBezTo>
                                <a:cubicBezTo>
                                  <a:pt x="2819" y="6540"/>
                                  <a:pt x="3124" y="6680"/>
                                  <a:pt x="3315" y="6820"/>
                                </a:cubicBezTo>
                                <a:cubicBezTo>
                                  <a:pt x="3442" y="6909"/>
                                  <a:pt x="3632" y="7112"/>
                                  <a:pt x="3874" y="7417"/>
                                </a:cubicBezTo>
                                <a:cubicBezTo>
                                  <a:pt x="4128" y="7734"/>
                                  <a:pt x="4293" y="7963"/>
                                  <a:pt x="4369" y="8141"/>
                                </a:cubicBezTo>
                                <a:lnTo>
                                  <a:pt x="6096" y="11443"/>
                                </a:lnTo>
                                <a:lnTo>
                                  <a:pt x="2096" y="11443"/>
                                </a:lnTo>
                                <a:lnTo>
                                  <a:pt x="203" y="7950"/>
                                </a:lnTo>
                                <a:lnTo>
                                  <a:pt x="0" y="7666"/>
                                </a:lnTo>
                                <a:lnTo>
                                  <a:pt x="0" y="4615"/>
                                </a:lnTo>
                                <a:lnTo>
                                  <a:pt x="813" y="4483"/>
                                </a:lnTo>
                                <a:cubicBezTo>
                                  <a:pt x="1054" y="4432"/>
                                  <a:pt x="1245" y="4318"/>
                                  <a:pt x="1397" y="4127"/>
                                </a:cubicBezTo>
                                <a:cubicBezTo>
                                  <a:pt x="1537" y="3924"/>
                                  <a:pt x="1613" y="3708"/>
                                  <a:pt x="1613" y="3467"/>
                                </a:cubicBezTo>
                                <a:cubicBezTo>
                                  <a:pt x="1613" y="3099"/>
                                  <a:pt x="1499" y="2807"/>
                                  <a:pt x="1270" y="2616"/>
                                </a:cubicBezTo>
                                <a:lnTo>
                                  <a:pt x="0" y="23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6" name="Shape 5476"/>
                        <wps:cNvSpPr/>
                        <wps:spPr>
                          <a:xfrm>
                            <a:off x="205511" y="271641"/>
                            <a:ext cx="4909" cy="11443"/>
                          </a:xfrm>
                          <a:custGeom>
                            <a:avLst/>
                            <a:gdLst/>
                            <a:ahLst/>
                            <a:cxnLst/>
                            <a:rect l="0" t="0" r="0" b="0"/>
                            <a:pathLst>
                              <a:path w="4909" h="11443">
                                <a:moveTo>
                                  <a:pt x="0" y="0"/>
                                </a:moveTo>
                                <a:lnTo>
                                  <a:pt x="4909" y="0"/>
                                </a:lnTo>
                                <a:lnTo>
                                  <a:pt x="4909" y="2420"/>
                                </a:lnTo>
                                <a:lnTo>
                                  <a:pt x="4559" y="2324"/>
                                </a:lnTo>
                                <a:lnTo>
                                  <a:pt x="3556" y="2324"/>
                                </a:lnTo>
                                <a:lnTo>
                                  <a:pt x="3556" y="4877"/>
                                </a:lnTo>
                                <a:lnTo>
                                  <a:pt x="4420" y="4877"/>
                                </a:lnTo>
                                <a:lnTo>
                                  <a:pt x="4909" y="4756"/>
                                </a:lnTo>
                                <a:lnTo>
                                  <a:pt x="4909" y="7201"/>
                                </a:lnTo>
                                <a:lnTo>
                                  <a:pt x="3556" y="7201"/>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7" name="Shape 5477"/>
                        <wps:cNvSpPr/>
                        <wps:spPr>
                          <a:xfrm>
                            <a:off x="210420" y="271641"/>
                            <a:ext cx="4807" cy="7201"/>
                          </a:xfrm>
                          <a:custGeom>
                            <a:avLst/>
                            <a:gdLst/>
                            <a:ahLst/>
                            <a:cxnLst/>
                            <a:rect l="0" t="0" r="0" b="0"/>
                            <a:pathLst>
                              <a:path w="4807" h="7201">
                                <a:moveTo>
                                  <a:pt x="0" y="0"/>
                                </a:moveTo>
                                <a:lnTo>
                                  <a:pt x="972" y="0"/>
                                </a:lnTo>
                                <a:cubicBezTo>
                                  <a:pt x="2254" y="0"/>
                                  <a:pt x="3207" y="305"/>
                                  <a:pt x="3855" y="914"/>
                                </a:cubicBezTo>
                                <a:cubicBezTo>
                                  <a:pt x="4489" y="1524"/>
                                  <a:pt x="4807" y="2388"/>
                                  <a:pt x="4807" y="3518"/>
                                </a:cubicBezTo>
                                <a:cubicBezTo>
                                  <a:pt x="4807" y="4674"/>
                                  <a:pt x="4464" y="5575"/>
                                  <a:pt x="3766" y="6223"/>
                                </a:cubicBezTo>
                                <a:cubicBezTo>
                                  <a:pt x="3067" y="6871"/>
                                  <a:pt x="2013" y="7201"/>
                                  <a:pt x="578" y="7201"/>
                                </a:cubicBezTo>
                                <a:lnTo>
                                  <a:pt x="0" y="7201"/>
                                </a:lnTo>
                                <a:lnTo>
                                  <a:pt x="0" y="4756"/>
                                </a:lnTo>
                                <a:lnTo>
                                  <a:pt x="946" y="4521"/>
                                </a:lnTo>
                                <a:cubicBezTo>
                                  <a:pt x="1226" y="4280"/>
                                  <a:pt x="1353" y="3975"/>
                                  <a:pt x="1353" y="3607"/>
                                </a:cubicBezTo>
                                <a:cubicBezTo>
                                  <a:pt x="1353" y="3251"/>
                                  <a:pt x="1238" y="2946"/>
                                  <a:pt x="997" y="2692"/>
                                </a:cubicBezTo>
                                <a:lnTo>
                                  <a:pt x="0" y="24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8" name="Shape 5478"/>
                        <wps:cNvSpPr/>
                        <wps:spPr>
                          <a:xfrm>
                            <a:off x="133083" y="291071"/>
                            <a:ext cx="5302" cy="11443"/>
                          </a:xfrm>
                          <a:custGeom>
                            <a:avLst/>
                            <a:gdLst/>
                            <a:ahLst/>
                            <a:cxnLst/>
                            <a:rect l="0" t="0" r="0" b="0"/>
                            <a:pathLst>
                              <a:path w="5302" h="11443">
                                <a:moveTo>
                                  <a:pt x="0" y="0"/>
                                </a:moveTo>
                                <a:lnTo>
                                  <a:pt x="5302" y="0"/>
                                </a:lnTo>
                                <a:lnTo>
                                  <a:pt x="5302" y="2367"/>
                                </a:lnTo>
                                <a:lnTo>
                                  <a:pt x="5131" y="2324"/>
                                </a:lnTo>
                                <a:lnTo>
                                  <a:pt x="3569" y="2324"/>
                                </a:lnTo>
                                <a:lnTo>
                                  <a:pt x="3569" y="4483"/>
                                </a:lnTo>
                                <a:lnTo>
                                  <a:pt x="5118" y="4483"/>
                                </a:lnTo>
                                <a:lnTo>
                                  <a:pt x="5302" y="4438"/>
                                </a:lnTo>
                                <a:lnTo>
                                  <a:pt x="5302" y="6667"/>
                                </a:lnTo>
                                <a:lnTo>
                                  <a:pt x="3569" y="6667"/>
                                </a:lnTo>
                                <a:lnTo>
                                  <a:pt x="3569" y="8979"/>
                                </a:lnTo>
                                <a:lnTo>
                                  <a:pt x="5302" y="8979"/>
                                </a:lnTo>
                                <a:lnTo>
                                  <a:pt x="5302"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9" name="Shape 5479"/>
                        <wps:cNvSpPr/>
                        <wps:spPr>
                          <a:xfrm>
                            <a:off x="138386" y="291071"/>
                            <a:ext cx="5290" cy="11443"/>
                          </a:xfrm>
                          <a:custGeom>
                            <a:avLst/>
                            <a:gdLst/>
                            <a:ahLst/>
                            <a:cxnLst/>
                            <a:rect l="0" t="0" r="0" b="0"/>
                            <a:pathLst>
                              <a:path w="5290" h="11443">
                                <a:moveTo>
                                  <a:pt x="0" y="0"/>
                                </a:moveTo>
                                <a:lnTo>
                                  <a:pt x="1327" y="0"/>
                                </a:lnTo>
                                <a:cubicBezTo>
                                  <a:pt x="2432" y="0"/>
                                  <a:pt x="3270" y="267"/>
                                  <a:pt x="3867" y="813"/>
                                </a:cubicBezTo>
                                <a:cubicBezTo>
                                  <a:pt x="4451" y="1359"/>
                                  <a:pt x="4756" y="2045"/>
                                  <a:pt x="4756" y="2845"/>
                                </a:cubicBezTo>
                                <a:cubicBezTo>
                                  <a:pt x="4756" y="3518"/>
                                  <a:pt x="4540" y="4102"/>
                                  <a:pt x="4121" y="4585"/>
                                </a:cubicBezTo>
                                <a:cubicBezTo>
                                  <a:pt x="3842" y="4902"/>
                                  <a:pt x="3423" y="5169"/>
                                  <a:pt x="2889" y="5347"/>
                                </a:cubicBezTo>
                                <a:cubicBezTo>
                                  <a:pt x="3715" y="5550"/>
                                  <a:pt x="4324" y="5880"/>
                                  <a:pt x="4705" y="6375"/>
                                </a:cubicBezTo>
                                <a:cubicBezTo>
                                  <a:pt x="5099" y="6845"/>
                                  <a:pt x="5290" y="7455"/>
                                  <a:pt x="5290" y="8192"/>
                                </a:cubicBezTo>
                                <a:cubicBezTo>
                                  <a:pt x="5290" y="8788"/>
                                  <a:pt x="5150" y="9322"/>
                                  <a:pt x="4870" y="9792"/>
                                </a:cubicBezTo>
                                <a:cubicBezTo>
                                  <a:pt x="4591" y="10262"/>
                                  <a:pt x="4223" y="10643"/>
                                  <a:pt x="3740" y="10909"/>
                                </a:cubicBezTo>
                                <a:cubicBezTo>
                                  <a:pt x="3448" y="11087"/>
                                  <a:pt x="2991" y="11214"/>
                                  <a:pt x="2394" y="11290"/>
                                </a:cubicBezTo>
                                <a:cubicBezTo>
                                  <a:pt x="1594" y="11392"/>
                                  <a:pt x="1073" y="11443"/>
                                  <a:pt x="806" y="11443"/>
                                </a:cubicBezTo>
                                <a:lnTo>
                                  <a:pt x="0" y="11443"/>
                                </a:lnTo>
                                <a:lnTo>
                                  <a:pt x="0" y="8979"/>
                                </a:lnTo>
                                <a:lnTo>
                                  <a:pt x="70" y="8979"/>
                                </a:lnTo>
                                <a:cubicBezTo>
                                  <a:pt x="679" y="8979"/>
                                  <a:pt x="1111" y="8877"/>
                                  <a:pt x="1365" y="8661"/>
                                </a:cubicBezTo>
                                <a:cubicBezTo>
                                  <a:pt x="1606" y="8445"/>
                                  <a:pt x="1734" y="8153"/>
                                  <a:pt x="1734" y="7785"/>
                                </a:cubicBezTo>
                                <a:cubicBezTo>
                                  <a:pt x="1734" y="7455"/>
                                  <a:pt x="1606" y="7176"/>
                                  <a:pt x="1365" y="6972"/>
                                </a:cubicBezTo>
                                <a:cubicBezTo>
                                  <a:pt x="1111" y="6769"/>
                                  <a:pt x="679" y="6667"/>
                                  <a:pt x="70" y="6667"/>
                                </a:cubicBezTo>
                                <a:lnTo>
                                  <a:pt x="0" y="6667"/>
                                </a:lnTo>
                                <a:lnTo>
                                  <a:pt x="0" y="4438"/>
                                </a:lnTo>
                                <a:lnTo>
                                  <a:pt x="959" y="4204"/>
                                </a:lnTo>
                                <a:cubicBezTo>
                                  <a:pt x="1175" y="4013"/>
                                  <a:pt x="1289" y="3734"/>
                                  <a:pt x="1289" y="3378"/>
                                </a:cubicBezTo>
                                <a:cubicBezTo>
                                  <a:pt x="1289" y="3048"/>
                                  <a:pt x="1175" y="2781"/>
                                  <a:pt x="959" y="2604"/>
                                </a:cubicBezTo>
                                <a:lnTo>
                                  <a:pt x="0" y="236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236" name="Shape 102236"/>
                        <wps:cNvSpPr/>
                        <wps:spPr>
                          <a:xfrm>
                            <a:off x="145669" y="291066"/>
                            <a:ext cx="9144" cy="11447"/>
                          </a:xfrm>
                          <a:custGeom>
                            <a:avLst/>
                            <a:gdLst/>
                            <a:ahLst/>
                            <a:cxnLst/>
                            <a:rect l="0" t="0" r="0" b="0"/>
                            <a:pathLst>
                              <a:path w="9144" h="11447">
                                <a:moveTo>
                                  <a:pt x="0" y="0"/>
                                </a:moveTo>
                                <a:lnTo>
                                  <a:pt x="9144" y="0"/>
                                </a:lnTo>
                                <a:lnTo>
                                  <a:pt x="9144" y="11447"/>
                                </a:lnTo>
                                <a:lnTo>
                                  <a:pt x="0" y="11447"/>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1" name="Shape 5481"/>
                        <wps:cNvSpPr/>
                        <wps:spPr>
                          <a:xfrm>
                            <a:off x="151308" y="290869"/>
                            <a:ext cx="5931" cy="11827"/>
                          </a:xfrm>
                          <a:custGeom>
                            <a:avLst/>
                            <a:gdLst/>
                            <a:ahLst/>
                            <a:cxnLst/>
                            <a:rect l="0" t="0" r="0" b="0"/>
                            <a:pathLst>
                              <a:path w="5931" h="11827">
                                <a:moveTo>
                                  <a:pt x="5905" y="0"/>
                                </a:moveTo>
                                <a:lnTo>
                                  <a:pt x="5931" y="9"/>
                                </a:lnTo>
                                <a:lnTo>
                                  <a:pt x="5931" y="2691"/>
                                </a:lnTo>
                                <a:lnTo>
                                  <a:pt x="5905" y="2680"/>
                                </a:lnTo>
                                <a:cubicBezTo>
                                  <a:pt x="5194" y="2680"/>
                                  <a:pt x="4610" y="2934"/>
                                  <a:pt x="4178" y="3442"/>
                                </a:cubicBezTo>
                                <a:cubicBezTo>
                                  <a:pt x="3746" y="3950"/>
                                  <a:pt x="3543" y="4788"/>
                                  <a:pt x="3543" y="5956"/>
                                </a:cubicBezTo>
                                <a:cubicBezTo>
                                  <a:pt x="3543" y="7112"/>
                                  <a:pt x="3746" y="7938"/>
                                  <a:pt x="4178" y="8445"/>
                                </a:cubicBezTo>
                                <a:lnTo>
                                  <a:pt x="5931" y="9207"/>
                                </a:lnTo>
                                <a:lnTo>
                                  <a:pt x="5931" y="11827"/>
                                </a:lnTo>
                                <a:lnTo>
                                  <a:pt x="2845" y="11227"/>
                                </a:lnTo>
                                <a:cubicBezTo>
                                  <a:pt x="1994" y="10820"/>
                                  <a:pt x="1321" y="10173"/>
                                  <a:pt x="787" y="9271"/>
                                </a:cubicBezTo>
                                <a:cubicBezTo>
                                  <a:pt x="267" y="8382"/>
                                  <a:pt x="0" y="7264"/>
                                  <a:pt x="0" y="5931"/>
                                </a:cubicBezTo>
                                <a:cubicBezTo>
                                  <a:pt x="0" y="4064"/>
                                  <a:pt x="521" y="2604"/>
                                  <a:pt x="1562" y="1562"/>
                                </a:cubicBezTo>
                                <a:cubicBezTo>
                                  <a:pt x="2604" y="521"/>
                                  <a:pt x="4051" y="0"/>
                                  <a:pt x="590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2" name="Shape 5482"/>
                        <wps:cNvSpPr/>
                        <wps:spPr>
                          <a:xfrm>
                            <a:off x="157239" y="290878"/>
                            <a:ext cx="5931" cy="11840"/>
                          </a:xfrm>
                          <a:custGeom>
                            <a:avLst/>
                            <a:gdLst/>
                            <a:ahLst/>
                            <a:cxnLst/>
                            <a:rect l="0" t="0" r="0" b="0"/>
                            <a:pathLst>
                              <a:path w="5931" h="11840">
                                <a:moveTo>
                                  <a:pt x="0" y="0"/>
                                </a:moveTo>
                                <a:lnTo>
                                  <a:pt x="4382" y="1528"/>
                                </a:lnTo>
                                <a:cubicBezTo>
                                  <a:pt x="5410" y="2556"/>
                                  <a:pt x="5931" y="3992"/>
                                  <a:pt x="5931" y="5833"/>
                                </a:cubicBezTo>
                                <a:cubicBezTo>
                                  <a:pt x="5931" y="7167"/>
                                  <a:pt x="5702" y="8271"/>
                                  <a:pt x="5258" y="9122"/>
                                </a:cubicBezTo>
                                <a:cubicBezTo>
                                  <a:pt x="4801" y="9973"/>
                                  <a:pt x="4153" y="10646"/>
                                  <a:pt x="3302" y="11129"/>
                                </a:cubicBezTo>
                                <a:cubicBezTo>
                                  <a:pt x="2451" y="11599"/>
                                  <a:pt x="1384" y="11840"/>
                                  <a:pt x="114" y="11840"/>
                                </a:cubicBezTo>
                                <a:lnTo>
                                  <a:pt x="0" y="11818"/>
                                </a:lnTo>
                                <a:lnTo>
                                  <a:pt x="0" y="9198"/>
                                </a:lnTo>
                                <a:lnTo>
                                  <a:pt x="0" y="9198"/>
                                </a:lnTo>
                                <a:cubicBezTo>
                                  <a:pt x="762" y="9198"/>
                                  <a:pt x="1346" y="8945"/>
                                  <a:pt x="1765" y="8449"/>
                                </a:cubicBezTo>
                                <a:cubicBezTo>
                                  <a:pt x="2184" y="7954"/>
                                  <a:pt x="2388" y="7065"/>
                                  <a:pt x="2388" y="5782"/>
                                </a:cubicBezTo>
                                <a:cubicBezTo>
                                  <a:pt x="2388" y="4703"/>
                                  <a:pt x="2172" y="3915"/>
                                  <a:pt x="1740" y="3420"/>
                                </a:cubicBezTo>
                                <a:lnTo>
                                  <a:pt x="0" y="268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3" name="Shape 5483"/>
                        <wps:cNvSpPr/>
                        <wps:spPr>
                          <a:xfrm>
                            <a:off x="165100" y="291071"/>
                            <a:ext cx="10947" cy="11443"/>
                          </a:xfrm>
                          <a:custGeom>
                            <a:avLst/>
                            <a:gdLst/>
                            <a:ahLst/>
                            <a:cxnLst/>
                            <a:rect l="0" t="0" r="0" b="0"/>
                            <a:pathLst>
                              <a:path w="10947" h="11443">
                                <a:moveTo>
                                  <a:pt x="0" y="0"/>
                                </a:moveTo>
                                <a:lnTo>
                                  <a:pt x="3531" y="0"/>
                                </a:lnTo>
                                <a:lnTo>
                                  <a:pt x="3531" y="4001"/>
                                </a:lnTo>
                                <a:lnTo>
                                  <a:pt x="7391" y="4001"/>
                                </a:lnTo>
                                <a:lnTo>
                                  <a:pt x="7391" y="0"/>
                                </a:lnTo>
                                <a:lnTo>
                                  <a:pt x="10947" y="0"/>
                                </a:lnTo>
                                <a:lnTo>
                                  <a:pt x="10947" y="11443"/>
                                </a:lnTo>
                                <a:lnTo>
                                  <a:pt x="7391" y="11443"/>
                                </a:lnTo>
                                <a:lnTo>
                                  <a:pt x="7391" y="6820"/>
                                </a:lnTo>
                                <a:lnTo>
                                  <a:pt x="3531" y="6820"/>
                                </a:lnTo>
                                <a:lnTo>
                                  <a:pt x="3531"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4" name="Shape 5484"/>
                        <wps:cNvSpPr/>
                        <wps:spPr>
                          <a:xfrm>
                            <a:off x="177254" y="291071"/>
                            <a:ext cx="6191" cy="11443"/>
                          </a:xfrm>
                          <a:custGeom>
                            <a:avLst/>
                            <a:gdLst/>
                            <a:ahLst/>
                            <a:cxnLst/>
                            <a:rect l="0" t="0" r="0" b="0"/>
                            <a:pathLst>
                              <a:path w="6191" h="11443">
                                <a:moveTo>
                                  <a:pt x="4293" y="0"/>
                                </a:moveTo>
                                <a:lnTo>
                                  <a:pt x="6191" y="0"/>
                                </a:lnTo>
                                <a:lnTo>
                                  <a:pt x="6191" y="2980"/>
                                </a:lnTo>
                                <a:lnTo>
                                  <a:pt x="4940" y="7061"/>
                                </a:lnTo>
                                <a:lnTo>
                                  <a:pt x="6191" y="7061"/>
                                </a:lnTo>
                                <a:lnTo>
                                  <a:pt x="6191" y="9550"/>
                                </a:lnTo>
                                <a:lnTo>
                                  <a:pt x="4191" y="9550"/>
                                </a:lnTo>
                                <a:lnTo>
                                  <a:pt x="3619" y="11443"/>
                                </a:lnTo>
                                <a:lnTo>
                                  <a:pt x="0" y="11443"/>
                                </a:lnTo>
                                <a:lnTo>
                                  <a:pt x="42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5" name="Shape 5485"/>
                        <wps:cNvSpPr/>
                        <wps:spPr>
                          <a:xfrm>
                            <a:off x="183445" y="291071"/>
                            <a:ext cx="6280" cy="11443"/>
                          </a:xfrm>
                          <a:custGeom>
                            <a:avLst/>
                            <a:gdLst/>
                            <a:ahLst/>
                            <a:cxnLst/>
                            <a:rect l="0" t="0" r="0" b="0"/>
                            <a:pathLst>
                              <a:path w="6280" h="11443">
                                <a:moveTo>
                                  <a:pt x="0" y="0"/>
                                </a:moveTo>
                                <a:lnTo>
                                  <a:pt x="1987" y="0"/>
                                </a:lnTo>
                                <a:lnTo>
                                  <a:pt x="6280" y="11443"/>
                                </a:lnTo>
                                <a:lnTo>
                                  <a:pt x="2572" y="11443"/>
                                </a:lnTo>
                                <a:lnTo>
                                  <a:pt x="2000" y="9550"/>
                                </a:lnTo>
                                <a:lnTo>
                                  <a:pt x="0" y="9550"/>
                                </a:lnTo>
                                <a:lnTo>
                                  <a:pt x="0" y="7061"/>
                                </a:lnTo>
                                <a:lnTo>
                                  <a:pt x="1251" y="7061"/>
                                </a:lnTo>
                                <a:lnTo>
                                  <a:pt x="6" y="2959"/>
                                </a:lnTo>
                                <a:lnTo>
                                  <a:pt x="0" y="298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6" name="Shape 5486"/>
                        <wps:cNvSpPr/>
                        <wps:spPr>
                          <a:xfrm>
                            <a:off x="189954" y="291071"/>
                            <a:ext cx="10859" cy="11443"/>
                          </a:xfrm>
                          <a:custGeom>
                            <a:avLst/>
                            <a:gdLst/>
                            <a:ahLst/>
                            <a:cxnLst/>
                            <a:rect l="0" t="0" r="0" b="0"/>
                            <a:pathLst>
                              <a:path w="10859" h="11443">
                                <a:moveTo>
                                  <a:pt x="622" y="0"/>
                                </a:moveTo>
                                <a:lnTo>
                                  <a:pt x="10630" y="0"/>
                                </a:lnTo>
                                <a:lnTo>
                                  <a:pt x="10630" y="2286"/>
                                </a:lnTo>
                                <a:lnTo>
                                  <a:pt x="4204" y="8979"/>
                                </a:lnTo>
                                <a:lnTo>
                                  <a:pt x="10859" y="8979"/>
                                </a:lnTo>
                                <a:lnTo>
                                  <a:pt x="10859" y="11443"/>
                                </a:lnTo>
                                <a:lnTo>
                                  <a:pt x="0" y="11443"/>
                                </a:lnTo>
                                <a:lnTo>
                                  <a:pt x="0" y="9068"/>
                                </a:lnTo>
                                <a:lnTo>
                                  <a:pt x="6350" y="2451"/>
                                </a:lnTo>
                                <a:lnTo>
                                  <a:pt x="622" y="2451"/>
                                </a:lnTo>
                                <a:lnTo>
                                  <a:pt x="62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7" name="Shape 5487"/>
                        <wps:cNvSpPr/>
                        <wps:spPr>
                          <a:xfrm>
                            <a:off x="201244" y="291071"/>
                            <a:ext cx="6198" cy="11443"/>
                          </a:xfrm>
                          <a:custGeom>
                            <a:avLst/>
                            <a:gdLst/>
                            <a:ahLst/>
                            <a:cxnLst/>
                            <a:rect l="0" t="0" r="0" b="0"/>
                            <a:pathLst>
                              <a:path w="6198" h="11443">
                                <a:moveTo>
                                  <a:pt x="4305" y="0"/>
                                </a:moveTo>
                                <a:lnTo>
                                  <a:pt x="6198" y="0"/>
                                </a:lnTo>
                                <a:lnTo>
                                  <a:pt x="6198" y="2959"/>
                                </a:lnTo>
                                <a:lnTo>
                                  <a:pt x="4953" y="7061"/>
                                </a:lnTo>
                                <a:lnTo>
                                  <a:pt x="6198" y="7061"/>
                                </a:lnTo>
                                <a:lnTo>
                                  <a:pt x="6198" y="9550"/>
                                </a:lnTo>
                                <a:lnTo>
                                  <a:pt x="4191" y="9550"/>
                                </a:lnTo>
                                <a:lnTo>
                                  <a:pt x="3619" y="11443"/>
                                </a:lnTo>
                                <a:lnTo>
                                  <a:pt x="0" y="11443"/>
                                </a:lnTo>
                                <a:lnTo>
                                  <a:pt x="43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8" name="Shape 5488"/>
                        <wps:cNvSpPr/>
                        <wps:spPr>
                          <a:xfrm>
                            <a:off x="207442" y="291071"/>
                            <a:ext cx="6274" cy="11443"/>
                          </a:xfrm>
                          <a:custGeom>
                            <a:avLst/>
                            <a:gdLst/>
                            <a:ahLst/>
                            <a:cxnLst/>
                            <a:rect l="0" t="0" r="0" b="0"/>
                            <a:pathLst>
                              <a:path w="6274" h="11443">
                                <a:moveTo>
                                  <a:pt x="0" y="0"/>
                                </a:moveTo>
                                <a:lnTo>
                                  <a:pt x="1981" y="0"/>
                                </a:lnTo>
                                <a:lnTo>
                                  <a:pt x="6274" y="11443"/>
                                </a:lnTo>
                                <a:lnTo>
                                  <a:pt x="2565" y="11443"/>
                                </a:lnTo>
                                <a:lnTo>
                                  <a:pt x="1994" y="9550"/>
                                </a:lnTo>
                                <a:lnTo>
                                  <a:pt x="0" y="9550"/>
                                </a:lnTo>
                                <a:lnTo>
                                  <a:pt x="0" y="7061"/>
                                </a:lnTo>
                                <a:lnTo>
                                  <a:pt x="1245" y="7061"/>
                                </a:lnTo>
                                <a:lnTo>
                                  <a:pt x="0" y="295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89" name="Shape 5489"/>
                        <wps:cNvSpPr/>
                        <wps:spPr>
                          <a:xfrm>
                            <a:off x="214897" y="291071"/>
                            <a:ext cx="5169" cy="11443"/>
                          </a:xfrm>
                          <a:custGeom>
                            <a:avLst/>
                            <a:gdLst/>
                            <a:ahLst/>
                            <a:cxnLst/>
                            <a:rect l="0" t="0" r="0" b="0"/>
                            <a:pathLst>
                              <a:path w="5169" h="11443">
                                <a:moveTo>
                                  <a:pt x="0" y="0"/>
                                </a:moveTo>
                                <a:lnTo>
                                  <a:pt x="5169" y="0"/>
                                </a:lnTo>
                                <a:lnTo>
                                  <a:pt x="5169" y="2323"/>
                                </a:lnTo>
                                <a:lnTo>
                                  <a:pt x="5118" y="2311"/>
                                </a:lnTo>
                                <a:lnTo>
                                  <a:pt x="3556" y="2311"/>
                                </a:lnTo>
                                <a:lnTo>
                                  <a:pt x="3556" y="4636"/>
                                </a:lnTo>
                                <a:lnTo>
                                  <a:pt x="5042" y="4636"/>
                                </a:lnTo>
                                <a:lnTo>
                                  <a:pt x="5169" y="4615"/>
                                </a:lnTo>
                                <a:lnTo>
                                  <a:pt x="5169" y="7666"/>
                                </a:lnTo>
                                <a:lnTo>
                                  <a:pt x="4737" y="7061"/>
                                </a:lnTo>
                                <a:cubicBezTo>
                                  <a:pt x="4483" y="6883"/>
                                  <a:pt x="4191" y="6795"/>
                                  <a:pt x="3861" y="6795"/>
                                </a:cubicBezTo>
                                <a:lnTo>
                                  <a:pt x="3556" y="6795"/>
                                </a:lnTo>
                                <a:lnTo>
                                  <a:pt x="3556"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90" name="Shape 5490"/>
                        <wps:cNvSpPr/>
                        <wps:spPr>
                          <a:xfrm>
                            <a:off x="220066" y="291071"/>
                            <a:ext cx="6096" cy="11443"/>
                          </a:xfrm>
                          <a:custGeom>
                            <a:avLst/>
                            <a:gdLst/>
                            <a:ahLst/>
                            <a:cxnLst/>
                            <a:rect l="0" t="0" r="0" b="0"/>
                            <a:pathLst>
                              <a:path w="6096" h="11443">
                                <a:moveTo>
                                  <a:pt x="0" y="0"/>
                                </a:moveTo>
                                <a:lnTo>
                                  <a:pt x="737" y="0"/>
                                </a:lnTo>
                                <a:cubicBezTo>
                                  <a:pt x="1829" y="0"/>
                                  <a:pt x="2667" y="89"/>
                                  <a:pt x="3239" y="279"/>
                                </a:cubicBezTo>
                                <a:cubicBezTo>
                                  <a:pt x="3823" y="457"/>
                                  <a:pt x="4280" y="813"/>
                                  <a:pt x="4636" y="1321"/>
                                </a:cubicBezTo>
                                <a:cubicBezTo>
                                  <a:pt x="4991" y="1829"/>
                                  <a:pt x="5169" y="2451"/>
                                  <a:pt x="5169" y="3175"/>
                                </a:cubicBezTo>
                                <a:cubicBezTo>
                                  <a:pt x="5169" y="3810"/>
                                  <a:pt x="5042" y="4356"/>
                                  <a:pt x="4763" y="4826"/>
                                </a:cubicBezTo>
                                <a:cubicBezTo>
                                  <a:pt x="4496" y="5283"/>
                                  <a:pt x="4115" y="5652"/>
                                  <a:pt x="3645" y="5944"/>
                                </a:cubicBezTo>
                                <a:cubicBezTo>
                                  <a:pt x="3340" y="6121"/>
                                  <a:pt x="2921" y="6274"/>
                                  <a:pt x="2400" y="6401"/>
                                </a:cubicBezTo>
                                <a:cubicBezTo>
                                  <a:pt x="2819" y="6528"/>
                                  <a:pt x="3124" y="6680"/>
                                  <a:pt x="3315" y="6820"/>
                                </a:cubicBezTo>
                                <a:cubicBezTo>
                                  <a:pt x="3442" y="6909"/>
                                  <a:pt x="3632" y="7112"/>
                                  <a:pt x="3874" y="7417"/>
                                </a:cubicBezTo>
                                <a:cubicBezTo>
                                  <a:pt x="4128" y="7734"/>
                                  <a:pt x="4293" y="7976"/>
                                  <a:pt x="4369" y="8141"/>
                                </a:cubicBezTo>
                                <a:lnTo>
                                  <a:pt x="6096" y="11443"/>
                                </a:lnTo>
                                <a:lnTo>
                                  <a:pt x="2096" y="11443"/>
                                </a:lnTo>
                                <a:lnTo>
                                  <a:pt x="203" y="7950"/>
                                </a:lnTo>
                                <a:lnTo>
                                  <a:pt x="0" y="7666"/>
                                </a:lnTo>
                                <a:lnTo>
                                  <a:pt x="0" y="4615"/>
                                </a:lnTo>
                                <a:lnTo>
                                  <a:pt x="813" y="4483"/>
                                </a:lnTo>
                                <a:cubicBezTo>
                                  <a:pt x="1054" y="4432"/>
                                  <a:pt x="1245" y="4318"/>
                                  <a:pt x="1397" y="4127"/>
                                </a:cubicBezTo>
                                <a:cubicBezTo>
                                  <a:pt x="1549" y="3937"/>
                                  <a:pt x="1613" y="3708"/>
                                  <a:pt x="1613" y="3467"/>
                                </a:cubicBezTo>
                                <a:cubicBezTo>
                                  <a:pt x="1613" y="3099"/>
                                  <a:pt x="1499" y="2807"/>
                                  <a:pt x="1270" y="2616"/>
                                </a:cubicBezTo>
                                <a:lnTo>
                                  <a:pt x="0" y="23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91" name="Shape 5491"/>
                        <wps:cNvSpPr/>
                        <wps:spPr>
                          <a:xfrm>
                            <a:off x="227343" y="291071"/>
                            <a:ext cx="5271" cy="11443"/>
                          </a:xfrm>
                          <a:custGeom>
                            <a:avLst/>
                            <a:gdLst/>
                            <a:ahLst/>
                            <a:cxnLst/>
                            <a:rect l="0" t="0" r="0" b="0"/>
                            <a:pathLst>
                              <a:path w="5271" h="11443">
                                <a:moveTo>
                                  <a:pt x="0" y="0"/>
                                </a:moveTo>
                                <a:lnTo>
                                  <a:pt x="5271" y="0"/>
                                </a:lnTo>
                                <a:lnTo>
                                  <a:pt x="5271" y="2880"/>
                                </a:lnTo>
                                <a:lnTo>
                                  <a:pt x="4420" y="2591"/>
                                </a:lnTo>
                                <a:lnTo>
                                  <a:pt x="3543" y="2591"/>
                                </a:lnTo>
                                <a:lnTo>
                                  <a:pt x="3543" y="8839"/>
                                </a:lnTo>
                                <a:lnTo>
                                  <a:pt x="4407" y="8839"/>
                                </a:lnTo>
                                <a:lnTo>
                                  <a:pt x="5271" y="8708"/>
                                </a:lnTo>
                                <a:lnTo>
                                  <a:pt x="5271" y="11443"/>
                                </a:lnTo>
                                <a:lnTo>
                                  <a:pt x="0" y="1144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92" name="Shape 5492"/>
                        <wps:cNvSpPr/>
                        <wps:spPr>
                          <a:xfrm>
                            <a:off x="232613" y="291071"/>
                            <a:ext cx="5283" cy="11443"/>
                          </a:xfrm>
                          <a:custGeom>
                            <a:avLst/>
                            <a:gdLst/>
                            <a:ahLst/>
                            <a:cxnLst/>
                            <a:rect l="0" t="0" r="0" b="0"/>
                            <a:pathLst>
                              <a:path w="5283" h="11443">
                                <a:moveTo>
                                  <a:pt x="0" y="0"/>
                                </a:moveTo>
                                <a:cubicBezTo>
                                  <a:pt x="1029" y="0"/>
                                  <a:pt x="1867" y="140"/>
                                  <a:pt x="2515" y="419"/>
                                </a:cubicBezTo>
                                <a:cubicBezTo>
                                  <a:pt x="3150" y="698"/>
                                  <a:pt x="3670" y="1105"/>
                                  <a:pt x="4102" y="1626"/>
                                </a:cubicBezTo>
                                <a:cubicBezTo>
                                  <a:pt x="4508" y="2159"/>
                                  <a:pt x="4813" y="2769"/>
                                  <a:pt x="5004" y="3467"/>
                                </a:cubicBezTo>
                                <a:cubicBezTo>
                                  <a:pt x="5194" y="4166"/>
                                  <a:pt x="5283" y="4902"/>
                                  <a:pt x="5283" y="5690"/>
                                </a:cubicBezTo>
                                <a:cubicBezTo>
                                  <a:pt x="5283" y="6909"/>
                                  <a:pt x="5143" y="7861"/>
                                  <a:pt x="4864" y="8534"/>
                                </a:cubicBezTo>
                                <a:cubicBezTo>
                                  <a:pt x="4585" y="9208"/>
                                  <a:pt x="4204" y="9766"/>
                                  <a:pt x="3708" y="10223"/>
                                </a:cubicBezTo>
                                <a:cubicBezTo>
                                  <a:pt x="3213" y="10681"/>
                                  <a:pt x="2680" y="10986"/>
                                  <a:pt x="2108" y="11138"/>
                                </a:cubicBezTo>
                                <a:cubicBezTo>
                                  <a:pt x="1333" y="11341"/>
                                  <a:pt x="622" y="11443"/>
                                  <a:pt x="0" y="11443"/>
                                </a:cubicBezTo>
                                <a:lnTo>
                                  <a:pt x="0" y="8708"/>
                                </a:lnTo>
                                <a:lnTo>
                                  <a:pt x="724" y="8598"/>
                                </a:lnTo>
                                <a:cubicBezTo>
                                  <a:pt x="1041" y="8433"/>
                                  <a:pt x="1283" y="8141"/>
                                  <a:pt x="1460" y="7734"/>
                                </a:cubicBezTo>
                                <a:cubicBezTo>
                                  <a:pt x="1638" y="7328"/>
                                  <a:pt x="1727" y="6667"/>
                                  <a:pt x="1727" y="5753"/>
                                </a:cubicBezTo>
                                <a:cubicBezTo>
                                  <a:pt x="1727" y="4534"/>
                                  <a:pt x="1537" y="3708"/>
                                  <a:pt x="1130" y="3264"/>
                                </a:cubicBezTo>
                                <a:lnTo>
                                  <a:pt x="0" y="288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93" name="Shape 5493"/>
                        <wps:cNvSpPr/>
                        <wps:spPr>
                          <a:xfrm>
                            <a:off x="126822" y="44336"/>
                            <a:ext cx="124041" cy="132994"/>
                          </a:xfrm>
                          <a:custGeom>
                            <a:avLst/>
                            <a:gdLst/>
                            <a:ahLst/>
                            <a:cxnLst/>
                            <a:rect l="0" t="0" r="0" b="0"/>
                            <a:pathLst>
                              <a:path w="124041" h="132994">
                                <a:moveTo>
                                  <a:pt x="27521" y="0"/>
                                </a:moveTo>
                                <a:cubicBezTo>
                                  <a:pt x="32868" y="12129"/>
                                  <a:pt x="49251" y="65786"/>
                                  <a:pt x="68250" y="73088"/>
                                </a:cubicBezTo>
                                <a:cubicBezTo>
                                  <a:pt x="68872" y="74003"/>
                                  <a:pt x="80569" y="82613"/>
                                  <a:pt x="86093" y="81458"/>
                                </a:cubicBezTo>
                                <a:cubicBezTo>
                                  <a:pt x="96698" y="79223"/>
                                  <a:pt x="119329" y="81610"/>
                                  <a:pt x="119329" y="81610"/>
                                </a:cubicBezTo>
                                <a:cubicBezTo>
                                  <a:pt x="119329" y="81610"/>
                                  <a:pt x="124041" y="85915"/>
                                  <a:pt x="120129" y="89268"/>
                                </a:cubicBezTo>
                                <a:cubicBezTo>
                                  <a:pt x="116218" y="92608"/>
                                  <a:pt x="95021" y="89814"/>
                                  <a:pt x="95021" y="89814"/>
                                </a:cubicBezTo>
                                <a:lnTo>
                                  <a:pt x="79400" y="95402"/>
                                </a:lnTo>
                                <a:cubicBezTo>
                                  <a:pt x="79400" y="95402"/>
                                  <a:pt x="88887" y="99301"/>
                                  <a:pt x="88329" y="102095"/>
                                </a:cubicBezTo>
                                <a:cubicBezTo>
                                  <a:pt x="87770" y="104877"/>
                                  <a:pt x="84988" y="108788"/>
                                  <a:pt x="89446" y="112141"/>
                                </a:cubicBezTo>
                                <a:cubicBezTo>
                                  <a:pt x="93904" y="115481"/>
                                  <a:pt x="96469" y="115532"/>
                                  <a:pt x="102400" y="118656"/>
                                </a:cubicBezTo>
                                <a:cubicBezTo>
                                  <a:pt x="107429" y="121298"/>
                                  <a:pt x="103823" y="128816"/>
                                  <a:pt x="96685" y="128549"/>
                                </a:cubicBezTo>
                                <a:cubicBezTo>
                                  <a:pt x="96685" y="128549"/>
                                  <a:pt x="84620" y="125057"/>
                                  <a:pt x="79375" y="118923"/>
                                </a:cubicBezTo>
                                <a:cubicBezTo>
                                  <a:pt x="74066" y="112700"/>
                                  <a:pt x="70117" y="112090"/>
                                  <a:pt x="62929" y="109017"/>
                                </a:cubicBezTo>
                                <a:cubicBezTo>
                                  <a:pt x="55893" y="105994"/>
                                  <a:pt x="57315" y="101879"/>
                                  <a:pt x="50800" y="99339"/>
                                </a:cubicBezTo>
                                <a:cubicBezTo>
                                  <a:pt x="46304" y="97587"/>
                                  <a:pt x="42075" y="96164"/>
                                  <a:pt x="42075" y="104102"/>
                                </a:cubicBezTo>
                                <a:cubicBezTo>
                                  <a:pt x="42075" y="112039"/>
                                  <a:pt x="43967" y="114567"/>
                                  <a:pt x="41580" y="120917"/>
                                </a:cubicBezTo>
                                <a:cubicBezTo>
                                  <a:pt x="41364" y="121501"/>
                                  <a:pt x="36220" y="132994"/>
                                  <a:pt x="31115" y="126873"/>
                                </a:cubicBezTo>
                                <a:cubicBezTo>
                                  <a:pt x="26657" y="121514"/>
                                  <a:pt x="30975" y="85750"/>
                                  <a:pt x="30163" y="89014"/>
                                </a:cubicBezTo>
                                <a:lnTo>
                                  <a:pt x="0" y="42977"/>
                                </a:lnTo>
                                <a:lnTo>
                                  <a:pt x="27521" y="0"/>
                                </a:lnTo>
                                <a:close/>
                              </a:path>
                            </a:pathLst>
                          </a:custGeom>
                          <a:ln w="3175" cap="flat">
                            <a:miter lim="100000"/>
                          </a:ln>
                        </wps:spPr>
                        <wps:style>
                          <a:lnRef idx="1">
                            <a:srgbClr val="181717"/>
                          </a:lnRef>
                          <a:fillRef idx="1">
                            <a:srgbClr val="181717"/>
                          </a:fillRef>
                          <a:effectRef idx="0">
                            <a:scrgbClr r="0" g="0" b="0"/>
                          </a:effectRef>
                          <a:fontRef idx="none"/>
                        </wps:style>
                        <wps:bodyPr/>
                      </wps:wsp>
                      <wps:wsp>
                        <wps:cNvPr id="5494" name="Shape 5494"/>
                        <wps:cNvSpPr/>
                        <wps:spPr>
                          <a:xfrm>
                            <a:off x="205931" y="132029"/>
                            <a:ext cx="34404" cy="28880"/>
                          </a:xfrm>
                          <a:custGeom>
                            <a:avLst/>
                            <a:gdLst/>
                            <a:ahLst/>
                            <a:cxnLst/>
                            <a:rect l="0" t="0" r="0" b="0"/>
                            <a:pathLst>
                              <a:path w="34404" h="28880">
                                <a:moveTo>
                                  <a:pt x="7150" y="0"/>
                                </a:moveTo>
                                <a:cubicBezTo>
                                  <a:pt x="7150" y="0"/>
                                  <a:pt x="25057" y="6883"/>
                                  <a:pt x="26149" y="8153"/>
                                </a:cubicBezTo>
                                <a:cubicBezTo>
                                  <a:pt x="27737" y="10008"/>
                                  <a:pt x="28473" y="11074"/>
                                  <a:pt x="33452" y="17361"/>
                                </a:cubicBezTo>
                                <a:cubicBezTo>
                                  <a:pt x="33236" y="16078"/>
                                  <a:pt x="34404" y="26454"/>
                                  <a:pt x="26200" y="28308"/>
                                </a:cubicBezTo>
                                <a:cubicBezTo>
                                  <a:pt x="23673" y="28880"/>
                                  <a:pt x="20676" y="27457"/>
                                  <a:pt x="18529" y="25933"/>
                                </a:cubicBezTo>
                                <a:cubicBezTo>
                                  <a:pt x="16675" y="24613"/>
                                  <a:pt x="18529" y="15342"/>
                                  <a:pt x="11125" y="14021"/>
                                </a:cubicBezTo>
                                <a:lnTo>
                                  <a:pt x="0" y="5029"/>
                                </a:lnTo>
                                <a:lnTo>
                                  <a:pt x="7150" y="0"/>
                                </a:lnTo>
                                <a:close/>
                              </a:path>
                            </a:pathLst>
                          </a:custGeom>
                          <a:ln w="1588" cap="flat">
                            <a:miter lim="100000"/>
                          </a:ln>
                        </wps:spPr>
                        <wps:style>
                          <a:lnRef idx="1">
                            <a:srgbClr val="181717"/>
                          </a:lnRef>
                          <a:fillRef idx="1">
                            <a:srgbClr val="181717"/>
                          </a:fillRef>
                          <a:effectRef idx="0">
                            <a:scrgbClr r="0" g="0" b="0"/>
                          </a:effectRef>
                          <a:fontRef idx="none"/>
                        </wps:style>
                        <wps:bodyPr/>
                      </wps:wsp>
                      <wps:wsp>
                        <wps:cNvPr id="5495" name="Shape 5495"/>
                        <wps:cNvSpPr/>
                        <wps:spPr>
                          <a:xfrm>
                            <a:off x="195440" y="66091"/>
                            <a:ext cx="37109" cy="67323"/>
                          </a:xfrm>
                          <a:custGeom>
                            <a:avLst/>
                            <a:gdLst/>
                            <a:ahLst/>
                            <a:cxnLst/>
                            <a:rect l="0" t="0" r="0" b="0"/>
                            <a:pathLst>
                              <a:path w="37109" h="67323">
                                <a:moveTo>
                                  <a:pt x="26607" y="0"/>
                                </a:moveTo>
                                <a:lnTo>
                                  <a:pt x="37109" y="14122"/>
                                </a:lnTo>
                                <a:lnTo>
                                  <a:pt x="16269" y="54839"/>
                                </a:lnTo>
                                <a:lnTo>
                                  <a:pt x="0" y="67323"/>
                                </a:lnTo>
                                <a:lnTo>
                                  <a:pt x="330" y="46469"/>
                                </a:lnTo>
                                <a:lnTo>
                                  <a:pt x="26607" y="0"/>
                                </a:lnTo>
                                <a:close/>
                              </a:path>
                            </a:pathLst>
                          </a:custGeom>
                          <a:ln w="1270" cap="flat">
                            <a:miter lim="100000"/>
                          </a:ln>
                        </wps:spPr>
                        <wps:style>
                          <a:lnRef idx="1">
                            <a:srgbClr val="FFFEFD"/>
                          </a:lnRef>
                          <a:fillRef idx="1">
                            <a:srgbClr val="181717"/>
                          </a:fillRef>
                          <a:effectRef idx="0">
                            <a:scrgbClr r="0" g="0" b="0"/>
                          </a:effectRef>
                          <a:fontRef idx="none"/>
                        </wps:style>
                        <wps:bodyPr/>
                      </wps:wsp>
                      <wps:wsp>
                        <wps:cNvPr id="5496" name="Shape 5496"/>
                        <wps:cNvSpPr/>
                        <wps:spPr>
                          <a:xfrm>
                            <a:off x="2921" y="585140"/>
                            <a:ext cx="331343" cy="288328"/>
                          </a:xfrm>
                          <a:custGeom>
                            <a:avLst/>
                            <a:gdLst/>
                            <a:ahLst/>
                            <a:cxnLst/>
                            <a:rect l="0" t="0" r="0" b="0"/>
                            <a:pathLst>
                              <a:path w="331343" h="288328">
                                <a:moveTo>
                                  <a:pt x="165672" y="0"/>
                                </a:moveTo>
                                <a:lnTo>
                                  <a:pt x="331343" y="288328"/>
                                </a:lnTo>
                                <a:lnTo>
                                  <a:pt x="0" y="288328"/>
                                </a:lnTo>
                                <a:lnTo>
                                  <a:pt x="165672" y="0"/>
                                </a:lnTo>
                                <a:close/>
                              </a:path>
                            </a:pathLst>
                          </a:custGeom>
                          <a:ln w="0" cap="flat">
                            <a:miter lim="100000"/>
                          </a:ln>
                        </wps:spPr>
                        <wps:style>
                          <a:lnRef idx="0">
                            <a:srgbClr val="000000">
                              <a:alpha val="0"/>
                            </a:srgbClr>
                          </a:lnRef>
                          <a:fillRef idx="1">
                            <a:srgbClr val="FFE617"/>
                          </a:fillRef>
                          <a:effectRef idx="0">
                            <a:scrgbClr r="0" g="0" b="0"/>
                          </a:effectRef>
                          <a:fontRef idx="none"/>
                        </wps:style>
                        <wps:bodyPr/>
                      </wps:wsp>
                      <wps:wsp>
                        <wps:cNvPr id="5497" name="Shape 5497"/>
                        <wps:cNvSpPr/>
                        <wps:spPr>
                          <a:xfrm>
                            <a:off x="2921" y="585140"/>
                            <a:ext cx="331343" cy="288328"/>
                          </a:xfrm>
                          <a:custGeom>
                            <a:avLst/>
                            <a:gdLst/>
                            <a:ahLst/>
                            <a:cxnLst/>
                            <a:rect l="0" t="0" r="0" b="0"/>
                            <a:pathLst>
                              <a:path w="331343" h="288328">
                                <a:moveTo>
                                  <a:pt x="0" y="288328"/>
                                </a:moveTo>
                                <a:lnTo>
                                  <a:pt x="165672" y="0"/>
                                </a:lnTo>
                                <a:lnTo>
                                  <a:pt x="331343" y="288328"/>
                                </a:lnTo>
                                <a:lnTo>
                                  <a:pt x="0" y="288328"/>
                                </a:lnTo>
                                <a:close/>
                              </a:path>
                            </a:pathLst>
                          </a:custGeom>
                          <a:ln w="2781" cap="flat">
                            <a:miter lim="100000"/>
                          </a:ln>
                        </wps:spPr>
                        <wps:style>
                          <a:lnRef idx="1">
                            <a:srgbClr val="181717"/>
                          </a:lnRef>
                          <a:fillRef idx="0">
                            <a:srgbClr val="000000">
                              <a:alpha val="0"/>
                            </a:srgbClr>
                          </a:fillRef>
                          <a:effectRef idx="0">
                            <a:scrgbClr r="0" g="0" b="0"/>
                          </a:effectRef>
                          <a:fontRef idx="none"/>
                        </wps:style>
                        <wps:bodyPr/>
                      </wps:wsp>
                      <wps:wsp>
                        <wps:cNvPr id="5498" name="Shape 5498"/>
                        <wps:cNvSpPr/>
                        <wps:spPr>
                          <a:xfrm>
                            <a:off x="0" y="588886"/>
                            <a:ext cx="338163" cy="284264"/>
                          </a:xfrm>
                          <a:custGeom>
                            <a:avLst/>
                            <a:gdLst/>
                            <a:ahLst/>
                            <a:cxnLst/>
                            <a:rect l="0" t="0" r="0" b="0"/>
                            <a:pathLst>
                              <a:path w="338163" h="284264">
                                <a:moveTo>
                                  <a:pt x="5347" y="267005"/>
                                </a:moveTo>
                                <a:lnTo>
                                  <a:pt x="158280" y="6972"/>
                                </a:lnTo>
                                <a:cubicBezTo>
                                  <a:pt x="160947" y="2286"/>
                                  <a:pt x="164897" y="0"/>
                                  <a:pt x="168504" y="0"/>
                                </a:cubicBezTo>
                                <a:cubicBezTo>
                                  <a:pt x="172453" y="0"/>
                                  <a:pt x="176276" y="2515"/>
                                  <a:pt x="179070" y="7201"/>
                                </a:cubicBezTo>
                                <a:lnTo>
                                  <a:pt x="332931" y="267691"/>
                                </a:lnTo>
                                <a:cubicBezTo>
                                  <a:pt x="338163" y="276835"/>
                                  <a:pt x="332346" y="284264"/>
                                  <a:pt x="321780" y="284264"/>
                                </a:cubicBezTo>
                                <a:lnTo>
                                  <a:pt x="17310" y="284264"/>
                                </a:lnTo>
                                <a:cubicBezTo>
                                  <a:pt x="5118" y="284264"/>
                                  <a:pt x="0" y="276149"/>
                                  <a:pt x="5347" y="267005"/>
                                </a:cubicBezTo>
                                <a:close/>
                              </a:path>
                            </a:pathLst>
                          </a:custGeom>
                          <a:ln w="12802" cap="flat">
                            <a:miter lim="100000"/>
                          </a:ln>
                        </wps:spPr>
                        <wps:style>
                          <a:lnRef idx="1">
                            <a:srgbClr val="181717"/>
                          </a:lnRef>
                          <a:fillRef idx="0">
                            <a:srgbClr val="000000">
                              <a:alpha val="0"/>
                            </a:srgbClr>
                          </a:fillRef>
                          <a:effectRef idx="0">
                            <a:scrgbClr r="0" g="0" b="0"/>
                          </a:effectRef>
                          <a:fontRef idx="none"/>
                        </wps:style>
                        <wps:bodyPr/>
                      </wps:wsp>
                      <wps:wsp>
                        <wps:cNvPr id="5499" name="Shape 5499"/>
                        <wps:cNvSpPr/>
                        <wps:spPr>
                          <a:xfrm>
                            <a:off x="134671" y="664642"/>
                            <a:ext cx="68466" cy="166649"/>
                          </a:xfrm>
                          <a:custGeom>
                            <a:avLst/>
                            <a:gdLst/>
                            <a:ahLst/>
                            <a:cxnLst/>
                            <a:rect l="0" t="0" r="0" b="0"/>
                            <a:pathLst>
                              <a:path w="68466" h="166649">
                                <a:moveTo>
                                  <a:pt x="31547" y="0"/>
                                </a:moveTo>
                                <a:lnTo>
                                  <a:pt x="56464" y="0"/>
                                </a:lnTo>
                                <a:lnTo>
                                  <a:pt x="18402" y="85839"/>
                                </a:lnTo>
                                <a:lnTo>
                                  <a:pt x="68466" y="57607"/>
                                </a:lnTo>
                                <a:lnTo>
                                  <a:pt x="47320" y="132588"/>
                                </a:lnTo>
                                <a:lnTo>
                                  <a:pt x="57721" y="134302"/>
                                </a:lnTo>
                                <a:lnTo>
                                  <a:pt x="36004" y="166649"/>
                                </a:lnTo>
                                <a:lnTo>
                                  <a:pt x="26289" y="128931"/>
                                </a:lnTo>
                                <a:lnTo>
                                  <a:pt x="36805" y="130759"/>
                                </a:lnTo>
                                <a:lnTo>
                                  <a:pt x="38290" y="89840"/>
                                </a:lnTo>
                                <a:lnTo>
                                  <a:pt x="0" y="108928"/>
                                </a:lnTo>
                                <a:lnTo>
                                  <a:pt x="3154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9DBDC17" id="Group 81330" o:spid="_x0000_s1026" style="position:absolute;margin-left:0;margin-top:.95pt;width:28.9pt;height:68.8pt;z-index:251667456" coordsize="3672,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">
                <v:shape id="Shape 5455" o:spid="_x0000_s1027" style="position:absolute;left:15;width:3657;height:3657;visibility:visible;mso-wrap-style:square;v-text-anchor:top"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" path="m182880,l365760,182880,182880,365760,,182880,182880,xe" fillcolor="#e8582c" stroked="f" strokeweight="0">
                  <v:stroke miterlimit="1" joinstyle="miter"/>
                  <v:path arrowok="t" textboxrect="0,0,365760,365760"/>
                </v:shape>
                <v:shape id="Shape 5456" o:spid="_x0000_s1028" style="position:absolute;left:15;width:3657;height:3657;visibility:visible;mso-wrap-style:square;v-text-anchor:top"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" path="m365760,182880l182880,365760,,182880,182880,,365760,182880xe" filled="f" strokecolor="#171616" strokeweight=".06667mm">
                  <v:stroke miterlimit="1" joinstyle="miter"/>
                  <v:path arrowok="t" textboxrect="0,0,365760,365760"/>
                </v:shape>
                <v:shape id="Shape 5457" o:spid="_x0000_s1029" style="position:absolute;left:1622;top:1826;width:389;height:431;visibility:visible;mso-wrap-style:square;v-text-anchor:top" coordsize="38900,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" path="m19456,c30188,,38900,9652,38900,21565v,11912,-8712,21564,-19444,21564c8712,43129,,33477,,21565,,9652,8712,,19456,xe" fillcolor="#181717" stroked="f" strokeweight="0">
                  <v:stroke miterlimit="1" joinstyle="miter"/>
                  <v:path arrowok="t" textboxrect="0,0,38900,43129"/>
                </v:shape>
                <v:shape id="Shape 5458" o:spid="_x0000_s1030" style="position:absolute;left:1462;top:2140;width:391;height:427;visibility:visible;mso-wrap-style:square;v-text-anchor:top" coordsize="39154,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" path="m19571,c30391,,39154,9550,39154,21349v,11785,-8763,21348,-19583,21348c8763,42697,,33134,,21349,,9550,8763,,19571,xe" fillcolor="#181717" stroked="f" strokeweight="0">
                  <v:stroke miterlimit="1" joinstyle="miter"/>
                  <v:path arrowok="t" textboxrect="0,0,39154,42697"/>
                </v:shape>
                <v:shape id="Shape 5459" o:spid="_x0000_s1031" style="position:absolute;left:1795;top:2142;width:385;height:426;visibility:visible;mso-wrap-style:square;v-text-anchor:top" coordsize="3848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" path="m19240,c29870,,38481,9538,38481,21311v,11772,-8611,21310,-19241,21310c8611,42621,,33083,,21311,,9538,8611,,19240,xe" fillcolor="#181717" stroked="f" strokeweight="0">
                  <v:stroke miterlimit="1" joinstyle="miter"/>
                  <v:path arrowok="t" textboxrect="0,0,38481,42621"/>
                </v:shape>
                <v:shape id="Shape 5460" o:spid="_x0000_s1032" style="position:absolute;left:1867;top:2202;width:311;height:345;visibility:visible;mso-wrap-style:square;v-text-anchor:top" coordsize="31191,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" path="m15596,v8610,,15595,7721,15595,17259c31191,26797,24206,34518,15596,34518,6985,34518,,26797,,17259,,7721,6985,,15596,xe" fillcolor="#e8582c" stroked="f" strokeweight="0">
                  <v:stroke miterlimit="1" joinstyle="miter"/>
                  <v:path arrowok="t" textboxrect="0,0,31191,34518"/>
                </v:shape>
                <v:shape id="Shape 5461" o:spid="_x0000_s1033" style="position:absolute;left:1657;top:1820;width:314;height:345;visibility:visible;mso-wrap-style:square;v-text-anchor:top" coordsize="31445,3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" path="m15723,v8686,,15722,7722,15722,17259c31445,26797,24409,34519,15723,34519,7049,34519,,26797,,17259,,7722,7049,,15723,xe" fillcolor="#e8582c" stroked="f" strokeweight="0">
                  <v:stroke miterlimit="1" joinstyle="miter"/>
                  <v:path arrowok="t" textboxrect="0,0,31445,34519"/>
                </v:shape>
                <v:shape id="Shape 5462" o:spid="_x0000_s1034" style="position:absolute;left:1461;top:2207;width:318;height:343;visibility:visible;mso-wrap-style:square;v-text-anchor:top" coordsize="31763,3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" path="m15888,v8763,,15875,7684,15875,17170c31763,26645,24651,34341,15888,34341,7112,34341,,26645,,17170,,7684,7112,,15888,xe" fillcolor="#e8582c" stroked="f" strokeweight="0">
                  <v:stroke miterlimit="1" joinstyle="miter"/>
                  <v:path arrowok="t" textboxrect="0,0,31763,34341"/>
                </v:shape>
                <v:shape id="Shape 5463" o:spid="_x0000_s1035" style="position:absolute;left:1781;top:2208;width:77;height:82;visibility:visible;mso-wrap-style:square;v-text-anchor:top" coordsize="7722,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" path="m3861,c5994,,7722,1842,7722,4115v,2273,-1728,4115,-3861,4115c1740,8230,,6388,,4115,,1842,1740,,3861,xe" fillcolor="#e8582c" stroked="f" strokeweight="0">
                  <v:stroke miterlimit="1" joinstyle="miter"/>
                  <v:path arrowok="t" textboxrect="0,0,7722,8230"/>
                </v:shape>
                <v:shape id="Shape 5464" o:spid="_x0000_s1036" style="position:absolute;left:1656;top:2233;width:99;height:178;visibility:visible;mso-wrap-style:square;v-text-anchor:top" coordsize="98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" path="m25,l2883,1461v102,5422,2857,10477,6947,13309l9385,17780c3518,14668,127,8623,,1511l25,xe" fillcolor="#181717" stroked="f" strokeweight="0">
                  <v:stroke miterlimit="1" joinstyle="miter"/>
                  <v:path arrowok="t" textboxrect="0,0,9830,17780"/>
                </v:shape>
                <v:shape id="Shape 5465" o:spid="_x0000_s1037" style="position:absolute;left:1885;top:2227;width:99;height:186;visibility:visible;mso-wrap-style:square;v-text-anchor:top" coordsize="9931,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" path="m9843,r88,1880c9931,9106,6464,15430,521,18580l,15507c4318,12700,7049,7480,7049,1880r-26,-559l9843,xe" fillcolor="#181717" stroked="f" strokeweight="0">
                  <v:stroke miterlimit="1" joinstyle="miter"/>
                  <v:path arrowok="t" textboxrect="0,0,9931,18580"/>
                </v:shape>
                <v:shape id="Shape 5466" o:spid="_x0000_s1038" style="position:absolute;left:1723;top:2071;width:189;height:51;visibility:visible;mso-wrap-style:square;v-text-anchor:top" coordsize="18910,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" path="m9881,63v3289,64,6299,1118,9029,3048l16599,4915c14541,3658,12217,2972,9830,2934,7150,2883,4559,3632,2273,5093l,3162c2934,1067,6350,,9881,63xe" fillcolor="#181717" stroked="f" strokeweight="0">
                  <v:stroke miterlimit="1" joinstyle="miter"/>
                  <v:path arrowok="t" textboxrect="0,0,18910,5093"/>
                </v:shape>
                <v:shape id="Shape 5467" o:spid="_x0000_s1039" style="position:absolute;left:1819;top:2162;width:0;height:52;visibility:visible;mso-wrap-style:square;v-text-anchor:top" coordsize="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" path="m,l,5232e" filled="f" strokecolor="#e75326" strokeweight=".05433mm">
                  <v:stroke miterlimit="1" joinstyle="miter"/>
                  <v:path arrowok="t" textboxrect="0,0,0,5232"/>
                </v:shape>
                <v:shape id="Shape 5468" o:spid="_x0000_s1040" style="position:absolute;left:1848;top:2268;width:44;height:28;visibility:visible;mso-wrap-style:square;v-text-anchor:top" coordsize="442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" path="m4420,2781l,e" filled="f" strokecolor="#e75326" strokeweight=".05433mm">
                  <v:stroke miterlimit="1" joinstyle="miter"/>
                  <v:path arrowok="t" textboxrect="0,0,4420,2781"/>
                </v:shape>
                <v:shape id="Shape 5469" o:spid="_x0000_s1041" style="position:absolute;left:1749;top:2268;width:44;height:28;visibility:visible;mso-wrap-style:square;v-text-anchor:top" coordsize="435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" path="m4356,l,2883e" filled="f" strokecolor="#e75326" strokeweight=".05433mm">
                  <v:stroke miterlimit="1" joinstyle="miter"/>
                  <v:path arrowok="t" textboxrect="0,0,4356,2883"/>
                </v:shape>
                <v:shape id="Shape 5470" o:spid="_x0000_s1042" style="position:absolute;left:1551;top:2714;width:104;height:118;visibility:visible;mso-wrap-style:square;v-text-anchor:top" coordsize="10389,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" path="m5296,c6769,,7874,267,8649,813v762,546,1219,1410,1371,2590l6680,3607c6591,3086,6401,2705,6121,2476,5842,2235,5448,2121,4940,2121v-406,,-724,89,-927,267c3797,2553,3696,2769,3696,3022v,178,89,343,266,496c4127,3658,4521,3797,5156,3937v1537,330,2654,673,3315,1003c9144,5283,9627,5715,9931,6210v305,508,458,1080,458,1702c10389,8649,10185,9322,9779,9944v-406,622,-965,1092,-1702,1410c7353,11671,6426,11836,5321,11836v-1943,,-3302,-381,-4051,-1130c521,9957,102,9004,,7849l3378,7633v64,546,216,965,445,1257c4178,9347,4699,9588,5372,9588v508,,889,-127,1168,-355c6807,8992,6947,8712,6947,8407v,-304,-127,-571,-381,-800c6299,7379,5702,7150,4750,6947,3200,6591,2096,6134,1435,5550,762,4978,432,4242,432,3340v,-584,165,-1143,508,-1664c1283,1156,1791,737,2476,445,3162,140,4102,,5296,xe" fillcolor="#181717" stroked="f" strokeweight="0">
                  <v:stroke miterlimit="1" joinstyle="miter"/>
                  <v:path arrowok="t" textboxrect="0,0,10389,11836"/>
                </v:shape>
                <v:shape id="Shape 5471" o:spid="_x0000_s1043" style="position:absolute;left:1673;top:2716;width:109;height:114;visibility:visible;mso-wrap-style:square;v-text-anchor:top" coordsize="1094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" path="m,l3543,r,4001l7391,4001,7391,r3556,l10947,11443r-3556,l7391,6820r-3848,l3543,11443,,11443,,xe" fillcolor="#181717" stroked="f" strokeweight="0">
                  <v:stroke miterlimit="1" joinstyle="miter"/>
                  <v:path arrowok="t" textboxrect="0,0,10947,11443"/>
                </v:shape>
                <v:shape id="Shape 5472" o:spid="_x0000_s1044" style="position:absolute;left:1794;top:2716;width:62;height:114;visibility:visible;mso-wrap-style:square;v-text-anchor:top" coordsize="6198,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" path="m4305,l6198,r,2959l4953,7074r1245,l6198,9550r-2007,l3619,11443,,11443,4305,xe" fillcolor="#181717" stroked="f" strokeweight="0">
                  <v:stroke miterlimit="1" joinstyle="miter"/>
                  <v:path arrowok="t" textboxrect="0,0,6198,11443"/>
                </v:shape>
                <v:shape id="Shape 5473" o:spid="_x0000_s1045" style="position:absolute;left:1856;top:2716;width:63;height:114;visibility:visible;mso-wrap-style:square;v-text-anchor:top" coordsize="6274,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" path="m,l1981,,6274,11443r-3709,l1994,9550,,9550,,7074r1245,l,2959,,xe" fillcolor="#181717" stroked="f" strokeweight="0">
                  <v:stroke miterlimit="1" joinstyle="miter"/>
                  <v:path arrowok="t" textboxrect="0,0,6274,11443"/>
                </v:shape>
                <v:shape id="Shape 5474" o:spid="_x0000_s1046" style="position:absolute;left:1931;top:2716;width:51;height:114;visibility:visible;mso-wrap-style:square;v-text-anchor:top" coordsize="5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" path="m,l5169,r,2323l5118,2311r-1562,l3556,4636r1486,l5169,4615r,3051l4737,7061c4483,6883,4191,6795,3861,6795r-305,l3556,11443,,11443,,xe" fillcolor="#181717" stroked="f" strokeweight="0">
                  <v:stroke miterlimit="1" joinstyle="miter"/>
                  <v:path arrowok="t" textboxrect="0,0,5169,11443"/>
                </v:shape>
                <v:shape id="Shape 5475" o:spid="_x0000_s1047" style="position:absolute;left:1982;top:2716;width:61;height:114;visibility:visible;mso-wrap-style:square;v-text-anchor:top" coordsize="6096,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" path="m,l737,c1829,,2667,89,3239,279v584,178,1041,534,1397,1042c4991,1829,5169,2451,5169,3175v,635,-140,1181,-406,1638c4496,5283,4115,5652,3645,5944v-305,177,-724,330,-1245,444c2819,6540,3124,6680,3315,6820v127,89,317,292,559,597c4128,7734,4293,7963,4369,8141r1727,3302l2096,11443,203,7950,,7666,,4615,813,4483v241,-51,432,-165,584,-356c1537,3924,1613,3708,1613,3467v,-368,-114,-660,-343,-851l,2323,,xe" fillcolor="#181717" stroked="f" strokeweight="0">
                  <v:stroke miterlimit="1" joinstyle="miter"/>
                  <v:path arrowok="t" textboxrect="0,0,6096,11443"/>
                </v:shape>
                <v:shape id="Shape 5476" o:spid="_x0000_s1048" style="position:absolute;left:2055;top:2716;width:49;height:114;visibility:visible;mso-wrap-style:square;v-text-anchor:top" coordsize="490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" path="m,l4909,r,2420l4559,2324r-1003,l3556,4877r864,l4909,4756r,2445l3556,7201r,4242l,11443,,xe" fillcolor="#181717" stroked="f" strokeweight="0">
                  <v:stroke miterlimit="1" joinstyle="miter"/>
                  <v:path arrowok="t" textboxrect="0,0,4909,11443"/>
                </v:shape>
                <v:shape id="Shape 5477" o:spid="_x0000_s1049" style="position:absolute;left:2104;top:2716;width:48;height:72;visibility:visible;mso-wrap-style:square;v-text-anchor:top" coordsize="4807,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" path="m,l972,c2254,,3207,305,3855,914v634,610,952,1474,952,2604c4807,4674,4464,5575,3766,6223,3067,6871,2013,7201,578,7201l,7201,,4756,946,4521v280,-241,407,-546,407,-914c1353,3251,1238,2946,997,2692l,2420,,xe" fillcolor="#181717" stroked="f" strokeweight="0">
                  <v:stroke miterlimit="1" joinstyle="miter"/>
                  <v:path arrowok="t" textboxrect="0,0,4807,7201"/>
                </v:shape>
                <v:shape id="Shape 5478" o:spid="_x0000_s1050" style="position:absolute;left:1330;top:2910;width:53;height:115;visibility:visible;mso-wrap-style:square;v-text-anchor:top" coordsize="5302,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" path="m,l5302,r,2367l5131,2324r-1562,l3569,4483r1549,l5302,4438r,2229l3569,6667r,2312l5302,8979r,2464l,11443,,xe" fillcolor="#181717" stroked="f" strokeweight="0">
                  <v:stroke miterlimit="1" joinstyle="miter"/>
                  <v:path arrowok="t" textboxrect="0,0,5302,11443"/>
                </v:shape>
                <v:shape id="Shape 5479" o:spid="_x0000_s1051" style="position:absolute;left:1383;top:2910;width:53;height:115;visibility:visible;mso-wrap-style:square;v-text-anchor:top" coordsize="5290,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" path="m,l1327,c2432,,3270,267,3867,813v584,546,889,1232,889,2032c4756,3518,4540,4102,4121,4585v-279,317,-698,584,-1232,762c3715,5550,4324,5880,4705,6375v394,470,585,1080,585,1817c5290,8788,5150,9322,4870,9792v-279,470,-647,851,-1130,1117c3448,11087,2991,11214,2394,11290v-800,102,-1321,153,-1588,153l,11443,,8979r70,c679,8979,1111,8877,1365,8661v241,-216,369,-508,369,-876c1734,7455,1606,7176,1365,6972,1111,6769,679,6667,70,6667r-70,l,4438,959,4204v216,-191,330,-470,330,-826c1289,3048,1175,2781,959,2604l,2367,,xe" fillcolor="#181717" stroked="f" strokeweight="0">
                  <v:stroke miterlimit="1" joinstyle="miter"/>
                  <v:path arrowok="t" textboxrect="0,0,5290,11443"/>
                </v:shape>
                <v:shape id="Shape 102236" o:spid="_x0000_s1052" style="position:absolute;left:1456;top:2910;width:92;height:115;visibility:visible;mso-wrap-style:square;v-text-anchor:top" coordsize="9144,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" path="m,l9144,r,11447l,11447,,e" fillcolor="#181717" stroked="f" strokeweight="0">
                  <v:stroke miterlimit="1" joinstyle="miter"/>
                  <v:path arrowok="t" textboxrect="0,0,9144,11447"/>
                </v:shape>
                <v:shape id="Shape 5481" o:spid="_x0000_s1053" style="position:absolute;left:1513;top:2908;width:59;height:118;visibility:visible;mso-wrap-style:square;v-text-anchor:top" coordsize="5931,1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" path="m5905,r26,9l5931,2691r-26,-11c5194,2680,4610,2934,4178,3442v-432,508,-635,1346,-635,2514c3543,7112,3746,7938,4178,8445r1753,762l5931,11827,2845,11227c1994,10820,1321,10173,787,9271,267,8382,,7264,,5931,,4064,521,2604,1562,1562,2604,521,4051,,5905,xe" fillcolor="#181717" stroked="f" strokeweight="0">
                  <v:stroke miterlimit="1" joinstyle="miter"/>
                  <v:path arrowok="t" textboxrect="0,0,5931,11827"/>
                </v:shape>
                <v:shape id="Shape 5482" o:spid="_x0000_s1054" style="position:absolute;left:1572;top:2908;width:59;height:119;visibility:visible;mso-wrap-style:square;v-text-anchor:top" coordsize="5931,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" path="m,l4382,1528c5410,2556,5931,3992,5931,5833v,1334,-229,2438,-673,3289c4801,9973,4153,10646,3302,11129v-851,470,-1918,711,-3188,711l,11818,,9198r,c762,9198,1346,8945,1765,8449v419,-495,623,-1384,623,-2667c2388,4703,2172,3915,1740,3420l,2682,,xe" fillcolor="#181717" stroked="f" strokeweight="0">
                  <v:stroke miterlimit="1" joinstyle="miter"/>
                  <v:path arrowok="t" textboxrect="0,0,5931,11840"/>
                </v:shape>
                <v:shape id="Shape 5483" o:spid="_x0000_s1055" style="position:absolute;left:1651;top:2910;width:109;height:115;visibility:visible;mso-wrap-style:square;v-text-anchor:top" coordsize="1094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" path="m,l3531,r,4001l7391,4001,7391,r3556,l10947,11443r-3556,l7391,6820r-3860,l3531,11443,,11443,,xe" fillcolor="#181717" stroked="f" strokeweight="0">
                  <v:stroke miterlimit="1" joinstyle="miter"/>
                  <v:path arrowok="t" textboxrect="0,0,10947,11443"/>
                </v:shape>
                <v:shape id="Shape 5484" o:spid="_x0000_s1056" style="position:absolute;left:1772;top:2910;width:62;height:115;visibility:visible;mso-wrap-style:square;v-text-anchor:top" coordsize="61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" path="m4293,l6191,r,2980l4940,7061r1251,l6191,9550r-2000,l3619,11443,,11443,4293,xe" fillcolor="#181717" stroked="f" strokeweight="0">
                  <v:stroke miterlimit="1" joinstyle="miter"/>
                  <v:path arrowok="t" textboxrect="0,0,6191,11443"/>
                </v:shape>
                <v:shape id="Shape 5485" o:spid="_x0000_s1057" style="position:absolute;left:1834;top:2910;width:63;height:115;visibility:visible;mso-wrap-style:square;v-text-anchor:top" coordsize="6280,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" path="m,l1987,,6280,11443r-3708,l2000,9550,,9550,,7061r1251,l6,2959,,2980,,xe" fillcolor="#181717" stroked="f" strokeweight="0">
                  <v:stroke miterlimit="1" joinstyle="miter"/>
                  <v:path arrowok="t" textboxrect="0,0,6280,11443"/>
                </v:shape>
                <v:shape id="Shape 5486" o:spid="_x0000_s1058" style="position:absolute;left:1899;top:2910;width:109;height:115;visibility:visible;mso-wrap-style:square;v-text-anchor:top" coordsize="1085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" path="m622,l10630,r,2286l4204,8979r6655,l10859,11443,,11443,,9068,6350,2451r-5728,l622,xe" fillcolor="#181717" stroked="f" strokeweight="0">
                  <v:stroke miterlimit="1" joinstyle="miter"/>
                  <v:path arrowok="t" textboxrect="0,0,10859,11443"/>
                </v:shape>
                <v:shape id="Shape 5487" o:spid="_x0000_s1059" style="position:absolute;left:2012;top:2910;width:62;height:115;visibility:visible;mso-wrap-style:square;v-text-anchor:top" coordsize="6198,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" path="m4305,l6198,r,2959l4953,7061r1245,l6198,9550r-2007,l3619,11443,,11443,4305,xe" fillcolor="#181717" stroked="f" strokeweight="0">
                  <v:stroke miterlimit="1" joinstyle="miter"/>
                  <v:path arrowok="t" textboxrect="0,0,6198,11443"/>
                </v:shape>
                <v:shape id="Shape 5488" o:spid="_x0000_s1060" style="position:absolute;left:2074;top:2910;width:63;height:115;visibility:visible;mso-wrap-style:square;v-text-anchor:top" coordsize="6274,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" path="m,l1981,,6274,11443r-3709,l1994,9550,,9550,,7061r1245,l,2959,,xe" fillcolor="#181717" stroked="f" strokeweight="0">
                  <v:stroke miterlimit="1" joinstyle="miter"/>
                  <v:path arrowok="t" textboxrect="0,0,6274,11443"/>
                </v:shape>
                <v:shape id="Shape 5489" o:spid="_x0000_s1061" style="position:absolute;left:2148;top:2910;width:52;height:115;visibility:visible;mso-wrap-style:square;v-text-anchor:top" coordsize="5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" path="m,l5169,r,2323l5118,2311r-1562,l3556,4636r1486,l5169,4615r,3051l4737,7061c4483,6883,4191,6795,3861,6795r-305,l3556,11443,,11443,,xe" fillcolor="#181717" stroked="f" strokeweight="0">
                  <v:stroke miterlimit="1" joinstyle="miter"/>
                  <v:path arrowok="t" textboxrect="0,0,5169,11443"/>
                </v:shape>
                <v:shape id="Shape 5490" o:spid="_x0000_s1062" style="position:absolute;left:2200;top:2910;width:61;height:115;visibility:visible;mso-wrap-style:square;v-text-anchor:top" coordsize="6096,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" path="m,l737,c1829,,2667,89,3239,279v584,178,1041,534,1397,1042c4991,1829,5169,2451,5169,3175v,635,-127,1181,-406,1651c4496,5283,4115,5652,3645,5944v-305,177,-724,330,-1245,457c2819,6528,3124,6680,3315,6820v127,89,317,292,559,597c4128,7734,4293,7976,4369,8141r1727,3302l2096,11443,203,7950,,7666,,4615,813,4483v241,-51,432,-165,584,-356c1549,3937,1613,3708,1613,3467v,-368,-114,-660,-343,-851l,2323,,xe" fillcolor="#181717" stroked="f" strokeweight="0">
                  <v:stroke miterlimit="1" joinstyle="miter"/>
                  <v:path arrowok="t" textboxrect="0,0,6096,11443"/>
                </v:shape>
                <v:shape id="Shape 5491" o:spid="_x0000_s1063" style="position:absolute;left:2273;top:2910;width:53;height:115;visibility:visible;mso-wrap-style:square;v-text-anchor:top" coordsize="52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" path="m,l5271,r,2880l4420,2591r-877,l3543,8839r864,l5271,8708r,2735l,11443,,xe" fillcolor="#181717" stroked="f" strokeweight="0">
                  <v:stroke miterlimit="1" joinstyle="miter"/>
                  <v:path arrowok="t" textboxrect="0,0,5271,11443"/>
                </v:shape>
                <v:shape id="Shape 5492" o:spid="_x0000_s1064" style="position:absolute;left:2326;top:2910;width:52;height:115;visibility:visible;mso-wrap-style:square;v-text-anchor:top" coordsize="5283,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" path="m,c1029,,1867,140,2515,419v635,279,1155,686,1587,1207c4508,2159,4813,2769,5004,3467v190,699,279,1435,279,2223c5283,6909,5143,7861,4864,8534v-279,674,-660,1232,-1156,1689c3213,10681,2680,10986,2108,11138,1333,11341,622,11443,,11443l,8708,724,8598v317,-165,559,-457,736,-864c1638,7328,1727,6667,1727,5753v,-1219,-190,-2045,-597,-2489l,2880,,xe" fillcolor="#181717" stroked="f" strokeweight="0">
                  <v:stroke miterlimit="1" joinstyle="miter"/>
                  <v:path arrowok="t" textboxrect="0,0,5283,11443"/>
                </v:shape>
                <v:shape id="Shape 5493" o:spid="_x0000_s1065" style="position:absolute;left:1268;top:443;width:1240;height:1330;visibility:visible;mso-wrap-style:square;v-text-anchor:top" coordsize="124041,1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" path="m27521,v5347,12129,21730,65786,40729,73088c68872,74003,80569,82613,86093,81458v10605,-2235,33236,152,33236,152c119329,81610,124041,85915,120129,89268v-3911,3340,-25108,546,-25108,546l79400,95402v,,9487,3899,8929,6693c87770,104877,84988,108788,89446,112141v4458,3340,7023,3391,12954,6515c107429,121298,103823,128816,96685,128549v,,-12065,-3492,-17310,-9626c74066,112700,70117,112090,62929,109017v-7036,-3023,-5614,-7138,-12129,-9678c46304,97587,42075,96164,42075,104102v,7937,1892,10465,-495,16815c41364,121501,36220,132994,31115,126873v-4458,-5359,-140,-41123,-952,-37859l,42977,27521,xe" fillcolor="#181717" strokecolor="#171616" strokeweight=".25pt">
                  <v:stroke miterlimit="1" joinstyle="miter"/>
                  <v:path arrowok="t" textboxrect="0,0,124041,132994"/>
                </v:shape>
                <v:shape id="Shape 5494" o:spid="_x0000_s1066" style="position:absolute;left:2059;top:1320;width:344;height:289;visibility:visible;mso-wrap-style:square;v-text-anchor:top" coordsize="34404,2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" path="m7150,v,,17907,6883,18999,8153c27737,10008,28473,11074,33452,17361v-216,-1283,952,9093,-7252,10947c23673,28880,20676,27457,18529,25933v-1854,-1320,,-10591,-7404,-11912l,5029,7150,xe" fillcolor="#181717" strokecolor="#171616" strokeweight=".04411mm">
                  <v:stroke miterlimit="1" joinstyle="miter"/>
                  <v:path arrowok="t" textboxrect="0,0,34404,28880"/>
                </v:shape>
                <v:shape id="Shape 5495" o:spid="_x0000_s1067" style="position:absolute;left:1954;top:660;width:371;height:674;visibility:visible;mso-wrap-style:square;v-text-anchor:top" coordsize="37109,6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" path="m26607,l37109,14122,16269,54839,,67323,330,46469,26607,xe" fillcolor="#181717" strokecolor="#f9f8f7" strokeweight=".1pt">
                  <v:stroke miterlimit="1" joinstyle="miter"/>
                  <v:path arrowok="t" textboxrect="0,0,37109,67323"/>
                </v:shape>
                <v:shape id="Shape 5496" o:spid="_x0000_s1068" style="position:absolute;left:29;top:5851;width:3313;height:2883;visibility:visible;mso-wrap-style:square;v-text-anchor:top" coordsize="331343,2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" path="m165672,l331343,288328,,288328,165672,xe" fillcolor="#ffe617" stroked="f" strokeweight="0">
                  <v:stroke miterlimit="1" joinstyle="miter"/>
                  <v:path arrowok="t" textboxrect="0,0,331343,288328"/>
                </v:shape>
                <v:shape id="Shape 5497" o:spid="_x0000_s1069" style="position:absolute;left:29;top:5851;width:3313;height:2883;visibility:visible;mso-wrap-style:square;v-text-anchor:top" coordsize="331343,2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" path="m,288328l165672,,331343,288328,,288328xe" filled="f" strokecolor="#171616" strokeweight=".07725mm">
                  <v:stroke miterlimit="1" joinstyle="miter"/>
                  <v:path arrowok="t" textboxrect="0,0,331343,288328"/>
                </v:shape>
                <v:shape id="Shape 5498" o:spid="_x0000_s1070" style="position:absolute;top:5888;width:3381;height:2843;visibility:visible;mso-wrap-style:square;v-text-anchor:top" coordsize="338163,28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" path="m5347,267005l158280,6972c160947,2286,164897,,168504,v3949,,7772,2515,10566,7201l332931,267691v5232,9144,-585,16573,-11151,16573l17310,284264c5118,284264,,276149,5347,267005xe" filled="f" strokecolor="#171616" strokeweight=".35561mm">
                  <v:stroke miterlimit="1" joinstyle="miter"/>
                  <v:path arrowok="t" textboxrect="0,0,338163,284264"/>
                </v:shape>
                <v:shape id="Shape 5499" o:spid="_x0000_s1071" style="position:absolute;left:1346;top:6646;width:685;height:1666;visibility:visible;mso-wrap-style:square;v-text-anchor:top" coordsize="68466,1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" path="m31547,l56464,,18402,85839,68466,57607,47320,132588r10401,1714l36004,166649,26289,128931r10516,1828l38290,89840,,108928,31547,xe" fillcolor="#181717" stroked="f" strokeweight="0">
                  <v:stroke miterlimit="1" joinstyle="miter"/>
                  <v:path arrowok="t" textboxrect="0,0,68466,166649"/>
                </v:shape>
                <w10:wrap type="square"/>
              </v:group>
            </w:pict>
          </mc:Fallback>
        </mc:AlternateContent>
      </w:r>
      <w:r w:rsidRPr="007B460C">
        <w:rPr>
          <w:rFonts w:ascii="Times New Roman" w:hAnsi="Times New Roman"/>
          <w:b/>
          <w:sz w:val="24"/>
          <w:szCs w:val="24"/>
        </w:rPr>
        <w:t>WARNING:</w:t>
      </w:r>
      <w:r w:rsidRPr="007B460C">
        <w:rPr>
          <w:rFonts w:ascii="Times New Roman" w:hAnsi="Times New Roman"/>
          <w:i/>
          <w:sz w:val="24"/>
          <w:szCs w:val="24"/>
        </w:rPr>
        <w:t xml:space="preserve"> The sample needle is very sharp. Use caution when handling to avoid injury. Do not attempt to replace a broken needle that has detached from its base. </w:t>
      </w:r>
      <w:r w:rsidR="007B460C">
        <w:rPr>
          <w:rFonts w:ascii="Times New Roman" w:hAnsi="Times New Roman"/>
          <w:i/>
          <w:sz w:val="24"/>
          <w:szCs w:val="24"/>
        </w:rPr>
        <w:t>Contact your local Bio-Rad offi</w:t>
      </w:r>
      <w:r w:rsidRPr="007B460C">
        <w:rPr>
          <w:rFonts w:ascii="Times New Roman" w:hAnsi="Times New Roman"/>
          <w:i/>
          <w:sz w:val="24"/>
          <w:szCs w:val="24"/>
        </w:rPr>
        <w:t>ce for technical assistance.</w:t>
      </w:r>
    </w:p>
    <w:p w:rsidR="00C545B2" w:rsidRPr="007B460C" w:rsidRDefault="00C545B2" w:rsidP="00C545B2">
      <w:pPr>
        <w:spacing w:after="61"/>
        <w:ind w:left="715" w:right="70"/>
        <w:rPr>
          <w:rFonts w:ascii="Times New Roman" w:hAnsi="Times New Roman"/>
          <w:sz w:val="24"/>
          <w:szCs w:val="24"/>
        </w:rPr>
      </w:pPr>
      <w:r w:rsidRPr="007B460C">
        <w:rPr>
          <w:rFonts w:ascii="Times New Roman" w:hAnsi="Times New Roman"/>
          <w:b/>
          <w:sz w:val="24"/>
          <w:szCs w:val="24"/>
        </w:rPr>
        <w:t>CAUTION:</w:t>
      </w:r>
      <w:r w:rsidRPr="007B460C">
        <w:rPr>
          <w:rFonts w:ascii="Times New Roman" w:hAnsi="Times New Roman"/>
          <w:i/>
          <w:sz w:val="24"/>
          <w:szCs w:val="24"/>
        </w:rPr>
        <w:t xml:space="preserve"> The sample needle cover is interlocked. When open, the interlock switch shuts off power to the needle assembly unit.</w:t>
      </w:r>
    </w:p>
    <w:p w:rsidR="00C545B2" w:rsidRPr="007B460C" w:rsidRDefault="00C545B2" w:rsidP="00C545B2">
      <w:pPr>
        <w:ind w:left="735" w:right="7"/>
        <w:rPr>
          <w:rFonts w:ascii="Times New Roman" w:hAnsi="Times New Roman"/>
          <w:sz w:val="24"/>
          <w:szCs w:val="24"/>
        </w:rPr>
      </w:pPr>
      <w:r w:rsidRPr="007B460C">
        <w:rPr>
          <w:rFonts w:ascii="Times New Roman" w:hAnsi="Times New Roman"/>
          <w:sz w:val="24"/>
          <w:szCs w:val="24"/>
        </w:rPr>
        <w:t>Replace the needle every 20,000 injections and when it is bent. As an extra biohazard precaution, you can perform the decontaminat</w:t>
      </w:r>
      <w:r w:rsidR="007B460C">
        <w:rPr>
          <w:rFonts w:ascii="Times New Roman" w:hAnsi="Times New Roman"/>
          <w:sz w:val="24"/>
          <w:szCs w:val="24"/>
        </w:rPr>
        <w:t xml:space="preserve">ion procedure </w:t>
      </w:r>
      <w:r w:rsidRPr="007B460C">
        <w:rPr>
          <w:rFonts w:ascii="Times New Roman" w:hAnsi="Times New Roman"/>
          <w:sz w:val="24"/>
          <w:szCs w:val="24"/>
        </w:rPr>
        <w:t>before replacing the sample needle.</w:t>
      </w:r>
    </w:p>
    <w:p w:rsidR="00C545B2" w:rsidRPr="007B460C" w:rsidRDefault="00C545B2" w:rsidP="00EB5EF9">
      <w:pPr>
        <w:numPr>
          <w:ilvl w:val="0"/>
          <w:numId w:val="26"/>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From CDM, go to the </w:t>
      </w:r>
      <w:r w:rsidRPr="007B460C">
        <w:rPr>
          <w:rFonts w:ascii="Times New Roman" w:hAnsi="Times New Roman"/>
          <w:b/>
          <w:sz w:val="24"/>
          <w:szCs w:val="24"/>
        </w:rPr>
        <w:t>Maintain/Instruments</w:t>
      </w:r>
      <w:r w:rsidRPr="007B460C">
        <w:rPr>
          <w:rFonts w:ascii="Times New Roman" w:hAnsi="Times New Roman"/>
          <w:sz w:val="24"/>
          <w:szCs w:val="24"/>
        </w:rPr>
        <w:t xml:space="preserve"> screen.</w:t>
      </w:r>
    </w:p>
    <w:p w:rsidR="00C545B2" w:rsidRPr="007B460C" w:rsidRDefault="00C545B2" w:rsidP="00EB5EF9">
      <w:pPr>
        <w:numPr>
          <w:ilvl w:val="0"/>
          <w:numId w:val="26"/>
        </w:numPr>
        <w:spacing w:after="45" w:line="261" w:lineRule="auto"/>
        <w:ind w:right="7" w:hanging="360"/>
        <w:rPr>
          <w:rFonts w:ascii="Times New Roman" w:hAnsi="Times New Roman"/>
          <w:sz w:val="24"/>
          <w:szCs w:val="24"/>
        </w:rPr>
      </w:pPr>
      <w:r w:rsidRPr="007B460C">
        <w:rPr>
          <w:rFonts w:ascii="Times New Roman" w:hAnsi="Times New Roman"/>
          <w:sz w:val="24"/>
          <w:szCs w:val="24"/>
        </w:rPr>
        <w:t xml:space="preserve">Under Sampler, click </w:t>
      </w:r>
      <w:r w:rsidRPr="007B460C">
        <w:rPr>
          <w:rFonts w:ascii="Times New Roman" w:hAnsi="Times New Roman"/>
          <w:b/>
          <w:sz w:val="24"/>
          <w:szCs w:val="24"/>
        </w:rPr>
        <w:t>Replace Needle</w:t>
      </w:r>
      <w:r w:rsidRPr="007B460C">
        <w:rPr>
          <w:rFonts w:ascii="Times New Roman" w:hAnsi="Times New Roman"/>
          <w:sz w:val="24"/>
          <w:szCs w:val="24"/>
        </w:rPr>
        <w:t>.</w:t>
      </w:r>
    </w:p>
    <w:p w:rsidR="00C545B2" w:rsidRPr="007B460C" w:rsidRDefault="00C545B2" w:rsidP="00EB5EF9">
      <w:pPr>
        <w:numPr>
          <w:ilvl w:val="0"/>
          <w:numId w:val="26"/>
        </w:numPr>
        <w:spacing w:after="45" w:line="261" w:lineRule="auto"/>
        <w:ind w:right="7" w:hanging="360"/>
        <w:rPr>
          <w:rFonts w:ascii="Times New Roman" w:hAnsi="Times New Roman"/>
          <w:sz w:val="24"/>
          <w:szCs w:val="24"/>
        </w:rPr>
      </w:pPr>
      <w:r w:rsidRPr="007B460C">
        <w:rPr>
          <w:rFonts w:ascii="Times New Roman" w:hAnsi="Times New Roman"/>
          <w:sz w:val="24"/>
          <w:szCs w:val="24"/>
        </w:rPr>
        <w:lastRenderedPageBreak/>
        <w:t>After the needle is repositioned, remove the sample needle cover.</w:t>
      </w:r>
    </w:p>
    <w:p w:rsidR="00C545B2" w:rsidRPr="007B460C" w:rsidRDefault="006D2C82" w:rsidP="00EB5EF9">
      <w:pPr>
        <w:numPr>
          <w:ilvl w:val="0"/>
          <w:numId w:val="26"/>
        </w:numPr>
        <w:spacing w:after="0" w:line="261" w:lineRule="auto"/>
        <w:ind w:right="7" w:hanging="360"/>
        <w:rPr>
          <w:rFonts w:ascii="Times New Roman" w:hAnsi="Times New Roman"/>
          <w:sz w:val="24"/>
          <w:szCs w:val="24"/>
        </w:rPr>
      </w:pPr>
      <w:r>
        <w:rPr>
          <w:rFonts w:ascii="Times New Roman" w:hAnsi="Times New Roman"/>
          <w:sz w:val="24"/>
          <w:szCs w:val="24"/>
        </w:rPr>
        <w:t>Unscrew the tube fi</w:t>
      </w:r>
      <w:r w:rsidR="00C545B2" w:rsidRPr="007B460C">
        <w:rPr>
          <w:rFonts w:ascii="Times New Roman" w:hAnsi="Times New Roman"/>
          <w:sz w:val="24"/>
          <w:szCs w:val="24"/>
        </w:rPr>
        <w:t xml:space="preserve">tting from the sampling assembly and slide the needle out through the top. </w:t>
      </w:r>
    </w:p>
    <w:p w:rsidR="00C545B2" w:rsidRPr="007B460C" w:rsidRDefault="00C545B2" w:rsidP="00C545B2">
      <w:pPr>
        <w:spacing w:after="0"/>
        <w:ind w:left="1090" w:right="7"/>
        <w:rPr>
          <w:rFonts w:ascii="Times New Roman" w:hAnsi="Times New Roman"/>
          <w:sz w:val="24"/>
          <w:szCs w:val="24"/>
        </w:rPr>
      </w:pPr>
      <w:r w:rsidRPr="007B460C">
        <w:rPr>
          <w:rFonts w:ascii="Times New Roman" w:hAnsi="Times New Roman"/>
          <w:sz w:val="24"/>
          <w:szCs w:val="24"/>
        </w:rPr>
        <w:t xml:space="preserve">See Figure 5-2. Discard the old needle according to your laboratory’s standard operating procedures for sharps. </w:t>
      </w:r>
    </w:p>
    <w:p w:rsidR="00C545B2" w:rsidRDefault="00C545B2" w:rsidP="00C545B2">
      <w:pPr>
        <w:spacing w:after="206" w:line="259" w:lineRule="auto"/>
        <w:ind w:left="1085"/>
      </w:pPr>
      <w:r>
        <w:rPr>
          <w:rFonts w:cs="Calibri"/>
          <w:noProof/>
          <w:color w:val="000000"/>
        </w:rPr>
        <mc:AlternateContent>
          <mc:Choice Requires="wpg">
            <w:drawing>
              <wp:inline distT="0" distB="0" distL="0" distR="0" wp14:anchorId="793E3F52" wp14:editId="64102100">
                <wp:extent cx="3911499" cy="3272181"/>
                <wp:effectExtent l="0" t="0" r="0" b="0"/>
                <wp:docPr id="81328" name="Group 81328"/>
                <wp:cNvGraphicFramePr/>
                <a:graphic xmlns:a="http://schemas.openxmlformats.org/drawingml/2006/main">
                  <a:graphicData uri="http://schemas.microsoft.com/office/word/2010/wordprocessingGroup">
                    <wpg:wgp>
                      <wpg:cNvGrpSpPr/>
                      <wpg:grpSpPr>
                        <a:xfrm>
                          <a:off x="0" y="0"/>
                          <a:ext cx="3911499" cy="3272181"/>
                          <a:chOff x="0" y="0"/>
                          <a:chExt cx="3911499" cy="3272181"/>
                        </a:xfrm>
                      </wpg:grpSpPr>
                      <pic:pic xmlns:pic="http://schemas.openxmlformats.org/drawingml/2006/picture">
                        <pic:nvPicPr>
                          <pic:cNvPr id="5436" name="Picture 5436"/>
                          <pic:cNvPicPr/>
                        </pic:nvPicPr>
                        <pic:blipFill>
                          <a:blip r:embed="rId15"/>
                          <a:stretch>
                            <a:fillRect/>
                          </a:stretch>
                        </pic:blipFill>
                        <pic:spPr>
                          <a:xfrm>
                            <a:off x="0" y="0"/>
                            <a:ext cx="3911499" cy="3272181"/>
                          </a:xfrm>
                          <a:prstGeom prst="rect">
                            <a:avLst/>
                          </a:prstGeom>
                        </pic:spPr>
                      </pic:pic>
                      <wps:wsp>
                        <wps:cNvPr id="5438" name="Shape 5438"/>
                        <wps:cNvSpPr/>
                        <wps:spPr>
                          <a:xfrm>
                            <a:off x="203" y="686"/>
                            <a:ext cx="3910813" cy="3270860"/>
                          </a:xfrm>
                          <a:custGeom>
                            <a:avLst/>
                            <a:gdLst/>
                            <a:ahLst/>
                            <a:cxnLst/>
                            <a:rect l="0" t="0" r="0" b="0"/>
                            <a:pathLst>
                              <a:path w="3910813" h="3270860">
                                <a:moveTo>
                                  <a:pt x="3910813" y="0"/>
                                </a:moveTo>
                                <a:lnTo>
                                  <a:pt x="0" y="0"/>
                                </a:lnTo>
                                <a:lnTo>
                                  <a:pt x="0" y="3270860"/>
                                </a:lnTo>
                                <a:lnTo>
                                  <a:pt x="3910813" y="327086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E7AF6EA" id="Group 81328" o:spid="_x0000_s1026" style="width:308pt;height:257.65pt;mso-position-horizontal-relative:char;mso-position-vertical-relative:line" coordsize="39114,327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">
                <v:shape id="Picture 5436" o:spid="_x0000_s1027" type="#_x0000_t75" style="position:absolute;width:39114;height:3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">
                  <v:imagedata r:id="rId16" o:title=""/>
                </v:shape>
                <v:shape id="Shape 5438" o:spid="_x0000_s1028" style="position:absolute;left:2;top:6;width:39108;height:32709;visibility:visible;mso-wrap-style:square;v-text-anchor:top" coordsize="3910813,327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" path="m3910813,l,,,3270860r3910813,l3910813,xe" filled="f" strokecolor="#171616" strokeweight=".5pt">
                  <v:stroke miterlimit="1" joinstyle="miter"/>
                  <v:path arrowok="t" textboxrect="0,0,3910813,3270860"/>
                </v:shape>
                <w10:anchorlock/>
              </v:group>
            </w:pict>
          </mc:Fallback>
        </mc:AlternateContent>
      </w:r>
    </w:p>
    <w:p w:rsidR="00C545B2" w:rsidRPr="007B460C" w:rsidRDefault="00C545B2" w:rsidP="00C545B2">
      <w:pPr>
        <w:spacing w:after="107"/>
        <w:ind w:left="1090" w:right="70"/>
        <w:rPr>
          <w:rFonts w:ascii="Times New Roman" w:hAnsi="Times New Roman"/>
          <w:sz w:val="24"/>
          <w:szCs w:val="24"/>
        </w:rPr>
      </w:pPr>
      <w:r w:rsidRPr="007B460C">
        <w:rPr>
          <w:rFonts w:ascii="Times New Roman" w:hAnsi="Times New Roman"/>
          <w:b/>
          <w:i/>
          <w:sz w:val="24"/>
          <w:szCs w:val="24"/>
        </w:rPr>
        <w:t>Figure 5-2:</w:t>
      </w:r>
      <w:r w:rsidRPr="007B460C">
        <w:rPr>
          <w:rFonts w:ascii="Times New Roman" w:hAnsi="Times New Roman"/>
          <w:i/>
          <w:sz w:val="24"/>
          <w:szCs w:val="24"/>
        </w:rPr>
        <w:t xml:space="preserve"> Replacing the Sample Needle</w:t>
      </w:r>
    </w:p>
    <w:p w:rsidR="00C545B2" w:rsidRPr="00C62400" w:rsidRDefault="00C545B2" w:rsidP="00EB5EF9">
      <w:pPr>
        <w:numPr>
          <w:ilvl w:val="0"/>
          <w:numId w:val="26"/>
        </w:numPr>
        <w:spacing w:after="45" w:line="261" w:lineRule="auto"/>
        <w:ind w:right="7" w:hanging="360"/>
        <w:rPr>
          <w:rFonts w:ascii="Times New Roman" w:hAnsi="Times New Roman"/>
          <w:sz w:val="24"/>
          <w:szCs w:val="24"/>
        </w:rPr>
      </w:pPr>
      <w:r w:rsidRPr="00C62400">
        <w:rPr>
          <w:rFonts w:ascii="Times New Roman" w:hAnsi="Times New Roman"/>
          <w:sz w:val="24"/>
          <w:szCs w:val="24"/>
        </w:rPr>
        <w:t>Unwrap a new needle. Place the new needle in the assembly with the needle hole fac</w:t>
      </w:r>
      <w:r w:rsidR="00C62400">
        <w:rPr>
          <w:rFonts w:ascii="Times New Roman" w:hAnsi="Times New Roman"/>
          <w:sz w:val="24"/>
          <w:szCs w:val="24"/>
        </w:rPr>
        <w:t>ing left. Reconnect the tube fi</w:t>
      </w:r>
      <w:r w:rsidRPr="00C62400">
        <w:rPr>
          <w:rFonts w:ascii="Times New Roman" w:hAnsi="Times New Roman"/>
          <w:sz w:val="24"/>
          <w:szCs w:val="24"/>
        </w:rPr>
        <w:t>tting. Remove the plastic cover from the needle.</w:t>
      </w:r>
    </w:p>
    <w:p w:rsidR="00C545B2" w:rsidRPr="00C62400" w:rsidRDefault="00C545B2" w:rsidP="00EB5EF9">
      <w:pPr>
        <w:numPr>
          <w:ilvl w:val="0"/>
          <w:numId w:val="26"/>
        </w:numPr>
        <w:spacing w:after="45" w:line="261" w:lineRule="auto"/>
        <w:ind w:right="7" w:hanging="360"/>
        <w:rPr>
          <w:rFonts w:ascii="Times New Roman" w:hAnsi="Times New Roman"/>
          <w:sz w:val="24"/>
          <w:szCs w:val="24"/>
        </w:rPr>
      </w:pPr>
      <w:r w:rsidRPr="00C62400">
        <w:rPr>
          <w:rFonts w:ascii="Times New Roman" w:hAnsi="Times New Roman"/>
          <w:sz w:val="24"/>
          <w:szCs w:val="24"/>
        </w:rPr>
        <w:t>Reinstall the sample needle cover.</w:t>
      </w:r>
    </w:p>
    <w:p w:rsidR="00C545B2" w:rsidRPr="00C62400" w:rsidRDefault="00C545B2" w:rsidP="00EB5EF9">
      <w:pPr>
        <w:numPr>
          <w:ilvl w:val="0"/>
          <w:numId w:val="26"/>
        </w:numPr>
        <w:spacing w:after="52" w:line="259" w:lineRule="auto"/>
        <w:ind w:right="7" w:hanging="360"/>
        <w:rPr>
          <w:rFonts w:ascii="Times New Roman" w:hAnsi="Times New Roman"/>
          <w:sz w:val="24"/>
          <w:szCs w:val="24"/>
        </w:rPr>
      </w:pPr>
      <w:r w:rsidRPr="00C62400">
        <w:rPr>
          <w:rFonts w:ascii="Times New Roman" w:hAnsi="Times New Roman"/>
          <w:sz w:val="24"/>
          <w:szCs w:val="24"/>
        </w:rPr>
        <w:t xml:space="preserve">Click </w:t>
      </w:r>
      <w:r w:rsidRPr="00C62400">
        <w:rPr>
          <w:rFonts w:ascii="Times New Roman" w:hAnsi="Times New Roman"/>
          <w:b/>
          <w:sz w:val="24"/>
          <w:szCs w:val="24"/>
        </w:rPr>
        <w:t>Return to READY state</w:t>
      </w:r>
      <w:r w:rsidRPr="00C62400">
        <w:rPr>
          <w:rFonts w:ascii="Times New Roman" w:hAnsi="Times New Roman"/>
          <w:sz w:val="24"/>
          <w:szCs w:val="24"/>
        </w:rPr>
        <w:t xml:space="preserve">. </w:t>
      </w:r>
    </w:p>
    <w:p w:rsidR="00C545B2" w:rsidRPr="00C62400" w:rsidRDefault="00C545B2" w:rsidP="00EB5EF9">
      <w:pPr>
        <w:numPr>
          <w:ilvl w:val="0"/>
          <w:numId w:val="26"/>
        </w:numPr>
        <w:spacing w:after="45" w:line="261" w:lineRule="auto"/>
        <w:ind w:right="7" w:hanging="360"/>
        <w:rPr>
          <w:rFonts w:ascii="Times New Roman" w:hAnsi="Times New Roman"/>
          <w:sz w:val="24"/>
          <w:szCs w:val="24"/>
        </w:rPr>
      </w:pPr>
      <w:r w:rsidRPr="00C62400">
        <w:rPr>
          <w:rFonts w:ascii="Times New Roman" w:hAnsi="Times New Roman"/>
          <w:sz w:val="24"/>
          <w:szCs w:val="24"/>
        </w:rPr>
        <w:t xml:space="preserve">Click </w:t>
      </w:r>
      <w:r w:rsidRPr="00C62400">
        <w:rPr>
          <w:rFonts w:ascii="Times New Roman" w:hAnsi="Times New Roman"/>
          <w:b/>
          <w:sz w:val="24"/>
          <w:szCs w:val="24"/>
        </w:rPr>
        <w:t>Move Needle Home</w:t>
      </w:r>
      <w:r w:rsidRPr="00C62400">
        <w:rPr>
          <w:rFonts w:ascii="Times New Roman" w:hAnsi="Times New Roman"/>
          <w:sz w:val="24"/>
          <w:szCs w:val="24"/>
        </w:rPr>
        <w:t>. The needle returns to its home position. Check alignment of the needle with the home position wash port;</w:t>
      </w:r>
      <w:r w:rsidR="00C62400">
        <w:rPr>
          <w:rFonts w:ascii="Times New Roman" w:hAnsi="Times New Roman"/>
          <w:sz w:val="24"/>
          <w:szCs w:val="24"/>
        </w:rPr>
        <w:t xml:space="preserve"> correct if needed by gently fl</w:t>
      </w:r>
      <w:r w:rsidRPr="00C62400">
        <w:rPr>
          <w:rFonts w:ascii="Times New Roman" w:hAnsi="Times New Roman"/>
          <w:sz w:val="24"/>
          <w:szCs w:val="24"/>
        </w:rPr>
        <w:t>exing the needle.</w:t>
      </w:r>
    </w:p>
    <w:p w:rsidR="00C545B2" w:rsidRPr="00C62400" w:rsidRDefault="00C545B2" w:rsidP="00EB5EF9">
      <w:pPr>
        <w:numPr>
          <w:ilvl w:val="0"/>
          <w:numId w:val="26"/>
        </w:numPr>
        <w:spacing w:after="45" w:line="261" w:lineRule="auto"/>
        <w:ind w:right="7" w:hanging="360"/>
        <w:rPr>
          <w:rFonts w:ascii="Times New Roman" w:hAnsi="Times New Roman"/>
          <w:sz w:val="24"/>
          <w:szCs w:val="24"/>
        </w:rPr>
      </w:pPr>
      <w:r w:rsidRPr="00C62400">
        <w:rPr>
          <w:rFonts w:ascii="Times New Roman" w:hAnsi="Times New Roman"/>
          <w:sz w:val="24"/>
          <w:szCs w:val="24"/>
        </w:rPr>
        <w:t>A mess</w:t>
      </w:r>
      <w:r w:rsidR="00C62400">
        <w:rPr>
          <w:rFonts w:ascii="Times New Roman" w:hAnsi="Times New Roman"/>
          <w:sz w:val="24"/>
          <w:szCs w:val="24"/>
        </w:rPr>
        <w:t>age appears prompting you to fl</w:t>
      </w:r>
      <w:r w:rsidRPr="00C62400">
        <w:rPr>
          <w:rFonts w:ascii="Times New Roman" w:hAnsi="Times New Roman"/>
          <w:sz w:val="24"/>
          <w:szCs w:val="24"/>
        </w:rPr>
        <w:t xml:space="preserve">ush the sampler. Click </w:t>
      </w:r>
      <w:proofErr w:type="gramStart"/>
      <w:r w:rsidRPr="00C62400">
        <w:rPr>
          <w:rFonts w:ascii="Times New Roman" w:hAnsi="Times New Roman"/>
          <w:b/>
          <w:sz w:val="24"/>
          <w:szCs w:val="24"/>
        </w:rPr>
        <w:t>Yes</w:t>
      </w:r>
      <w:proofErr w:type="gramEnd"/>
      <w:r w:rsidR="00C62400">
        <w:rPr>
          <w:rFonts w:ascii="Times New Roman" w:hAnsi="Times New Roman"/>
          <w:sz w:val="24"/>
          <w:szCs w:val="24"/>
        </w:rPr>
        <w:t xml:space="preserve"> to perform this automatic fl</w:t>
      </w:r>
      <w:r w:rsidRPr="00C62400">
        <w:rPr>
          <w:rFonts w:ascii="Times New Roman" w:hAnsi="Times New Roman"/>
          <w:sz w:val="24"/>
          <w:szCs w:val="24"/>
        </w:rPr>
        <w:t xml:space="preserve">ush. </w:t>
      </w:r>
    </w:p>
    <w:p w:rsidR="00C545B2" w:rsidRDefault="00C545B2" w:rsidP="00EB5EF9">
      <w:pPr>
        <w:numPr>
          <w:ilvl w:val="0"/>
          <w:numId w:val="26"/>
        </w:numPr>
        <w:spacing w:after="45" w:line="261" w:lineRule="auto"/>
        <w:ind w:right="7" w:hanging="360"/>
        <w:rPr>
          <w:rFonts w:ascii="Times New Roman" w:hAnsi="Times New Roman"/>
          <w:sz w:val="24"/>
          <w:szCs w:val="24"/>
        </w:rPr>
      </w:pPr>
      <w:r w:rsidRPr="00C62400">
        <w:rPr>
          <w:rFonts w:ascii="Times New Roman" w:hAnsi="Times New Roman"/>
          <w:sz w:val="24"/>
          <w:szCs w:val="24"/>
        </w:rPr>
        <w:t>O</w:t>
      </w:r>
      <w:r w:rsidR="00C62400">
        <w:rPr>
          <w:rFonts w:ascii="Times New Roman" w:hAnsi="Times New Roman"/>
          <w:sz w:val="24"/>
          <w:szCs w:val="24"/>
        </w:rPr>
        <w:t>bserve the needle during the fl</w:t>
      </w:r>
      <w:r w:rsidRPr="00C62400">
        <w:rPr>
          <w:rFonts w:ascii="Times New Roman" w:hAnsi="Times New Roman"/>
          <w:sz w:val="24"/>
          <w:szCs w:val="24"/>
        </w:rPr>
        <w:t>ush for proper alignment; the needle should move up and down easily, without obstructions. If needed, correct the needle’s align</w:t>
      </w:r>
      <w:r w:rsidR="00C62400">
        <w:rPr>
          <w:rFonts w:ascii="Times New Roman" w:hAnsi="Times New Roman"/>
          <w:sz w:val="24"/>
          <w:szCs w:val="24"/>
        </w:rPr>
        <w:t>ment, and repeat the sampler fl</w:t>
      </w:r>
      <w:r w:rsidRPr="00C62400">
        <w:rPr>
          <w:rFonts w:ascii="Times New Roman" w:hAnsi="Times New Roman"/>
          <w:sz w:val="24"/>
          <w:szCs w:val="24"/>
        </w:rPr>
        <w:t>ush to ensure proper alignment.</w:t>
      </w:r>
    </w:p>
    <w:p w:rsidR="00487907" w:rsidRPr="00C62400" w:rsidRDefault="00487907" w:rsidP="00487907">
      <w:pPr>
        <w:spacing w:after="45" w:line="261" w:lineRule="auto"/>
        <w:ind w:right="7"/>
        <w:rPr>
          <w:rFonts w:ascii="Times New Roman" w:hAnsi="Times New Roman"/>
          <w:sz w:val="24"/>
          <w:szCs w:val="24"/>
        </w:rPr>
      </w:pPr>
    </w:p>
    <w:p w:rsidR="00487907" w:rsidRPr="00487907" w:rsidRDefault="00487907" w:rsidP="00EB5EF9">
      <w:pPr>
        <w:pStyle w:val="ListParagraph"/>
        <w:numPr>
          <w:ilvl w:val="0"/>
          <w:numId w:val="27"/>
        </w:numPr>
        <w:tabs>
          <w:tab w:val="left" w:pos="810"/>
        </w:tabs>
        <w:spacing w:after="0" w:line="240" w:lineRule="auto"/>
        <w:rPr>
          <w:rFonts w:ascii="Times New Roman" w:hAnsi="Times New Roman"/>
          <w:b/>
          <w:sz w:val="24"/>
          <w:szCs w:val="24"/>
        </w:rPr>
      </w:pPr>
      <w:r w:rsidRPr="00487907">
        <w:rPr>
          <w:rFonts w:ascii="Times New Roman" w:hAnsi="Times New Roman"/>
          <w:b/>
          <w:sz w:val="24"/>
          <w:szCs w:val="24"/>
        </w:rPr>
        <w:t>Backup Database Procedure</w:t>
      </w:r>
    </w:p>
    <w:p w:rsidR="00487907" w:rsidRDefault="00487907" w:rsidP="00487907">
      <w:pPr>
        <w:tabs>
          <w:tab w:val="left" w:pos="810"/>
        </w:tabs>
        <w:spacing w:after="0" w:line="240" w:lineRule="auto"/>
        <w:rPr>
          <w:rFonts w:ascii="Times New Roman" w:hAnsi="Times New Roman"/>
          <w:sz w:val="24"/>
          <w:szCs w:val="24"/>
        </w:rPr>
      </w:pPr>
    </w:p>
    <w:p w:rsidR="00487907" w:rsidRPr="00B52A84" w:rsidRDefault="00735AD7" w:rsidP="00487907">
      <w:pPr>
        <w:tabs>
          <w:tab w:val="left" w:pos="810"/>
        </w:tabs>
        <w:spacing w:after="0" w:line="240" w:lineRule="auto"/>
        <w:rPr>
          <w:rFonts w:ascii="Times New Roman" w:hAnsi="Times New Roman"/>
          <w:sz w:val="24"/>
          <w:szCs w:val="24"/>
        </w:rPr>
      </w:pPr>
      <w:r>
        <w:rPr>
          <w:rFonts w:ascii="Times New Roman" w:hAnsi="Times New Roman"/>
          <w:sz w:val="24"/>
          <w:szCs w:val="24"/>
        </w:rPr>
        <w:tab/>
      </w:r>
      <w:r w:rsidR="00487907" w:rsidRPr="00B52A84">
        <w:rPr>
          <w:rFonts w:ascii="Times New Roman" w:hAnsi="Times New Roman"/>
          <w:sz w:val="24"/>
          <w:szCs w:val="24"/>
        </w:rPr>
        <w:t>The database should be backed up</w:t>
      </w:r>
      <w:r w:rsidR="00487907">
        <w:rPr>
          <w:rFonts w:ascii="Times New Roman" w:hAnsi="Times New Roman"/>
          <w:sz w:val="24"/>
          <w:szCs w:val="24"/>
        </w:rPr>
        <w:t xml:space="preserve"> and cleared</w:t>
      </w:r>
      <w:r w:rsidR="00487907" w:rsidRPr="00B52A84">
        <w:rPr>
          <w:rFonts w:ascii="Times New Roman" w:hAnsi="Times New Roman"/>
          <w:sz w:val="24"/>
          <w:szCs w:val="24"/>
        </w:rPr>
        <w:t xml:space="preserve"> after every 5,000 injections.</w:t>
      </w:r>
    </w:p>
    <w:p w:rsidR="00487907" w:rsidRDefault="00487907" w:rsidP="00EB5EF9">
      <w:pPr>
        <w:pStyle w:val="ListParagraph"/>
        <w:numPr>
          <w:ilvl w:val="0"/>
          <w:numId w:val="10"/>
        </w:numPr>
        <w:tabs>
          <w:tab w:val="left" w:pos="810"/>
        </w:tabs>
        <w:spacing w:after="0" w:line="240" w:lineRule="auto"/>
        <w:rPr>
          <w:rFonts w:ascii="Times New Roman" w:hAnsi="Times New Roman"/>
          <w:b/>
          <w:sz w:val="24"/>
          <w:szCs w:val="24"/>
        </w:rPr>
      </w:pPr>
      <w:r>
        <w:rPr>
          <w:rFonts w:ascii="Times New Roman" w:hAnsi="Times New Roman"/>
          <w:sz w:val="24"/>
          <w:szCs w:val="24"/>
        </w:rPr>
        <w:t xml:space="preserve">In the </w:t>
      </w:r>
      <w:r w:rsidRPr="00A07940">
        <w:rPr>
          <w:rFonts w:ascii="Times New Roman" w:hAnsi="Times New Roman"/>
          <w:b/>
          <w:sz w:val="24"/>
          <w:szCs w:val="24"/>
        </w:rPr>
        <w:t>Setup / Configuration</w:t>
      </w:r>
      <w:r>
        <w:rPr>
          <w:rFonts w:ascii="Times New Roman" w:hAnsi="Times New Roman"/>
          <w:sz w:val="24"/>
          <w:szCs w:val="24"/>
        </w:rPr>
        <w:t xml:space="preserve"> Screen, select </w:t>
      </w:r>
      <w:r w:rsidRPr="00A07940">
        <w:rPr>
          <w:rFonts w:ascii="Times New Roman" w:hAnsi="Times New Roman"/>
          <w:b/>
          <w:sz w:val="24"/>
          <w:szCs w:val="24"/>
        </w:rPr>
        <w:t>Backup Database.</w:t>
      </w:r>
    </w:p>
    <w:p w:rsidR="00487907" w:rsidRPr="00A40790" w:rsidRDefault="00487907" w:rsidP="00EB5EF9">
      <w:pPr>
        <w:pStyle w:val="ListParagraph"/>
        <w:numPr>
          <w:ilvl w:val="0"/>
          <w:numId w:val="10"/>
        </w:numPr>
        <w:tabs>
          <w:tab w:val="left" w:pos="810"/>
        </w:tabs>
        <w:spacing w:after="0" w:line="240" w:lineRule="auto"/>
        <w:rPr>
          <w:rFonts w:ascii="Times New Roman" w:hAnsi="Times New Roman"/>
          <w:b/>
          <w:sz w:val="24"/>
          <w:szCs w:val="24"/>
        </w:rPr>
      </w:pPr>
      <w:r>
        <w:rPr>
          <w:rFonts w:ascii="Times New Roman" w:hAnsi="Times New Roman"/>
          <w:sz w:val="24"/>
          <w:szCs w:val="24"/>
        </w:rPr>
        <w:lastRenderedPageBreak/>
        <w:t>A file name is automatically created based on the default drive (</w:t>
      </w:r>
      <w:proofErr w:type="gramStart"/>
      <w:r>
        <w:rPr>
          <w:rFonts w:ascii="Times New Roman" w:hAnsi="Times New Roman"/>
          <w:sz w:val="24"/>
          <w:szCs w:val="24"/>
        </w:rPr>
        <w:t>D:</w:t>
      </w:r>
      <w:proofErr w:type="gramEnd"/>
      <w:r>
        <w:rPr>
          <w:rFonts w:ascii="Times New Roman" w:hAnsi="Times New Roman"/>
          <w:sz w:val="24"/>
          <w:szCs w:val="24"/>
        </w:rPr>
        <w:t xml:space="preserve">) and date that the database was created / saved.  </w:t>
      </w:r>
      <w:r w:rsidRPr="00A40790">
        <w:rPr>
          <w:rFonts w:ascii="Times New Roman" w:hAnsi="Times New Roman"/>
          <w:b/>
          <w:sz w:val="24"/>
          <w:szCs w:val="24"/>
        </w:rPr>
        <w:t>DO NOT</w:t>
      </w:r>
      <w:r>
        <w:rPr>
          <w:rFonts w:ascii="Times New Roman" w:hAnsi="Times New Roman"/>
          <w:sz w:val="24"/>
          <w:szCs w:val="24"/>
        </w:rPr>
        <w:t xml:space="preserve"> change the name of the file or the drive.</w:t>
      </w:r>
    </w:p>
    <w:p w:rsidR="00487907" w:rsidRDefault="00487907" w:rsidP="00EB5EF9">
      <w:pPr>
        <w:pStyle w:val="ListParagraph"/>
        <w:numPr>
          <w:ilvl w:val="0"/>
          <w:numId w:val="10"/>
        </w:numPr>
        <w:tabs>
          <w:tab w:val="left" w:pos="810"/>
        </w:tabs>
        <w:spacing w:after="0" w:line="240" w:lineRule="auto"/>
        <w:rPr>
          <w:rFonts w:ascii="Times New Roman" w:hAnsi="Times New Roman"/>
          <w:b/>
          <w:sz w:val="24"/>
          <w:szCs w:val="24"/>
        </w:rPr>
      </w:pPr>
      <w:r>
        <w:rPr>
          <w:rFonts w:ascii="Times New Roman" w:hAnsi="Times New Roman"/>
          <w:sz w:val="24"/>
          <w:szCs w:val="24"/>
        </w:rPr>
        <w:t xml:space="preserve">Select </w:t>
      </w:r>
      <w:r w:rsidRPr="00A40790">
        <w:rPr>
          <w:rFonts w:ascii="Times New Roman" w:hAnsi="Times New Roman"/>
          <w:b/>
          <w:sz w:val="24"/>
          <w:szCs w:val="24"/>
        </w:rPr>
        <w:t>Backup and Clear</w:t>
      </w:r>
      <w:r>
        <w:rPr>
          <w:rFonts w:ascii="Times New Roman" w:hAnsi="Times New Roman"/>
          <w:b/>
          <w:sz w:val="24"/>
          <w:szCs w:val="24"/>
        </w:rPr>
        <w:t>.</w:t>
      </w:r>
    </w:p>
    <w:p w:rsidR="00487907" w:rsidRPr="00A40790" w:rsidRDefault="00487907" w:rsidP="00EB5EF9">
      <w:pPr>
        <w:pStyle w:val="ListParagraph"/>
        <w:numPr>
          <w:ilvl w:val="0"/>
          <w:numId w:val="10"/>
        </w:numPr>
        <w:tabs>
          <w:tab w:val="left" w:pos="810"/>
        </w:tabs>
        <w:spacing w:after="0" w:line="240" w:lineRule="auto"/>
        <w:rPr>
          <w:rFonts w:ascii="Times New Roman" w:hAnsi="Times New Roman"/>
          <w:b/>
          <w:sz w:val="24"/>
          <w:szCs w:val="24"/>
        </w:rPr>
      </w:pPr>
      <w:r>
        <w:rPr>
          <w:rFonts w:ascii="Times New Roman" w:hAnsi="Times New Roman"/>
          <w:sz w:val="24"/>
          <w:szCs w:val="24"/>
        </w:rPr>
        <w:t xml:space="preserve">Click </w:t>
      </w:r>
      <w:r w:rsidRPr="00A40790">
        <w:rPr>
          <w:rFonts w:ascii="Times New Roman" w:hAnsi="Times New Roman"/>
          <w:b/>
          <w:sz w:val="24"/>
          <w:szCs w:val="24"/>
        </w:rPr>
        <w:t>OK</w:t>
      </w:r>
      <w:r>
        <w:rPr>
          <w:rFonts w:ascii="Times New Roman" w:hAnsi="Times New Roman"/>
          <w:sz w:val="24"/>
          <w:szCs w:val="24"/>
        </w:rPr>
        <w:t xml:space="preserve"> to begin backup.</w:t>
      </w:r>
    </w:p>
    <w:p w:rsidR="00487907" w:rsidRDefault="00487907" w:rsidP="00EB5EF9">
      <w:pPr>
        <w:pStyle w:val="ListParagraph"/>
        <w:numPr>
          <w:ilvl w:val="0"/>
          <w:numId w:val="10"/>
        </w:numPr>
        <w:tabs>
          <w:tab w:val="left" w:pos="810"/>
        </w:tabs>
        <w:spacing w:after="0" w:line="240" w:lineRule="auto"/>
        <w:rPr>
          <w:rFonts w:ascii="Times New Roman" w:hAnsi="Times New Roman"/>
          <w:b/>
          <w:sz w:val="24"/>
          <w:szCs w:val="24"/>
        </w:rPr>
      </w:pPr>
      <w:r>
        <w:rPr>
          <w:rFonts w:ascii="Times New Roman" w:hAnsi="Times New Roman"/>
          <w:sz w:val="24"/>
          <w:szCs w:val="24"/>
        </w:rPr>
        <w:t>CDM will automatically restart after completion of the backup.</w:t>
      </w:r>
    </w:p>
    <w:p w:rsidR="00070FC9" w:rsidRPr="00C62400" w:rsidRDefault="00070FC9" w:rsidP="006C0679">
      <w:pPr>
        <w:tabs>
          <w:tab w:val="left" w:pos="540"/>
        </w:tabs>
        <w:autoSpaceDE w:val="0"/>
        <w:autoSpaceDN w:val="0"/>
        <w:adjustRightInd w:val="0"/>
        <w:spacing w:after="0" w:line="240" w:lineRule="auto"/>
        <w:rPr>
          <w:rFonts w:ascii="Times New Roman" w:hAnsi="Times New Roman"/>
          <w:bCs/>
          <w:color w:val="000000"/>
          <w:sz w:val="24"/>
          <w:szCs w:val="24"/>
        </w:rPr>
      </w:pPr>
    </w:p>
    <w:p w:rsidR="006C0679" w:rsidRDefault="006C0679" w:rsidP="006C0679">
      <w:pPr>
        <w:tabs>
          <w:tab w:val="left" w:pos="540"/>
        </w:tabs>
        <w:autoSpaceDE w:val="0"/>
        <w:autoSpaceDN w:val="0"/>
        <w:adjustRightInd w:val="0"/>
        <w:spacing w:after="0" w:line="240" w:lineRule="auto"/>
        <w:rPr>
          <w:rFonts w:ascii="Times New Roman" w:hAnsi="Times New Roman"/>
          <w:bCs/>
          <w:color w:val="000000"/>
          <w:sz w:val="24"/>
          <w:szCs w:val="24"/>
        </w:rPr>
      </w:pPr>
    </w:p>
    <w:p w:rsidR="002A58CF" w:rsidRPr="00264952" w:rsidRDefault="000B560C" w:rsidP="002A58CF">
      <w:pPr>
        <w:rPr>
          <w:rFonts w:ascii="Times New Roman" w:hAnsi="Times New Roman"/>
          <w:b/>
          <w:sz w:val="24"/>
          <w:szCs w:val="24"/>
          <w:u w:val="single"/>
        </w:rPr>
      </w:pPr>
      <w:r>
        <w:rPr>
          <w:rFonts w:ascii="Times New Roman" w:hAnsi="Times New Roman"/>
          <w:b/>
          <w:sz w:val="24"/>
          <w:szCs w:val="24"/>
          <w:u w:val="single"/>
        </w:rPr>
        <w:t>Shutdown and Start Up</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Turn off computer.</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Power off both VCS and VSS.</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Wait 1 minute, then turn computer power on.  Allow computer to run through its auto check sequence.</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Press the “Ctrl + Alt + Delete” keys simultaneously to log on when prompted.</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Press the “Enter” key when prompted to enter a password.</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At the Microsoft desktop, double click on the CDM icon.  Allow CDM to load.</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When CDM will give a CDM communication error message, turn power on to VCS and VSS.  Allow 3 minutes for power up sequence of modules.</w:t>
      </w:r>
    </w:p>
    <w:p w:rsidR="002A58CF" w:rsidRPr="002A58CF" w:rsidRDefault="002A58CF" w:rsidP="00EB5EF9">
      <w:pPr>
        <w:numPr>
          <w:ilvl w:val="0"/>
          <w:numId w:val="5"/>
        </w:numPr>
        <w:tabs>
          <w:tab w:val="left" w:pos="810"/>
        </w:tabs>
        <w:spacing w:after="0" w:line="240" w:lineRule="auto"/>
        <w:rPr>
          <w:rFonts w:ascii="Times New Roman" w:hAnsi="Times New Roman"/>
          <w:sz w:val="24"/>
          <w:szCs w:val="24"/>
        </w:rPr>
      </w:pPr>
      <w:r w:rsidRPr="002A58CF">
        <w:rPr>
          <w:rFonts w:ascii="Times New Roman" w:hAnsi="Times New Roman"/>
          <w:sz w:val="24"/>
          <w:szCs w:val="24"/>
        </w:rPr>
        <w:t>Instrument is ready to Start.</w:t>
      </w:r>
    </w:p>
    <w:p w:rsidR="00735AD7" w:rsidRDefault="00735AD7" w:rsidP="002A58CF">
      <w:pPr>
        <w:rPr>
          <w:rFonts w:ascii="Times New Roman" w:hAnsi="Times New Roman"/>
          <w:b/>
          <w:sz w:val="24"/>
          <w:szCs w:val="24"/>
          <w:u w:val="single"/>
        </w:rPr>
      </w:pPr>
    </w:p>
    <w:p w:rsidR="003226BC" w:rsidRDefault="003226BC" w:rsidP="002A58CF">
      <w:pPr>
        <w:rPr>
          <w:rFonts w:ascii="Times New Roman" w:hAnsi="Times New Roman"/>
          <w:b/>
          <w:sz w:val="24"/>
          <w:szCs w:val="24"/>
          <w:u w:val="single"/>
        </w:rPr>
      </w:pPr>
      <w:r>
        <w:rPr>
          <w:rFonts w:ascii="Times New Roman" w:hAnsi="Times New Roman"/>
          <w:b/>
          <w:sz w:val="24"/>
          <w:szCs w:val="24"/>
          <w:u w:val="single"/>
        </w:rPr>
        <w:t>Loading Reagents</w:t>
      </w:r>
    </w:p>
    <w:p w:rsidR="003226BC" w:rsidRDefault="003226BC" w:rsidP="003226BC">
      <w:pPr>
        <w:autoSpaceDE w:val="0"/>
        <w:autoSpaceDN w:val="0"/>
        <w:adjustRightInd w:val="0"/>
        <w:spacing w:after="0" w:line="240" w:lineRule="auto"/>
        <w:rPr>
          <w:rFonts w:ascii="Times New Roman" w:eastAsia="Times New Roman" w:hAnsi="Times New Roman"/>
          <w:sz w:val="24"/>
          <w:szCs w:val="24"/>
        </w:rPr>
      </w:pPr>
      <w:r w:rsidRPr="003226BC">
        <w:rPr>
          <w:rFonts w:ascii="Times New Roman" w:eastAsia="Times New Roman" w:hAnsi="Times New Roman"/>
          <w:sz w:val="24"/>
          <w:szCs w:val="24"/>
        </w:rPr>
        <w:t>Ensure the buffer and wash/diluent</w:t>
      </w:r>
      <w:r>
        <w:rPr>
          <w:rFonts w:ascii="Times New Roman" w:eastAsia="Times New Roman" w:hAnsi="Times New Roman"/>
          <w:sz w:val="24"/>
          <w:szCs w:val="24"/>
        </w:rPr>
        <w:t xml:space="preserve"> solution bottles contain suffi</w:t>
      </w:r>
      <w:r w:rsidRPr="003226BC">
        <w:rPr>
          <w:rFonts w:ascii="Times New Roman" w:eastAsia="Times New Roman" w:hAnsi="Times New Roman"/>
          <w:sz w:val="24"/>
          <w:szCs w:val="24"/>
        </w:rPr>
        <w:t>cient solution to complete the next</w:t>
      </w:r>
      <w:r w:rsidR="00735AD7">
        <w:rPr>
          <w:rFonts w:ascii="Times New Roman" w:eastAsia="Times New Roman" w:hAnsi="Times New Roman"/>
          <w:sz w:val="24"/>
          <w:szCs w:val="24"/>
        </w:rPr>
        <w:t xml:space="preserve"> </w:t>
      </w:r>
      <w:r w:rsidRPr="003226BC">
        <w:rPr>
          <w:rFonts w:ascii="Times New Roman" w:eastAsia="Times New Roman" w:hAnsi="Times New Roman"/>
          <w:sz w:val="24"/>
          <w:szCs w:val="24"/>
        </w:rPr>
        <w:t>run. If the levels are low, an alarm sounds and a message appears on CDM. To replace one of these</w:t>
      </w:r>
      <w:r w:rsidR="00735AD7">
        <w:rPr>
          <w:rFonts w:ascii="Times New Roman" w:eastAsia="Times New Roman" w:hAnsi="Times New Roman"/>
          <w:sz w:val="24"/>
          <w:szCs w:val="24"/>
        </w:rPr>
        <w:t xml:space="preserve"> </w:t>
      </w:r>
      <w:r w:rsidRPr="003226BC">
        <w:rPr>
          <w:rFonts w:ascii="Times New Roman" w:eastAsia="Times New Roman" w:hAnsi="Times New Roman"/>
          <w:sz w:val="24"/>
          <w:szCs w:val="24"/>
        </w:rPr>
        <w:t>bottles:</w:t>
      </w:r>
    </w:p>
    <w:p w:rsidR="003226BC" w:rsidRPr="003226BC" w:rsidRDefault="003226BC" w:rsidP="003226BC">
      <w:pPr>
        <w:autoSpaceDE w:val="0"/>
        <w:autoSpaceDN w:val="0"/>
        <w:adjustRightInd w:val="0"/>
        <w:spacing w:after="0" w:line="240" w:lineRule="auto"/>
        <w:rPr>
          <w:rFonts w:ascii="Times New Roman" w:eastAsia="Times New Roman" w:hAnsi="Times New Roman"/>
          <w:sz w:val="24"/>
          <w:szCs w:val="24"/>
        </w:rPr>
      </w:pPr>
    </w:p>
    <w:p w:rsidR="003226BC" w:rsidRPr="00735AD7" w:rsidRDefault="003226BC" w:rsidP="00EB5EF9">
      <w:pPr>
        <w:pStyle w:val="NoSpacing"/>
        <w:numPr>
          <w:ilvl w:val="0"/>
          <w:numId w:val="31"/>
        </w:numPr>
        <w:rPr>
          <w:rFonts w:ascii="Times New Roman" w:hAnsi="Times New Roman"/>
          <w:sz w:val="24"/>
          <w:szCs w:val="24"/>
        </w:rPr>
      </w:pPr>
      <w:r w:rsidRPr="00735AD7">
        <w:rPr>
          <w:rFonts w:ascii="Times New Roman" w:hAnsi="Times New Roman"/>
          <w:sz w:val="24"/>
          <w:szCs w:val="24"/>
        </w:rPr>
        <w:t xml:space="preserve">Remove the empty bottle from the weight sensor and set it on the benchtop. Click </w:t>
      </w:r>
      <w:r w:rsidRPr="00735AD7">
        <w:rPr>
          <w:rFonts w:ascii="Times New Roman" w:hAnsi="Times New Roman"/>
          <w:b/>
          <w:bCs/>
          <w:sz w:val="24"/>
          <w:szCs w:val="24"/>
        </w:rPr>
        <w:t xml:space="preserve">OK </w:t>
      </w:r>
      <w:r w:rsidRPr="00735AD7">
        <w:rPr>
          <w:rFonts w:ascii="Times New Roman" w:hAnsi="Times New Roman"/>
          <w:sz w:val="24"/>
          <w:szCs w:val="24"/>
        </w:rPr>
        <w:t>to</w:t>
      </w:r>
      <w:r w:rsidR="00230BE3">
        <w:rPr>
          <w:rFonts w:ascii="Times New Roman" w:hAnsi="Times New Roman"/>
          <w:sz w:val="24"/>
          <w:szCs w:val="24"/>
        </w:rPr>
        <w:t xml:space="preserve"> </w:t>
      </w:r>
      <w:r w:rsidRPr="00735AD7">
        <w:rPr>
          <w:rFonts w:ascii="Times New Roman" w:hAnsi="Times New Roman"/>
          <w:sz w:val="24"/>
          <w:szCs w:val="24"/>
        </w:rPr>
        <w:t>acknowledge the alarm on CDM.</w:t>
      </w:r>
    </w:p>
    <w:p w:rsidR="003226BC" w:rsidRPr="00735AD7" w:rsidRDefault="003226BC" w:rsidP="00735AD7">
      <w:pPr>
        <w:pStyle w:val="NoSpacing"/>
        <w:rPr>
          <w:rFonts w:ascii="Times New Roman" w:hAnsi="Times New Roman"/>
          <w:sz w:val="24"/>
          <w:szCs w:val="24"/>
        </w:rPr>
      </w:pPr>
    </w:p>
    <w:p w:rsidR="003226BC" w:rsidRPr="00230BE3" w:rsidRDefault="003226BC" w:rsidP="00EB5EF9">
      <w:pPr>
        <w:pStyle w:val="NoSpacing"/>
        <w:numPr>
          <w:ilvl w:val="0"/>
          <w:numId w:val="31"/>
        </w:numPr>
        <w:rPr>
          <w:rFonts w:ascii="Times New Roman" w:hAnsi="Times New Roman"/>
          <w:sz w:val="24"/>
          <w:szCs w:val="24"/>
        </w:rPr>
      </w:pPr>
      <w:r w:rsidRPr="00735AD7">
        <w:rPr>
          <w:rFonts w:ascii="Times New Roman" w:hAnsi="Times New Roman"/>
          <w:sz w:val="24"/>
          <w:szCs w:val="24"/>
        </w:rPr>
        <w:t>Unscrew the on-line cap and pull the sinker (attached to the end of the line) up and out of the</w:t>
      </w:r>
      <w:r w:rsidR="00230BE3">
        <w:rPr>
          <w:rFonts w:ascii="Times New Roman" w:hAnsi="Times New Roman"/>
          <w:sz w:val="24"/>
          <w:szCs w:val="24"/>
        </w:rPr>
        <w:t xml:space="preserve"> </w:t>
      </w:r>
      <w:r w:rsidRPr="00230BE3">
        <w:rPr>
          <w:rFonts w:ascii="Times New Roman" w:hAnsi="Times New Roman"/>
          <w:sz w:val="24"/>
          <w:szCs w:val="24"/>
        </w:rPr>
        <w:t>bottle.</w:t>
      </w:r>
    </w:p>
    <w:p w:rsidR="003226BC" w:rsidRPr="00735AD7" w:rsidRDefault="003226BC" w:rsidP="00735AD7">
      <w:pPr>
        <w:pStyle w:val="NoSpacing"/>
        <w:rPr>
          <w:rFonts w:ascii="Times New Roman" w:hAnsi="Times New Roman"/>
          <w:sz w:val="24"/>
          <w:szCs w:val="24"/>
        </w:rPr>
      </w:pPr>
    </w:p>
    <w:p w:rsidR="003226BC" w:rsidRPr="00230BE3" w:rsidRDefault="003226BC" w:rsidP="00EB5EF9">
      <w:pPr>
        <w:pStyle w:val="NoSpacing"/>
        <w:numPr>
          <w:ilvl w:val="0"/>
          <w:numId w:val="31"/>
        </w:numPr>
        <w:rPr>
          <w:rFonts w:ascii="Times New Roman" w:hAnsi="Times New Roman"/>
          <w:sz w:val="24"/>
          <w:szCs w:val="24"/>
        </w:rPr>
      </w:pPr>
      <w:r w:rsidRPr="00735AD7">
        <w:rPr>
          <w:rFonts w:ascii="Times New Roman" w:hAnsi="Times New Roman"/>
          <w:sz w:val="24"/>
          <w:szCs w:val="24"/>
        </w:rPr>
        <w:t>Remove the cap from the new bottle. Fasten the cap onto the ol</w:t>
      </w:r>
      <w:r w:rsidR="00230BE3">
        <w:rPr>
          <w:rFonts w:ascii="Times New Roman" w:hAnsi="Times New Roman"/>
          <w:sz w:val="24"/>
          <w:szCs w:val="24"/>
        </w:rPr>
        <w:t xml:space="preserve">d bottle and properly dispose of </w:t>
      </w:r>
      <w:r w:rsidRPr="00230BE3">
        <w:rPr>
          <w:rFonts w:ascii="Times New Roman" w:hAnsi="Times New Roman"/>
          <w:sz w:val="24"/>
          <w:szCs w:val="24"/>
        </w:rPr>
        <w:t>the old bottle.</w:t>
      </w:r>
    </w:p>
    <w:p w:rsidR="003226BC" w:rsidRPr="00735AD7" w:rsidRDefault="003226BC" w:rsidP="00735AD7">
      <w:pPr>
        <w:pStyle w:val="NoSpacing"/>
        <w:rPr>
          <w:rFonts w:ascii="Times New Roman" w:hAnsi="Times New Roman"/>
          <w:sz w:val="24"/>
          <w:szCs w:val="24"/>
        </w:rPr>
      </w:pPr>
    </w:p>
    <w:p w:rsidR="003226BC" w:rsidRPr="00230BE3" w:rsidRDefault="003226BC" w:rsidP="00EB5EF9">
      <w:pPr>
        <w:pStyle w:val="NoSpacing"/>
        <w:numPr>
          <w:ilvl w:val="0"/>
          <w:numId w:val="31"/>
        </w:numPr>
        <w:rPr>
          <w:rFonts w:ascii="Times New Roman" w:hAnsi="Times New Roman"/>
          <w:sz w:val="24"/>
          <w:szCs w:val="24"/>
        </w:rPr>
      </w:pPr>
      <w:r w:rsidRPr="00735AD7">
        <w:rPr>
          <w:rFonts w:ascii="Times New Roman" w:hAnsi="Times New Roman"/>
          <w:sz w:val="24"/>
          <w:szCs w:val="24"/>
        </w:rPr>
        <w:t>Place the sinker into the new bottle; ensure the sinker is positioned at the bottom of the bottle.</w:t>
      </w:r>
      <w:r w:rsidR="00230BE3">
        <w:rPr>
          <w:rFonts w:ascii="Times New Roman" w:hAnsi="Times New Roman"/>
          <w:sz w:val="24"/>
          <w:szCs w:val="24"/>
        </w:rPr>
        <w:t xml:space="preserve"> </w:t>
      </w:r>
      <w:r w:rsidRPr="00230BE3">
        <w:rPr>
          <w:rFonts w:ascii="Times New Roman" w:hAnsi="Times New Roman"/>
          <w:sz w:val="24"/>
          <w:szCs w:val="24"/>
        </w:rPr>
        <w:t>Secure the on-line cap.</w:t>
      </w:r>
    </w:p>
    <w:p w:rsidR="003226BC" w:rsidRPr="00735AD7" w:rsidRDefault="003226BC" w:rsidP="00735AD7">
      <w:pPr>
        <w:pStyle w:val="NoSpacing"/>
        <w:rPr>
          <w:rFonts w:ascii="Times New Roman" w:hAnsi="Times New Roman"/>
          <w:sz w:val="24"/>
          <w:szCs w:val="24"/>
        </w:rPr>
      </w:pPr>
    </w:p>
    <w:p w:rsidR="003226BC" w:rsidRPr="00230BE3" w:rsidRDefault="003226BC" w:rsidP="00EB5EF9">
      <w:pPr>
        <w:pStyle w:val="NoSpacing"/>
        <w:numPr>
          <w:ilvl w:val="0"/>
          <w:numId w:val="31"/>
        </w:numPr>
        <w:rPr>
          <w:rFonts w:ascii="Times New Roman" w:hAnsi="Times New Roman"/>
          <w:sz w:val="24"/>
          <w:szCs w:val="24"/>
        </w:rPr>
      </w:pPr>
      <w:r w:rsidRPr="00E6074B">
        <w:rPr>
          <w:rFonts w:ascii="Times New Roman" w:hAnsi="Times New Roman"/>
          <w:sz w:val="24"/>
          <w:szCs w:val="24"/>
        </w:rPr>
        <w:t>Place the full bottle onto the weight sensor. The buffer level icon on the CDM status panel</w:t>
      </w:r>
      <w:r w:rsidR="00230BE3">
        <w:rPr>
          <w:rFonts w:ascii="Times New Roman" w:hAnsi="Times New Roman"/>
          <w:sz w:val="24"/>
          <w:szCs w:val="24"/>
        </w:rPr>
        <w:t xml:space="preserve"> </w:t>
      </w:r>
      <w:r w:rsidRPr="00230BE3">
        <w:rPr>
          <w:rFonts w:ascii="Times New Roman" w:hAnsi="Times New Roman"/>
          <w:sz w:val="24"/>
          <w:szCs w:val="24"/>
        </w:rPr>
        <w:t>changes from blinking red to green.</w:t>
      </w:r>
    </w:p>
    <w:p w:rsidR="00735AD7" w:rsidRPr="00E6074B" w:rsidRDefault="00735AD7" w:rsidP="00735AD7">
      <w:pPr>
        <w:pStyle w:val="NoSpacing"/>
        <w:rPr>
          <w:rFonts w:ascii="Times New Roman" w:hAnsi="Times New Roman"/>
          <w:sz w:val="24"/>
          <w:szCs w:val="24"/>
        </w:rPr>
      </w:pPr>
    </w:p>
    <w:p w:rsidR="003226BC" w:rsidRPr="00E6074B" w:rsidRDefault="001D2A71" w:rsidP="00EB5EF9">
      <w:pPr>
        <w:pStyle w:val="NoSpacing"/>
        <w:numPr>
          <w:ilvl w:val="0"/>
          <w:numId w:val="31"/>
        </w:numPr>
        <w:rPr>
          <w:rFonts w:ascii="Times New Roman" w:hAnsi="Times New Roman"/>
          <w:sz w:val="24"/>
          <w:szCs w:val="24"/>
        </w:rPr>
      </w:pPr>
      <w:r w:rsidRPr="00E6074B">
        <w:rPr>
          <w:rFonts w:ascii="Times New Roman" w:hAnsi="Times New Roman"/>
          <w:sz w:val="24"/>
          <w:szCs w:val="24"/>
        </w:rPr>
        <w:t>Perform a system fl</w:t>
      </w:r>
      <w:r w:rsidR="003226BC" w:rsidRPr="00E6074B">
        <w:rPr>
          <w:rFonts w:ascii="Times New Roman" w:hAnsi="Times New Roman"/>
          <w:sz w:val="24"/>
          <w:szCs w:val="24"/>
        </w:rPr>
        <w:t>ush:</w:t>
      </w:r>
    </w:p>
    <w:p w:rsidR="003226BC" w:rsidRPr="00E6074B" w:rsidRDefault="003226BC" w:rsidP="00E6074B">
      <w:pPr>
        <w:pStyle w:val="NoSpacing"/>
        <w:ind w:firstLine="720"/>
        <w:rPr>
          <w:rFonts w:ascii="Times New Roman" w:hAnsi="Times New Roman"/>
          <w:sz w:val="24"/>
          <w:szCs w:val="24"/>
        </w:rPr>
      </w:pPr>
      <w:r w:rsidRPr="00E6074B">
        <w:rPr>
          <w:rFonts w:ascii="Times New Roman" w:hAnsi="Times New Roman"/>
          <w:sz w:val="24"/>
          <w:szCs w:val="24"/>
        </w:rPr>
        <w:t xml:space="preserve">a. From CDM, go to the </w:t>
      </w:r>
      <w:r w:rsidRPr="00E6074B">
        <w:rPr>
          <w:rFonts w:ascii="Times New Roman" w:hAnsi="Times New Roman"/>
          <w:b/>
          <w:bCs/>
          <w:sz w:val="24"/>
          <w:szCs w:val="24"/>
        </w:rPr>
        <w:t xml:space="preserve">Setup/Test/Reagents </w:t>
      </w:r>
      <w:r w:rsidRPr="00E6074B">
        <w:rPr>
          <w:rFonts w:ascii="Times New Roman" w:hAnsi="Times New Roman"/>
          <w:sz w:val="24"/>
          <w:szCs w:val="24"/>
        </w:rPr>
        <w:t>screen.</w:t>
      </w:r>
    </w:p>
    <w:p w:rsidR="003226BC" w:rsidRPr="00E6074B" w:rsidRDefault="003226BC" w:rsidP="00E6074B">
      <w:pPr>
        <w:pStyle w:val="NoSpacing"/>
        <w:ind w:firstLine="720"/>
        <w:rPr>
          <w:rFonts w:ascii="Times New Roman" w:hAnsi="Times New Roman"/>
          <w:sz w:val="24"/>
          <w:szCs w:val="24"/>
        </w:rPr>
      </w:pPr>
      <w:r w:rsidRPr="00E6074B">
        <w:rPr>
          <w:rFonts w:ascii="Times New Roman" w:hAnsi="Times New Roman"/>
          <w:sz w:val="24"/>
          <w:szCs w:val="24"/>
        </w:rPr>
        <w:t xml:space="preserve">b. Click </w:t>
      </w:r>
      <w:r w:rsidRPr="00E6074B">
        <w:rPr>
          <w:rFonts w:ascii="Times New Roman" w:hAnsi="Times New Roman"/>
          <w:b/>
          <w:bCs/>
          <w:sz w:val="24"/>
          <w:szCs w:val="24"/>
        </w:rPr>
        <w:t>Start System Flush</w:t>
      </w:r>
      <w:r w:rsidRPr="00E6074B">
        <w:rPr>
          <w:rFonts w:ascii="Times New Roman" w:hAnsi="Times New Roman"/>
          <w:sz w:val="24"/>
          <w:szCs w:val="24"/>
        </w:rPr>
        <w:t>.</w:t>
      </w:r>
    </w:p>
    <w:p w:rsidR="003226BC" w:rsidRPr="00E6074B" w:rsidRDefault="003226BC" w:rsidP="00E6074B">
      <w:pPr>
        <w:pStyle w:val="NoSpacing"/>
        <w:ind w:firstLine="720"/>
        <w:rPr>
          <w:rFonts w:ascii="Times New Roman" w:hAnsi="Times New Roman"/>
          <w:b/>
          <w:bCs/>
          <w:sz w:val="24"/>
          <w:szCs w:val="24"/>
        </w:rPr>
      </w:pPr>
      <w:r w:rsidRPr="00E6074B">
        <w:rPr>
          <w:rFonts w:ascii="Times New Roman" w:hAnsi="Times New Roman"/>
          <w:sz w:val="24"/>
          <w:szCs w:val="24"/>
        </w:rPr>
        <w:t xml:space="preserve">c. Select </w:t>
      </w:r>
      <w:r w:rsidRPr="00E6074B">
        <w:rPr>
          <w:rFonts w:ascii="Times New Roman" w:hAnsi="Times New Roman"/>
          <w:b/>
          <w:bCs/>
          <w:sz w:val="24"/>
          <w:szCs w:val="24"/>
        </w:rPr>
        <w:t>Short Flush.</w:t>
      </w:r>
    </w:p>
    <w:p w:rsidR="003226BC" w:rsidRPr="00E6074B" w:rsidRDefault="003226BC" w:rsidP="002A58CF">
      <w:pPr>
        <w:rPr>
          <w:rFonts w:ascii="Times New Roman" w:hAnsi="Times New Roman"/>
          <w:b/>
          <w:sz w:val="24"/>
          <w:szCs w:val="24"/>
          <w:u w:val="single"/>
        </w:rPr>
      </w:pPr>
    </w:p>
    <w:p w:rsidR="00DA0C21" w:rsidRPr="007158DA" w:rsidRDefault="00DA0C21" w:rsidP="00DA0C21">
      <w:pPr>
        <w:autoSpaceDE w:val="0"/>
        <w:autoSpaceDN w:val="0"/>
        <w:adjustRightInd w:val="0"/>
        <w:spacing w:after="0" w:line="240" w:lineRule="auto"/>
        <w:rPr>
          <w:rFonts w:ascii="Times New Roman" w:eastAsia="Times New Roman" w:hAnsi="Times New Roman"/>
          <w:b/>
          <w:sz w:val="24"/>
          <w:szCs w:val="24"/>
        </w:rPr>
      </w:pPr>
      <w:r w:rsidRPr="007158DA">
        <w:rPr>
          <w:rFonts w:ascii="Times New Roman" w:eastAsia="Times New Roman" w:hAnsi="Times New Roman"/>
          <w:b/>
          <w:sz w:val="24"/>
          <w:szCs w:val="24"/>
        </w:rPr>
        <w:t>Taking Corrective Action:</w:t>
      </w:r>
    </w:p>
    <w:p w:rsidR="00DA0C21" w:rsidRPr="00495A62" w:rsidRDefault="00DA0C21" w:rsidP="00DA0C21">
      <w:pPr>
        <w:autoSpaceDE w:val="0"/>
        <w:autoSpaceDN w:val="0"/>
        <w:adjustRightInd w:val="0"/>
        <w:spacing w:after="0" w:line="240" w:lineRule="auto"/>
        <w:rPr>
          <w:rFonts w:ascii="Times New Roman" w:eastAsia="Times New Roman" w:hAnsi="Times New Roman"/>
          <w:sz w:val="24"/>
          <w:szCs w:val="24"/>
        </w:rPr>
      </w:pPr>
    </w:p>
    <w:p w:rsidR="00DA0C21" w:rsidRPr="00495A62" w:rsidRDefault="00DA0C21" w:rsidP="00DA0C21">
      <w:pPr>
        <w:autoSpaceDE w:val="0"/>
        <w:autoSpaceDN w:val="0"/>
        <w:adjustRightInd w:val="0"/>
        <w:spacing w:after="0" w:line="240" w:lineRule="auto"/>
        <w:rPr>
          <w:rFonts w:ascii="Times New Roman" w:eastAsia="Times New Roman" w:hAnsi="Times New Roman"/>
          <w:sz w:val="24"/>
          <w:szCs w:val="24"/>
        </w:rPr>
      </w:pPr>
      <w:r w:rsidRPr="00495A62">
        <w:rPr>
          <w:rFonts w:ascii="Times New Roman" w:eastAsia="Times New Roman" w:hAnsi="Times New Roman"/>
          <w:sz w:val="24"/>
          <w:szCs w:val="24"/>
        </w:rPr>
        <w:t>If the Quality Control results do</w:t>
      </w:r>
      <w:r w:rsidR="00230BE3">
        <w:rPr>
          <w:rFonts w:ascii="Times New Roman" w:eastAsia="Times New Roman" w:hAnsi="Times New Roman"/>
          <w:sz w:val="24"/>
          <w:szCs w:val="24"/>
        </w:rPr>
        <w:t xml:space="preserve"> not fall within the suggested e</w:t>
      </w:r>
      <w:r w:rsidRPr="00495A62">
        <w:rPr>
          <w:rFonts w:ascii="Times New Roman" w:eastAsia="Times New Roman" w:hAnsi="Times New Roman"/>
          <w:sz w:val="24"/>
          <w:szCs w:val="24"/>
        </w:rPr>
        <w:t>xpected values, then do the following:</w:t>
      </w:r>
    </w:p>
    <w:p w:rsidR="00DA0C21" w:rsidRPr="00495A62" w:rsidRDefault="00DA0C21" w:rsidP="00EB5EF9">
      <w:pPr>
        <w:pStyle w:val="ListParagraph"/>
        <w:numPr>
          <w:ilvl w:val="0"/>
          <w:numId w:val="6"/>
        </w:numPr>
        <w:autoSpaceDE w:val="0"/>
        <w:autoSpaceDN w:val="0"/>
        <w:adjustRightInd w:val="0"/>
        <w:spacing w:after="0" w:line="240" w:lineRule="auto"/>
        <w:rPr>
          <w:rFonts w:ascii="Times New Roman" w:eastAsia="Times New Roman" w:hAnsi="Times New Roman"/>
          <w:sz w:val="24"/>
          <w:szCs w:val="24"/>
        </w:rPr>
      </w:pPr>
      <w:r w:rsidRPr="00495A62">
        <w:rPr>
          <w:rFonts w:ascii="Times New Roman" w:eastAsia="Times New Roman" w:hAnsi="Times New Roman"/>
          <w:sz w:val="24"/>
          <w:szCs w:val="24"/>
        </w:rPr>
        <w:t>Consider the sample results invalid and do not report results.  Repeat sample testing with new controls.</w:t>
      </w:r>
    </w:p>
    <w:p w:rsidR="00DA0C21" w:rsidRPr="00495A62" w:rsidRDefault="00DA0C21" w:rsidP="00EB5EF9">
      <w:pPr>
        <w:pStyle w:val="ListParagraph"/>
        <w:numPr>
          <w:ilvl w:val="0"/>
          <w:numId w:val="6"/>
        </w:numPr>
        <w:autoSpaceDE w:val="0"/>
        <w:autoSpaceDN w:val="0"/>
        <w:adjustRightInd w:val="0"/>
        <w:spacing w:after="0" w:line="240" w:lineRule="auto"/>
        <w:rPr>
          <w:rFonts w:ascii="Times New Roman" w:eastAsia="Times New Roman" w:hAnsi="Times New Roman"/>
          <w:sz w:val="24"/>
          <w:szCs w:val="24"/>
        </w:rPr>
      </w:pPr>
      <w:r w:rsidRPr="00495A62">
        <w:rPr>
          <w:rFonts w:ascii="Times New Roman" w:eastAsia="Times New Roman" w:hAnsi="Times New Roman"/>
          <w:sz w:val="24"/>
          <w:szCs w:val="24"/>
        </w:rPr>
        <w:t xml:space="preserve">Review these instructions to make sure that the assay was performed according to the procedures recommended by </w:t>
      </w:r>
      <w:r>
        <w:rPr>
          <w:rFonts w:ascii="Times New Roman" w:eastAsia="Times New Roman" w:hAnsi="Times New Roman"/>
          <w:sz w:val="24"/>
          <w:szCs w:val="24"/>
        </w:rPr>
        <w:t>Bio-Rad Laboratories.</w:t>
      </w:r>
    </w:p>
    <w:p w:rsidR="00DA0C21" w:rsidRPr="00495A62" w:rsidRDefault="00DA0C21" w:rsidP="00EB5EF9">
      <w:pPr>
        <w:pStyle w:val="ListParagraph"/>
        <w:numPr>
          <w:ilvl w:val="0"/>
          <w:numId w:val="6"/>
        </w:numPr>
        <w:autoSpaceDE w:val="0"/>
        <w:autoSpaceDN w:val="0"/>
        <w:adjustRightInd w:val="0"/>
        <w:spacing w:after="0" w:line="240" w:lineRule="auto"/>
        <w:rPr>
          <w:rFonts w:ascii="Times New Roman" w:eastAsia="Times New Roman" w:hAnsi="Times New Roman"/>
          <w:sz w:val="24"/>
          <w:szCs w:val="24"/>
        </w:rPr>
      </w:pPr>
      <w:r w:rsidRPr="00495A62">
        <w:rPr>
          <w:rFonts w:ascii="Times New Roman" w:eastAsia="Times New Roman" w:hAnsi="Times New Roman"/>
          <w:sz w:val="24"/>
          <w:szCs w:val="24"/>
        </w:rPr>
        <w:t>Verify that the materials are not expired.</w:t>
      </w:r>
    </w:p>
    <w:p w:rsidR="00DA0C21" w:rsidRPr="00495A62" w:rsidRDefault="00DA0C21" w:rsidP="00EB5EF9">
      <w:pPr>
        <w:pStyle w:val="ListParagraph"/>
        <w:numPr>
          <w:ilvl w:val="0"/>
          <w:numId w:val="6"/>
        </w:numPr>
        <w:autoSpaceDE w:val="0"/>
        <w:autoSpaceDN w:val="0"/>
        <w:adjustRightInd w:val="0"/>
        <w:spacing w:after="0" w:line="240" w:lineRule="auto"/>
        <w:rPr>
          <w:rFonts w:ascii="Times New Roman" w:eastAsia="Times New Roman" w:hAnsi="Times New Roman"/>
          <w:sz w:val="24"/>
          <w:szCs w:val="24"/>
        </w:rPr>
      </w:pPr>
      <w:r w:rsidRPr="00495A62">
        <w:rPr>
          <w:rFonts w:ascii="Times New Roman" w:eastAsia="Times New Roman" w:hAnsi="Times New Roman"/>
          <w:sz w:val="24"/>
          <w:szCs w:val="24"/>
        </w:rPr>
        <w:t>Verify that required maintenance was performed.</w:t>
      </w:r>
    </w:p>
    <w:p w:rsidR="00DA0C21" w:rsidRPr="00495A62" w:rsidRDefault="00DA0C21" w:rsidP="00EB5EF9">
      <w:pPr>
        <w:pStyle w:val="ListParagraph"/>
        <w:numPr>
          <w:ilvl w:val="0"/>
          <w:numId w:val="6"/>
        </w:numPr>
        <w:autoSpaceDE w:val="0"/>
        <w:autoSpaceDN w:val="0"/>
        <w:adjustRightInd w:val="0"/>
        <w:spacing w:after="0" w:line="240" w:lineRule="auto"/>
        <w:rPr>
          <w:rFonts w:ascii="Times New Roman" w:eastAsia="Times New Roman" w:hAnsi="Times New Roman"/>
          <w:sz w:val="24"/>
          <w:szCs w:val="24"/>
        </w:rPr>
      </w:pPr>
      <w:r w:rsidRPr="00495A62">
        <w:rPr>
          <w:rFonts w:ascii="Times New Roman" w:eastAsia="Times New Roman" w:hAnsi="Times New Roman"/>
          <w:sz w:val="24"/>
          <w:szCs w:val="24"/>
        </w:rPr>
        <w:t>Investigate and determine the cause for the unacceptable control results.  When the condition is corrected, retest the controls and confirm that results are within acceptable limits.  It is advisable to repeat all patient specimens before reporting results for this run.</w:t>
      </w:r>
    </w:p>
    <w:p w:rsidR="00E84E8E" w:rsidRPr="006D2C82" w:rsidRDefault="00DA0C21" w:rsidP="00EB5EF9">
      <w:pPr>
        <w:pStyle w:val="ListParagraph"/>
        <w:numPr>
          <w:ilvl w:val="0"/>
          <w:numId w:val="6"/>
        </w:numPr>
        <w:autoSpaceDE w:val="0"/>
        <w:autoSpaceDN w:val="0"/>
        <w:adjustRightInd w:val="0"/>
        <w:spacing w:after="0" w:line="240" w:lineRule="auto"/>
        <w:rPr>
          <w:rFonts w:ascii="Times New Roman" w:eastAsia="Times New Roman" w:hAnsi="Times New Roman"/>
          <w:sz w:val="24"/>
          <w:szCs w:val="24"/>
        </w:rPr>
      </w:pPr>
      <w:r w:rsidRPr="00495A62">
        <w:rPr>
          <w:rFonts w:ascii="Times New Roman" w:eastAsia="Times New Roman" w:hAnsi="Times New Roman"/>
          <w:sz w:val="24"/>
          <w:szCs w:val="24"/>
        </w:rPr>
        <w:t xml:space="preserve">If necessary, contact </w:t>
      </w:r>
      <w:r>
        <w:rPr>
          <w:rFonts w:ascii="Times New Roman" w:eastAsia="Times New Roman" w:hAnsi="Times New Roman"/>
          <w:sz w:val="24"/>
          <w:szCs w:val="24"/>
        </w:rPr>
        <w:t>Bio-Rad Laboratories</w:t>
      </w:r>
      <w:r w:rsidRPr="00495A62">
        <w:rPr>
          <w:rFonts w:ascii="Times New Roman" w:eastAsia="Times New Roman" w:hAnsi="Times New Roman"/>
          <w:sz w:val="24"/>
          <w:szCs w:val="24"/>
        </w:rPr>
        <w:t xml:space="preserve"> for mor</w:t>
      </w:r>
      <w:r>
        <w:rPr>
          <w:rFonts w:ascii="Times New Roman" w:eastAsia="Times New Roman" w:hAnsi="Times New Roman"/>
          <w:sz w:val="24"/>
          <w:szCs w:val="24"/>
        </w:rPr>
        <w:t>e assistance.  Phone # 1-800-224-6723</w:t>
      </w:r>
      <w:r w:rsidRPr="00495A62">
        <w:rPr>
          <w:rFonts w:ascii="Times New Roman" w:eastAsia="Times New Roman" w:hAnsi="Times New Roman"/>
          <w:sz w:val="24"/>
          <w:szCs w:val="24"/>
        </w:rPr>
        <w:t>.</w:t>
      </w:r>
    </w:p>
    <w:p w:rsidR="009B1AF4" w:rsidRDefault="009B1AF4" w:rsidP="009B1AF4">
      <w:pPr>
        <w:tabs>
          <w:tab w:val="left" w:pos="810"/>
        </w:tabs>
        <w:spacing w:after="0" w:line="240" w:lineRule="auto"/>
        <w:rPr>
          <w:rFonts w:ascii="Times New Roman" w:hAnsi="Times New Roman"/>
          <w:sz w:val="24"/>
          <w:szCs w:val="24"/>
        </w:rPr>
      </w:pPr>
    </w:p>
    <w:p w:rsidR="00E6074B" w:rsidRDefault="00E6074B" w:rsidP="009B1AF4">
      <w:pPr>
        <w:tabs>
          <w:tab w:val="left" w:pos="810"/>
        </w:tabs>
        <w:spacing w:after="0" w:line="240" w:lineRule="auto"/>
        <w:rPr>
          <w:rFonts w:ascii="Times New Roman" w:hAnsi="Times New Roman"/>
          <w:b/>
          <w:sz w:val="24"/>
          <w:szCs w:val="24"/>
          <w:u w:val="single"/>
        </w:rPr>
      </w:pPr>
    </w:p>
    <w:p w:rsidR="009B1AF4" w:rsidRDefault="009B1AF4" w:rsidP="009B1AF4">
      <w:pPr>
        <w:tabs>
          <w:tab w:val="left" w:pos="810"/>
        </w:tabs>
        <w:spacing w:after="0" w:line="240" w:lineRule="auto"/>
        <w:rPr>
          <w:rFonts w:ascii="Times New Roman" w:hAnsi="Times New Roman"/>
          <w:b/>
          <w:sz w:val="24"/>
          <w:szCs w:val="24"/>
          <w:u w:val="single"/>
        </w:rPr>
      </w:pPr>
      <w:r w:rsidRPr="009B1AF4">
        <w:rPr>
          <w:rFonts w:ascii="Times New Roman" w:hAnsi="Times New Roman"/>
          <w:b/>
          <w:sz w:val="24"/>
          <w:szCs w:val="24"/>
          <w:u w:val="single"/>
        </w:rPr>
        <w:t>Limitations of Instrument</w:t>
      </w:r>
    </w:p>
    <w:p w:rsidR="009B1AF4" w:rsidRDefault="009B1AF4" w:rsidP="009B1AF4">
      <w:pPr>
        <w:tabs>
          <w:tab w:val="left" w:pos="810"/>
        </w:tabs>
        <w:spacing w:after="0" w:line="240" w:lineRule="auto"/>
        <w:rPr>
          <w:rFonts w:ascii="Times New Roman" w:hAnsi="Times New Roman"/>
          <w:b/>
          <w:sz w:val="24"/>
          <w:szCs w:val="24"/>
          <w:u w:val="single"/>
        </w:rPr>
      </w:pPr>
    </w:p>
    <w:p w:rsidR="009B1AF4" w:rsidRPr="000717A2" w:rsidRDefault="009B1AF4" w:rsidP="009B1AF4">
      <w:pPr>
        <w:tabs>
          <w:tab w:val="left" w:pos="810"/>
        </w:tabs>
        <w:spacing w:after="0" w:line="240" w:lineRule="auto"/>
        <w:rPr>
          <w:rFonts w:ascii="Times New Roman" w:hAnsi="Times New Roman"/>
          <w:sz w:val="24"/>
          <w:szCs w:val="24"/>
        </w:rPr>
      </w:pPr>
      <w:r w:rsidRPr="000717A2">
        <w:rPr>
          <w:rFonts w:ascii="Times New Roman" w:hAnsi="Times New Roman"/>
          <w:sz w:val="24"/>
          <w:szCs w:val="24"/>
        </w:rPr>
        <w:t xml:space="preserve">The Variant II Turbo may malfunction or become inoperable.  If the issue </w:t>
      </w:r>
      <w:r w:rsidR="00230BE3">
        <w:rPr>
          <w:rFonts w:ascii="Times New Roman" w:hAnsi="Times New Roman"/>
          <w:sz w:val="24"/>
          <w:szCs w:val="24"/>
        </w:rPr>
        <w:t>can be resolved by the operating</w:t>
      </w:r>
      <w:r w:rsidRPr="000717A2">
        <w:rPr>
          <w:rFonts w:ascii="Times New Roman" w:hAnsi="Times New Roman"/>
          <w:sz w:val="24"/>
          <w:szCs w:val="24"/>
        </w:rPr>
        <w:t xml:space="preserve"> technologist, appropriate actions to resume normal operation will be performed, i.e. quality control, calibration, etc… if necessary.  Specimens will be held correctly stored until processing can resume.</w:t>
      </w:r>
    </w:p>
    <w:p w:rsidR="009B1AF4" w:rsidRPr="000717A2" w:rsidRDefault="009B1AF4" w:rsidP="009B1AF4">
      <w:pPr>
        <w:tabs>
          <w:tab w:val="left" w:pos="810"/>
        </w:tabs>
        <w:spacing w:after="0" w:line="240" w:lineRule="auto"/>
        <w:rPr>
          <w:rFonts w:ascii="Times New Roman" w:hAnsi="Times New Roman"/>
          <w:sz w:val="24"/>
          <w:szCs w:val="24"/>
        </w:rPr>
      </w:pPr>
    </w:p>
    <w:p w:rsidR="009B1AF4" w:rsidRPr="000717A2" w:rsidRDefault="009B1AF4" w:rsidP="009B1AF4">
      <w:pPr>
        <w:tabs>
          <w:tab w:val="left" w:pos="810"/>
        </w:tabs>
        <w:spacing w:after="0" w:line="240" w:lineRule="auto"/>
        <w:rPr>
          <w:rFonts w:ascii="Times New Roman" w:hAnsi="Times New Roman"/>
          <w:sz w:val="24"/>
          <w:szCs w:val="24"/>
        </w:rPr>
      </w:pPr>
      <w:r w:rsidRPr="000717A2">
        <w:rPr>
          <w:rFonts w:ascii="Times New Roman" w:hAnsi="Times New Roman"/>
          <w:sz w:val="24"/>
          <w:szCs w:val="24"/>
        </w:rPr>
        <w:t>Issues beyond the capability of the technologist</w:t>
      </w:r>
      <w:r w:rsidR="000E4722">
        <w:rPr>
          <w:rFonts w:ascii="Times New Roman" w:hAnsi="Times New Roman"/>
          <w:sz w:val="24"/>
          <w:szCs w:val="24"/>
        </w:rPr>
        <w:t xml:space="preserve"> </w:t>
      </w:r>
      <w:r w:rsidRPr="000717A2">
        <w:rPr>
          <w:rFonts w:ascii="Times New Roman" w:hAnsi="Times New Roman"/>
          <w:sz w:val="24"/>
          <w:szCs w:val="24"/>
        </w:rPr>
        <w:t>to resolve w</w:t>
      </w:r>
      <w:r w:rsidR="00E84E8E">
        <w:rPr>
          <w:rFonts w:ascii="Times New Roman" w:hAnsi="Times New Roman"/>
          <w:sz w:val="24"/>
          <w:szCs w:val="24"/>
        </w:rPr>
        <w:t>ill be diverted to Bio-Rad field</w:t>
      </w:r>
      <w:r w:rsidRPr="000717A2">
        <w:rPr>
          <w:rFonts w:ascii="Times New Roman" w:hAnsi="Times New Roman"/>
          <w:sz w:val="24"/>
          <w:szCs w:val="24"/>
        </w:rPr>
        <w:t xml:space="preserve"> service for repair.</w:t>
      </w:r>
    </w:p>
    <w:p w:rsidR="009B1AF4" w:rsidRPr="000717A2" w:rsidRDefault="009B1AF4" w:rsidP="009B1AF4">
      <w:pPr>
        <w:tabs>
          <w:tab w:val="left" w:pos="810"/>
        </w:tabs>
        <w:spacing w:after="0" w:line="240" w:lineRule="auto"/>
        <w:rPr>
          <w:rFonts w:ascii="Times New Roman" w:hAnsi="Times New Roman"/>
          <w:sz w:val="24"/>
          <w:szCs w:val="24"/>
        </w:rPr>
      </w:pPr>
    </w:p>
    <w:p w:rsidR="009B1AF4" w:rsidRPr="000717A2" w:rsidRDefault="009B1AF4" w:rsidP="009B1AF4">
      <w:pPr>
        <w:tabs>
          <w:tab w:val="left" w:pos="810"/>
        </w:tabs>
        <w:spacing w:after="0" w:line="240" w:lineRule="auto"/>
        <w:rPr>
          <w:rFonts w:ascii="Times New Roman" w:hAnsi="Times New Roman"/>
          <w:sz w:val="24"/>
          <w:szCs w:val="24"/>
        </w:rPr>
      </w:pPr>
      <w:r w:rsidRPr="000717A2">
        <w:rPr>
          <w:rFonts w:ascii="Times New Roman" w:hAnsi="Times New Roman"/>
          <w:sz w:val="24"/>
          <w:szCs w:val="24"/>
        </w:rPr>
        <w:t>To return the Variant II Turbo to normal operating status, the technologist first ensures any necessary quality control has been performed.  Once completed and within acceptable limits, specimen processing may resume.</w:t>
      </w:r>
    </w:p>
    <w:p w:rsidR="009B1AF4" w:rsidRPr="000717A2" w:rsidRDefault="009B1AF4" w:rsidP="009B1AF4">
      <w:pPr>
        <w:tabs>
          <w:tab w:val="left" w:pos="810"/>
        </w:tabs>
        <w:spacing w:after="0" w:line="240" w:lineRule="auto"/>
        <w:rPr>
          <w:rFonts w:ascii="Times New Roman" w:hAnsi="Times New Roman"/>
          <w:sz w:val="24"/>
          <w:szCs w:val="24"/>
        </w:rPr>
      </w:pPr>
    </w:p>
    <w:p w:rsidR="00DA50BA" w:rsidRDefault="00DA50BA" w:rsidP="00DA0C21">
      <w:pPr>
        <w:jc w:val="both"/>
        <w:rPr>
          <w:rFonts w:ascii="Times New Roman" w:hAnsi="Times New Roman"/>
          <w:b/>
          <w:sz w:val="24"/>
          <w:szCs w:val="24"/>
          <w:u w:val="single"/>
        </w:rPr>
      </w:pPr>
    </w:p>
    <w:p w:rsidR="00805F01" w:rsidRDefault="000717A2" w:rsidP="00DA0C21">
      <w:pPr>
        <w:jc w:val="both"/>
        <w:rPr>
          <w:rFonts w:ascii="Times New Roman" w:hAnsi="Times New Roman"/>
          <w:b/>
          <w:sz w:val="24"/>
          <w:szCs w:val="24"/>
          <w:u w:val="single"/>
        </w:rPr>
      </w:pPr>
      <w:r>
        <w:rPr>
          <w:rFonts w:ascii="Times New Roman" w:hAnsi="Times New Roman"/>
          <w:b/>
          <w:sz w:val="24"/>
          <w:szCs w:val="24"/>
          <w:u w:val="single"/>
        </w:rPr>
        <w:t>Limitations of the Assay</w:t>
      </w:r>
    </w:p>
    <w:p w:rsidR="000717A2" w:rsidRPr="000717A2" w:rsidRDefault="000717A2" w:rsidP="00DA0C21">
      <w:pPr>
        <w:jc w:val="both"/>
        <w:rPr>
          <w:rFonts w:ascii="Times New Roman" w:hAnsi="Times New Roman"/>
          <w:sz w:val="24"/>
          <w:szCs w:val="24"/>
        </w:rPr>
      </w:pPr>
      <w:r w:rsidRPr="000717A2">
        <w:rPr>
          <w:rFonts w:ascii="Times New Roman" w:hAnsi="Times New Roman"/>
          <w:sz w:val="24"/>
          <w:szCs w:val="24"/>
        </w:rPr>
        <w:t>Refer to HBA1c procedure for specific limitations.</w:t>
      </w:r>
    </w:p>
    <w:p w:rsidR="002A58CF" w:rsidRPr="006C0679" w:rsidRDefault="002A58CF" w:rsidP="006C0679">
      <w:pPr>
        <w:tabs>
          <w:tab w:val="left" w:pos="540"/>
        </w:tabs>
        <w:autoSpaceDE w:val="0"/>
        <w:autoSpaceDN w:val="0"/>
        <w:adjustRightInd w:val="0"/>
        <w:spacing w:after="0" w:line="240" w:lineRule="auto"/>
        <w:rPr>
          <w:rFonts w:ascii="Times New Roman" w:hAnsi="Times New Roman"/>
          <w:bCs/>
          <w:color w:val="000000"/>
          <w:sz w:val="24"/>
          <w:szCs w:val="24"/>
        </w:rPr>
      </w:pPr>
    </w:p>
    <w:p w:rsidR="00E87FD4" w:rsidRDefault="00E87FD4" w:rsidP="00EB5EF9">
      <w:pPr>
        <w:pStyle w:val="ListParagraph"/>
        <w:numPr>
          <w:ilvl w:val="0"/>
          <w:numId w:val="1"/>
        </w:numPr>
        <w:autoSpaceDE w:val="0"/>
        <w:autoSpaceDN w:val="0"/>
        <w:adjustRightInd w:val="0"/>
        <w:spacing w:after="0" w:line="240" w:lineRule="auto"/>
        <w:ind w:hanging="540"/>
        <w:rPr>
          <w:rFonts w:ascii="Times New Roman" w:hAnsi="Times New Roman"/>
          <w:b/>
          <w:bCs/>
          <w:color w:val="000000"/>
          <w:sz w:val="24"/>
          <w:szCs w:val="24"/>
        </w:rPr>
      </w:pPr>
      <w:r>
        <w:rPr>
          <w:rFonts w:ascii="Times New Roman" w:hAnsi="Times New Roman"/>
          <w:b/>
          <w:bCs/>
          <w:color w:val="000000"/>
          <w:sz w:val="24"/>
          <w:szCs w:val="24"/>
        </w:rPr>
        <w:t>Review/Revision/Implementation</w:t>
      </w:r>
      <w:r w:rsidRPr="002B1ABF">
        <w:rPr>
          <w:rFonts w:ascii="Times New Roman" w:hAnsi="Times New Roman"/>
          <w:b/>
          <w:bCs/>
          <w:color w:val="000000"/>
          <w:sz w:val="24"/>
          <w:szCs w:val="24"/>
        </w:rPr>
        <w:t>:</w:t>
      </w:r>
    </w:p>
    <w:p w:rsidR="00E87FD4" w:rsidRPr="004C5CE9" w:rsidRDefault="00E87FD4" w:rsidP="00EB5EF9">
      <w:pPr>
        <w:pStyle w:val="ListParagraph"/>
        <w:numPr>
          <w:ilvl w:val="1"/>
          <w:numId w:val="3"/>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Review Cycle: 2 years</w:t>
      </w:r>
    </w:p>
    <w:p w:rsidR="00E87FD4" w:rsidRPr="004C5CE9" w:rsidRDefault="00E87FD4" w:rsidP="00EB5EF9">
      <w:pPr>
        <w:pStyle w:val="ListParagraph"/>
        <w:numPr>
          <w:ilvl w:val="1"/>
          <w:numId w:val="3"/>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Office of Record:</w:t>
      </w:r>
      <w:r>
        <w:rPr>
          <w:rFonts w:ascii="Times New Roman" w:hAnsi="Times New Roman"/>
          <w:bCs/>
          <w:color w:val="000000"/>
          <w:sz w:val="24"/>
          <w:szCs w:val="24"/>
        </w:rPr>
        <w:tab/>
        <w:t xml:space="preserve">  Department of Clinical Core Laboratory-</w:t>
      </w:r>
      <w:r w:rsidR="006F60A1">
        <w:rPr>
          <w:rFonts w:ascii="Times New Roman" w:hAnsi="Times New Roman"/>
          <w:bCs/>
          <w:color w:val="000000"/>
          <w:sz w:val="24"/>
          <w:szCs w:val="24"/>
        </w:rPr>
        <w:t>Chemistry</w:t>
      </w:r>
    </w:p>
    <w:p w:rsidR="00E87FD4" w:rsidRPr="003D6138" w:rsidRDefault="00E87FD4" w:rsidP="00EB5EF9">
      <w:pPr>
        <w:pStyle w:val="ListParagraph"/>
        <w:numPr>
          <w:ilvl w:val="1"/>
          <w:numId w:val="3"/>
        </w:numPr>
        <w:tabs>
          <w:tab w:val="left" w:pos="540"/>
        </w:tabs>
        <w:autoSpaceDE w:val="0"/>
        <w:autoSpaceDN w:val="0"/>
        <w:adjustRightInd w:val="0"/>
        <w:spacing w:after="0" w:line="240" w:lineRule="auto"/>
        <w:rPr>
          <w:rFonts w:ascii="Times New Roman" w:hAnsi="Times New Roman"/>
          <w:b/>
          <w:bCs/>
          <w:color w:val="000000"/>
          <w:sz w:val="24"/>
          <w:szCs w:val="24"/>
        </w:rPr>
      </w:pPr>
      <w:r w:rsidRPr="003D6138">
        <w:rPr>
          <w:rFonts w:ascii="Times New Roman" w:hAnsi="Times New Roman"/>
          <w:bCs/>
          <w:color w:val="000000"/>
          <w:sz w:val="24"/>
          <w:szCs w:val="24"/>
        </w:rPr>
        <w:t xml:space="preserve">All new </w:t>
      </w:r>
      <w:r>
        <w:rPr>
          <w:rFonts w:ascii="Times New Roman" w:hAnsi="Times New Roman"/>
          <w:bCs/>
          <w:color w:val="000000"/>
          <w:sz w:val="24"/>
          <w:szCs w:val="24"/>
        </w:rPr>
        <w:t xml:space="preserve">procedures </w:t>
      </w:r>
      <w:r w:rsidRPr="003D6138">
        <w:rPr>
          <w:rFonts w:ascii="Times New Roman" w:hAnsi="Times New Roman"/>
          <w:bCs/>
          <w:color w:val="000000"/>
          <w:sz w:val="24"/>
          <w:szCs w:val="24"/>
        </w:rPr>
        <w:t xml:space="preserve">and procedures that have major revisions must be signed by the </w:t>
      </w:r>
      <w:r w:rsidR="00F87EB8">
        <w:rPr>
          <w:rFonts w:ascii="Times New Roman" w:hAnsi="Times New Roman"/>
          <w:bCs/>
          <w:color w:val="000000"/>
          <w:sz w:val="24"/>
          <w:szCs w:val="24"/>
        </w:rPr>
        <w:t>Laboratory Director</w:t>
      </w:r>
      <w:r w:rsidRPr="003D6138">
        <w:rPr>
          <w:rFonts w:ascii="Times New Roman" w:hAnsi="Times New Roman"/>
          <w:bCs/>
          <w:color w:val="000000"/>
          <w:sz w:val="24"/>
          <w:szCs w:val="24"/>
        </w:rPr>
        <w:t xml:space="preserve">. </w:t>
      </w:r>
    </w:p>
    <w:p w:rsidR="00E87FD4" w:rsidRDefault="00E87FD4" w:rsidP="00EB5EF9">
      <w:pPr>
        <w:pStyle w:val="ListParagraph"/>
        <w:numPr>
          <w:ilvl w:val="1"/>
          <w:numId w:val="3"/>
        </w:numPr>
        <w:tabs>
          <w:tab w:val="left" w:pos="540"/>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All reviewed procedures and procedures with minor revisions can be signed by the designated section medical director.</w:t>
      </w:r>
    </w:p>
    <w:p w:rsidR="00E87FD4" w:rsidRPr="002B1ABF" w:rsidRDefault="00E87FD4" w:rsidP="00E87FD4">
      <w:pPr>
        <w:pStyle w:val="ListParagraph"/>
        <w:autoSpaceDE w:val="0"/>
        <w:autoSpaceDN w:val="0"/>
        <w:adjustRightInd w:val="0"/>
        <w:spacing w:after="0" w:line="240" w:lineRule="auto"/>
        <w:ind w:left="1890"/>
        <w:rPr>
          <w:rFonts w:ascii="Times New Roman" w:hAnsi="Times New Roman"/>
          <w:b/>
          <w:bCs/>
          <w:color w:val="000000"/>
          <w:sz w:val="24"/>
          <w:szCs w:val="24"/>
        </w:rPr>
      </w:pPr>
    </w:p>
    <w:p w:rsidR="00E87FD4" w:rsidRPr="002B1ABF" w:rsidRDefault="00E87FD4" w:rsidP="00E87FD4">
      <w:pPr>
        <w:pStyle w:val="ListParagraph"/>
        <w:autoSpaceDE w:val="0"/>
        <w:autoSpaceDN w:val="0"/>
        <w:adjustRightInd w:val="0"/>
        <w:spacing w:after="0" w:line="240" w:lineRule="auto"/>
        <w:ind w:left="1620"/>
        <w:rPr>
          <w:rFonts w:ascii="Times New Roman" w:hAnsi="Times New Roman"/>
          <w:bCs/>
          <w:color w:val="000000"/>
          <w:sz w:val="24"/>
          <w:szCs w:val="24"/>
        </w:rPr>
      </w:pPr>
    </w:p>
    <w:p w:rsidR="00E87FD4" w:rsidRDefault="00E87FD4" w:rsidP="00EB5EF9">
      <w:pPr>
        <w:pStyle w:val="ListParagraph"/>
        <w:numPr>
          <w:ilvl w:val="0"/>
          <w:numId w:val="1"/>
        </w:numPr>
        <w:tabs>
          <w:tab w:val="left" w:pos="540"/>
        </w:tabs>
        <w:autoSpaceDE w:val="0"/>
        <w:autoSpaceDN w:val="0"/>
        <w:adjustRightInd w:val="0"/>
        <w:spacing w:after="0" w:line="240" w:lineRule="auto"/>
        <w:ind w:hanging="540"/>
        <w:rPr>
          <w:rFonts w:ascii="Times New Roman" w:hAnsi="Times New Roman"/>
          <w:b/>
          <w:bCs/>
          <w:color w:val="000000"/>
          <w:sz w:val="24"/>
          <w:szCs w:val="24"/>
        </w:rPr>
      </w:pPr>
      <w:r>
        <w:rPr>
          <w:rFonts w:ascii="Times New Roman" w:hAnsi="Times New Roman"/>
          <w:b/>
          <w:bCs/>
          <w:color w:val="000000"/>
          <w:sz w:val="24"/>
          <w:szCs w:val="24"/>
        </w:rPr>
        <w:t>Related P</w:t>
      </w:r>
      <w:r w:rsidR="00F87EB8">
        <w:rPr>
          <w:rFonts w:ascii="Times New Roman" w:hAnsi="Times New Roman"/>
          <w:b/>
          <w:bCs/>
          <w:color w:val="000000"/>
          <w:sz w:val="24"/>
          <w:szCs w:val="24"/>
        </w:rPr>
        <w:t>rocedures</w:t>
      </w:r>
      <w:r>
        <w:rPr>
          <w:rFonts w:ascii="Times New Roman" w:hAnsi="Times New Roman"/>
          <w:b/>
          <w:bCs/>
          <w:color w:val="000000"/>
          <w:sz w:val="24"/>
          <w:szCs w:val="24"/>
        </w:rPr>
        <w:t>:</w:t>
      </w:r>
    </w:p>
    <w:p w:rsidR="00E87FD4" w:rsidRDefault="00E87FD4" w:rsidP="00E87FD4">
      <w:pPr>
        <w:tabs>
          <w:tab w:val="left" w:pos="540"/>
        </w:tabs>
        <w:autoSpaceDE w:val="0"/>
        <w:autoSpaceDN w:val="0"/>
        <w:adjustRightInd w:val="0"/>
        <w:spacing w:after="0" w:line="240" w:lineRule="auto"/>
        <w:rPr>
          <w:rFonts w:ascii="Times New Roman" w:hAnsi="Times New Roman"/>
          <w:b/>
          <w:bCs/>
          <w:color w:val="000000"/>
          <w:sz w:val="24"/>
          <w:szCs w:val="24"/>
        </w:rPr>
      </w:pPr>
    </w:p>
    <w:p w:rsidR="000717A2" w:rsidRDefault="000717A2" w:rsidP="00E87FD4">
      <w:pPr>
        <w:tabs>
          <w:tab w:val="left" w:pos="540"/>
        </w:tabs>
        <w:autoSpaceDE w:val="0"/>
        <w:autoSpaceDN w:val="0"/>
        <w:adjustRightInd w:val="0"/>
        <w:spacing w:after="0" w:line="240" w:lineRule="auto"/>
        <w:rPr>
          <w:rFonts w:ascii="Times New Roman" w:hAnsi="Times New Roman"/>
          <w:b/>
          <w:bCs/>
          <w:color w:val="000000"/>
          <w:sz w:val="24"/>
          <w:szCs w:val="24"/>
        </w:rPr>
      </w:pPr>
    </w:p>
    <w:p w:rsidR="000717A2" w:rsidRPr="002B1ABF" w:rsidRDefault="000717A2" w:rsidP="00E87FD4">
      <w:pPr>
        <w:tabs>
          <w:tab w:val="left" w:pos="540"/>
        </w:tabs>
        <w:autoSpaceDE w:val="0"/>
        <w:autoSpaceDN w:val="0"/>
        <w:adjustRightInd w:val="0"/>
        <w:spacing w:after="0" w:line="240" w:lineRule="auto"/>
        <w:rPr>
          <w:rFonts w:ascii="Times New Roman" w:hAnsi="Times New Roman"/>
          <w:b/>
          <w:bCs/>
          <w:color w:val="000000"/>
          <w:sz w:val="24"/>
          <w:szCs w:val="24"/>
        </w:rPr>
      </w:pPr>
    </w:p>
    <w:p w:rsidR="000717A2" w:rsidRDefault="00E87FD4" w:rsidP="00EB5EF9">
      <w:pPr>
        <w:pStyle w:val="Bibliography"/>
        <w:numPr>
          <w:ilvl w:val="0"/>
          <w:numId w:val="1"/>
        </w:numPr>
        <w:ind w:hanging="540"/>
        <w:rPr>
          <w:rFonts w:ascii="Times New Roman" w:hAnsi="Times New Roman"/>
          <w:sz w:val="24"/>
          <w:szCs w:val="24"/>
        </w:rPr>
      </w:pPr>
      <w:r>
        <w:rPr>
          <w:rFonts w:ascii="Times New Roman" w:hAnsi="Times New Roman"/>
          <w:b/>
          <w:sz w:val="24"/>
          <w:szCs w:val="24"/>
        </w:rPr>
        <w:t>References, National Professional Organizations, etc.</w:t>
      </w:r>
      <w:r w:rsidRPr="002B1ABF">
        <w:rPr>
          <w:rFonts w:ascii="Times New Roman" w:hAnsi="Times New Roman"/>
          <w:b/>
          <w:sz w:val="24"/>
          <w:szCs w:val="24"/>
        </w:rPr>
        <w:t>:</w:t>
      </w:r>
      <w:r w:rsidRPr="002B1ABF">
        <w:rPr>
          <w:rFonts w:ascii="Times New Roman" w:hAnsi="Times New Roman"/>
          <w:sz w:val="24"/>
          <w:szCs w:val="24"/>
        </w:rPr>
        <w:t xml:space="preserve">  </w:t>
      </w:r>
    </w:p>
    <w:p w:rsidR="00DA50BA" w:rsidRPr="00DA50BA" w:rsidRDefault="00DA50BA" w:rsidP="00DA50BA"/>
    <w:p w:rsidR="000717A2" w:rsidRPr="000717A2" w:rsidRDefault="000717A2" w:rsidP="000717A2">
      <w:pPr>
        <w:spacing w:after="0"/>
        <w:ind w:firstLine="360"/>
        <w:rPr>
          <w:rFonts w:ascii="Times New Roman" w:hAnsi="Times New Roman"/>
          <w:b/>
          <w:sz w:val="24"/>
          <w:szCs w:val="24"/>
        </w:rPr>
      </w:pPr>
      <w:r w:rsidRPr="000717A2">
        <w:rPr>
          <w:rFonts w:ascii="Times New Roman" w:hAnsi="Times New Roman"/>
          <w:b/>
          <w:sz w:val="24"/>
          <w:szCs w:val="24"/>
        </w:rPr>
        <w:t>References:</w:t>
      </w:r>
    </w:p>
    <w:p w:rsidR="000717A2" w:rsidRPr="000717A2" w:rsidRDefault="000717A2" w:rsidP="00EB5EF9">
      <w:pPr>
        <w:pStyle w:val="ListParagraph"/>
        <w:numPr>
          <w:ilvl w:val="0"/>
          <w:numId w:val="9"/>
        </w:numPr>
        <w:spacing w:after="0"/>
        <w:rPr>
          <w:rFonts w:ascii="Times New Roman" w:hAnsi="Times New Roman"/>
          <w:sz w:val="24"/>
          <w:szCs w:val="24"/>
        </w:rPr>
      </w:pPr>
      <w:r w:rsidRPr="000717A2">
        <w:rPr>
          <w:rFonts w:ascii="Times New Roman" w:hAnsi="Times New Roman"/>
          <w:sz w:val="24"/>
          <w:szCs w:val="24"/>
        </w:rPr>
        <w:t>Variant II Turbo Operation Manual, Ref # L70241502, September 2010</w:t>
      </w:r>
    </w:p>
    <w:p w:rsidR="000717A2" w:rsidRPr="000717A2" w:rsidRDefault="000717A2" w:rsidP="00EB5EF9">
      <w:pPr>
        <w:pStyle w:val="ListParagraph"/>
        <w:numPr>
          <w:ilvl w:val="0"/>
          <w:numId w:val="9"/>
        </w:numPr>
        <w:spacing w:after="0"/>
        <w:rPr>
          <w:rFonts w:ascii="Times New Roman" w:eastAsia="Times New Roman" w:hAnsi="Times New Roman"/>
          <w:sz w:val="24"/>
          <w:szCs w:val="24"/>
        </w:rPr>
      </w:pPr>
      <w:r>
        <w:rPr>
          <w:rFonts w:ascii="Times New Roman" w:hAnsi="Times New Roman"/>
          <w:sz w:val="24"/>
          <w:szCs w:val="24"/>
        </w:rPr>
        <w:t xml:space="preserve">Variant II Turbo </w:t>
      </w:r>
      <w:r w:rsidRPr="000717A2">
        <w:rPr>
          <w:rFonts w:ascii="Times New Roman" w:hAnsi="Times New Roman"/>
          <w:sz w:val="24"/>
          <w:szCs w:val="24"/>
        </w:rPr>
        <w:t>Instruction Manual, Ref #</w:t>
      </w:r>
      <w:r w:rsidRPr="000717A2">
        <w:rPr>
          <w:rFonts w:ascii="Times New Roman" w:eastAsia="Times New Roman" w:hAnsi="Times New Roman"/>
          <w:sz w:val="24"/>
          <w:szCs w:val="24"/>
        </w:rPr>
        <w:t xml:space="preserve">  L70241103, August  2010</w:t>
      </w:r>
    </w:p>
    <w:p w:rsidR="000717A2" w:rsidRDefault="000717A2" w:rsidP="000717A2">
      <w:pPr>
        <w:spacing w:after="0"/>
        <w:rPr>
          <w:rFonts w:ascii="Times New Roman" w:hAnsi="Times New Roman"/>
          <w:sz w:val="24"/>
          <w:szCs w:val="24"/>
        </w:rPr>
      </w:pPr>
    </w:p>
    <w:p w:rsidR="000717A2" w:rsidRPr="000717A2" w:rsidRDefault="000717A2" w:rsidP="000717A2">
      <w:pPr>
        <w:spacing w:after="0"/>
        <w:rPr>
          <w:rFonts w:ascii="Times New Roman" w:hAnsi="Times New Roman"/>
          <w:sz w:val="24"/>
          <w:szCs w:val="24"/>
        </w:rPr>
      </w:pPr>
    </w:p>
    <w:p w:rsidR="00E87FD4" w:rsidRPr="004F3685" w:rsidRDefault="00E87FD4" w:rsidP="00EB5EF9">
      <w:pPr>
        <w:pStyle w:val="ListParagraph"/>
        <w:numPr>
          <w:ilvl w:val="0"/>
          <w:numId w:val="1"/>
        </w:numPr>
        <w:spacing w:after="0"/>
        <w:ind w:hanging="540"/>
      </w:pPr>
      <w:r>
        <w:rPr>
          <w:rFonts w:ascii="Times New Roman" w:hAnsi="Times New Roman"/>
          <w:b/>
          <w:sz w:val="24"/>
          <w:szCs w:val="24"/>
        </w:rPr>
        <w:t>Attachments</w:t>
      </w:r>
      <w:r w:rsidRPr="002B1ABF">
        <w:rPr>
          <w:rFonts w:ascii="Times New Roman" w:hAnsi="Times New Roman"/>
          <w:b/>
          <w:sz w:val="24"/>
          <w:szCs w:val="24"/>
        </w:rPr>
        <w:t>:</w:t>
      </w:r>
      <w:r w:rsidRPr="002B1ABF">
        <w:rPr>
          <w:rFonts w:ascii="Times New Roman" w:hAnsi="Times New Roman"/>
          <w:b/>
        </w:rPr>
        <w:t xml:space="preserve">  </w:t>
      </w:r>
    </w:p>
    <w:p w:rsidR="00E87FD4" w:rsidRPr="00DC34B1" w:rsidRDefault="00E87FD4" w:rsidP="00E87FD4">
      <w:pPr>
        <w:pStyle w:val="ListParagraph"/>
        <w:ind w:left="900"/>
      </w:pPr>
    </w:p>
    <w:p w:rsidR="00E87FD4" w:rsidRPr="004F3685" w:rsidRDefault="00E87FD4" w:rsidP="00EB5EF9">
      <w:pPr>
        <w:pStyle w:val="ListParagraph"/>
        <w:numPr>
          <w:ilvl w:val="0"/>
          <w:numId w:val="1"/>
        </w:numPr>
        <w:ind w:hanging="540"/>
      </w:pPr>
      <w:r>
        <w:rPr>
          <w:rFonts w:ascii="Times New Roman" w:hAnsi="Times New Roman"/>
          <w:b/>
        </w:rPr>
        <w:t>Revision Dates:</w:t>
      </w:r>
    </w:p>
    <w:tbl>
      <w:tblPr>
        <w:tblStyle w:val="TableGrid"/>
        <w:tblW w:w="0" w:type="auto"/>
        <w:tblInd w:w="445" w:type="dxa"/>
        <w:tblLook w:val="04A0" w:firstRow="1" w:lastRow="0" w:firstColumn="1" w:lastColumn="0" w:noHBand="0" w:noVBand="1"/>
      </w:tblPr>
      <w:tblGrid>
        <w:gridCol w:w="2755"/>
        <w:gridCol w:w="3185"/>
        <w:gridCol w:w="2965"/>
      </w:tblGrid>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b/>
                <w:sz w:val="24"/>
                <w:szCs w:val="24"/>
              </w:rPr>
            </w:pPr>
            <w:r w:rsidRPr="009F6489">
              <w:rPr>
                <w:rFonts w:ascii="Times New Roman" w:hAnsi="Times New Roman"/>
                <w:b/>
                <w:sz w:val="24"/>
                <w:szCs w:val="24"/>
              </w:rPr>
              <w:t>Review</w:t>
            </w:r>
            <w:r w:rsidR="00CD31C8">
              <w:rPr>
                <w:rFonts w:ascii="Times New Roman" w:hAnsi="Times New Roman"/>
                <w:b/>
                <w:sz w:val="24"/>
                <w:szCs w:val="24"/>
              </w:rPr>
              <w:t>/Revision</w:t>
            </w:r>
            <w:r w:rsidRPr="009F6489">
              <w:rPr>
                <w:rFonts w:ascii="Times New Roman" w:hAnsi="Times New Roman"/>
                <w:b/>
                <w:sz w:val="24"/>
                <w:szCs w:val="24"/>
              </w:rPr>
              <w:t xml:space="preserve"> Date</w:t>
            </w:r>
          </w:p>
        </w:tc>
        <w:tc>
          <w:tcPr>
            <w:tcW w:w="3185" w:type="dxa"/>
            <w:vAlign w:val="center"/>
          </w:tcPr>
          <w:p w:rsidR="00E87FD4" w:rsidRPr="009F6489" w:rsidRDefault="00CD31C8" w:rsidP="00E87FD4">
            <w:pPr>
              <w:pStyle w:val="ListParagraph"/>
              <w:ind w:left="0"/>
              <w:jc w:val="center"/>
              <w:rPr>
                <w:rFonts w:ascii="Times New Roman" w:hAnsi="Times New Roman"/>
                <w:b/>
                <w:sz w:val="24"/>
                <w:szCs w:val="24"/>
              </w:rPr>
            </w:pPr>
            <w:r>
              <w:rPr>
                <w:rFonts w:ascii="Times New Roman" w:hAnsi="Times New Roman"/>
                <w:b/>
                <w:sz w:val="24"/>
                <w:szCs w:val="24"/>
              </w:rPr>
              <w:t>Review/Revision Description</w:t>
            </w:r>
          </w:p>
        </w:tc>
        <w:tc>
          <w:tcPr>
            <w:tcW w:w="2965" w:type="dxa"/>
            <w:vAlign w:val="center"/>
          </w:tcPr>
          <w:p w:rsidR="00E87FD4" w:rsidRPr="009F6489" w:rsidRDefault="00E87FD4" w:rsidP="00E87FD4">
            <w:pPr>
              <w:pStyle w:val="ListParagraph"/>
              <w:ind w:left="0"/>
              <w:jc w:val="center"/>
              <w:rPr>
                <w:rFonts w:ascii="Times New Roman" w:hAnsi="Times New Roman"/>
                <w:b/>
                <w:sz w:val="24"/>
                <w:szCs w:val="24"/>
              </w:rPr>
            </w:pPr>
            <w:r>
              <w:rPr>
                <w:rFonts w:ascii="Times New Roman" w:hAnsi="Times New Roman"/>
                <w:b/>
                <w:sz w:val="24"/>
                <w:szCs w:val="24"/>
              </w:rPr>
              <w:t>Signature</w:t>
            </w:r>
          </w:p>
        </w:tc>
      </w:tr>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rPr>
            </w:pPr>
          </w:p>
        </w:tc>
        <w:tc>
          <w:tcPr>
            <w:tcW w:w="3185" w:type="dxa"/>
            <w:vAlign w:val="center"/>
          </w:tcPr>
          <w:p w:rsidR="00E87FD4" w:rsidRPr="009F6489" w:rsidRDefault="00E87FD4" w:rsidP="00E87FD4">
            <w:pPr>
              <w:pStyle w:val="ListParagraph"/>
              <w:ind w:left="0"/>
              <w:jc w:val="center"/>
              <w:rPr>
                <w:rFonts w:ascii="Times New Roman" w:hAnsi="Times New Roman"/>
              </w:rPr>
            </w:pPr>
          </w:p>
        </w:tc>
        <w:tc>
          <w:tcPr>
            <w:tcW w:w="2965" w:type="dxa"/>
            <w:vAlign w:val="center"/>
          </w:tcPr>
          <w:p w:rsidR="00E87FD4" w:rsidRPr="009F6489" w:rsidRDefault="00E87FD4" w:rsidP="00E87FD4">
            <w:pPr>
              <w:pStyle w:val="ListParagraph"/>
              <w:ind w:left="0"/>
              <w:jc w:val="center"/>
              <w:rPr>
                <w:rFonts w:ascii="Times New Roman" w:hAnsi="Times New Roman"/>
              </w:rPr>
            </w:pPr>
          </w:p>
        </w:tc>
      </w:tr>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rPr>
            </w:pPr>
          </w:p>
        </w:tc>
        <w:tc>
          <w:tcPr>
            <w:tcW w:w="3185" w:type="dxa"/>
            <w:vAlign w:val="center"/>
          </w:tcPr>
          <w:p w:rsidR="00E87FD4" w:rsidRPr="009F6489" w:rsidRDefault="00E87FD4" w:rsidP="00E87FD4">
            <w:pPr>
              <w:pStyle w:val="ListParagraph"/>
              <w:ind w:left="0"/>
              <w:jc w:val="center"/>
              <w:rPr>
                <w:rFonts w:ascii="Times New Roman" w:hAnsi="Times New Roman"/>
              </w:rPr>
            </w:pPr>
          </w:p>
        </w:tc>
        <w:tc>
          <w:tcPr>
            <w:tcW w:w="2965" w:type="dxa"/>
            <w:vAlign w:val="center"/>
          </w:tcPr>
          <w:p w:rsidR="00E87FD4" w:rsidRPr="009F6489" w:rsidRDefault="00E87FD4" w:rsidP="00E87FD4">
            <w:pPr>
              <w:pStyle w:val="ListParagraph"/>
              <w:ind w:left="0"/>
              <w:jc w:val="center"/>
              <w:rPr>
                <w:rFonts w:ascii="Times New Roman" w:hAnsi="Times New Roman"/>
              </w:rPr>
            </w:pPr>
          </w:p>
        </w:tc>
      </w:tr>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rPr>
            </w:pPr>
          </w:p>
        </w:tc>
        <w:tc>
          <w:tcPr>
            <w:tcW w:w="3185" w:type="dxa"/>
            <w:vAlign w:val="center"/>
          </w:tcPr>
          <w:p w:rsidR="00E87FD4" w:rsidRPr="009F6489" w:rsidRDefault="00E87FD4" w:rsidP="00E87FD4">
            <w:pPr>
              <w:pStyle w:val="ListParagraph"/>
              <w:ind w:left="0"/>
              <w:jc w:val="center"/>
              <w:rPr>
                <w:rFonts w:ascii="Times New Roman" w:hAnsi="Times New Roman"/>
              </w:rPr>
            </w:pPr>
          </w:p>
        </w:tc>
        <w:tc>
          <w:tcPr>
            <w:tcW w:w="2965" w:type="dxa"/>
            <w:vAlign w:val="center"/>
          </w:tcPr>
          <w:p w:rsidR="00E87FD4" w:rsidRPr="009F6489" w:rsidRDefault="00E87FD4" w:rsidP="00E87FD4">
            <w:pPr>
              <w:pStyle w:val="ListParagraph"/>
              <w:ind w:left="0"/>
              <w:jc w:val="center"/>
              <w:rPr>
                <w:rFonts w:ascii="Times New Roman" w:hAnsi="Times New Roman"/>
              </w:rPr>
            </w:pPr>
          </w:p>
        </w:tc>
      </w:tr>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rPr>
            </w:pPr>
          </w:p>
        </w:tc>
        <w:tc>
          <w:tcPr>
            <w:tcW w:w="3185" w:type="dxa"/>
            <w:vAlign w:val="center"/>
          </w:tcPr>
          <w:p w:rsidR="00E87FD4" w:rsidRPr="009F6489" w:rsidRDefault="00E87FD4" w:rsidP="00E87FD4">
            <w:pPr>
              <w:pStyle w:val="ListParagraph"/>
              <w:ind w:left="0"/>
              <w:jc w:val="center"/>
              <w:rPr>
                <w:rFonts w:ascii="Times New Roman" w:hAnsi="Times New Roman"/>
              </w:rPr>
            </w:pPr>
          </w:p>
        </w:tc>
        <w:tc>
          <w:tcPr>
            <w:tcW w:w="2965" w:type="dxa"/>
            <w:vAlign w:val="center"/>
          </w:tcPr>
          <w:p w:rsidR="00E87FD4" w:rsidRPr="009F6489" w:rsidRDefault="00E87FD4" w:rsidP="00E87FD4">
            <w:pPr>
              <w:pStyle w:val="ListParagraph"/>
              <w:ind w:left="0"/>
              <w:jc w:val="center"/>
              <w:rPr>
                <w:rFonts w:ascii="Times New Roman" w:hAnsi="Times New Roman"/>
              </w:rPr>
            </w:pPr>
          </w:p>
        </w:tc>
      </w:tr>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rPr>
            </w:pPr>
          </w:p>
        </w:tc>
        <w:tc>
          <w:tcPr>
            <w:tcW w:w="3185" w:type="dxa"/>
            <w:vAlign w:val="center"/>
          </w:tcPr>
          <w:p w:rsidR="00E87FD4" w:rsidRPr="009F6489" w:rsidRDefault="00E87FD4" w:rsidP="00E87FD4">
            <w:pPr>
              <w:pStyle w:val="ListParagraph"/>
              <w:ind w:left="0"/>
              <w:jc w:val="center"/>
              <w:rPr>
                <w:rFonts w:ascii="Times New Roman" w:hAnsi="Times New Roman"/>
              </w:rPr>
            </w:pPr>
          </w:p>
        </w:tc>
        <w:tc>
          <w:tcPr>
            <w:tcW w:w="2965" w:type="dxa"/>
            <w:vAlign w:val="center"/>
          </w:tcPr>
          <w:p w:rsidR="00E87FD4" w:rsidRPr="009F6489" w:rsidRDefault="00E87FD4" w:rsidP="00E87FD4">
            <w:pPr>
              <w:pStyle w:val="ListParagraph"/>
              <w:ind w:left="0"/>
              <w:jc w:val="center"/>
              <w:rPr>
                <w:rFonts w:ascii="Times New Roman" w:hAnsi="Times New Roman"/>
              </w:rPr>
            </w:pPr>
          </w:p>
        </w:tc>
      </w:tr>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rPr>
            </w:pPr>
          </w:p>
        </w:tc>
        <w:tc>
          <w:tcPr>
            <w:tcW w:w="3185" w:type="dxa"/>
            <w:vAlign w:val="center"/>
          </w:tcPr>
          <w:p w:rsidR="00E87FD4" w:rsidRPr="009F6489" w:rsidRDefault="00E87FD4" w:rsidP="00E87FD4">
            <w:pPr>
              <w:pStyle w:val="ListParagraph"/>
              <w:ind w:left="0"/>
              <w:jc w:val="center"/>
              <w:rPr>
                <w:rFonts w:ascii="Times New Roman" w:hAnsi="Times New Roman"/>
              </w:rPr>
            </w:pPr>
          </w:p>
        </w:tc>
        <w:tc>
          <w:tcPr>
            <w:tcW w:w="2965" w:type="dxa"/>
            <w:vAlign w:val="center"/>
          </w:tcPr>
          <w:p w:rsidR="00E87FD4" w:rsidRPr="009F6489" w:rsidRDefault="00E87FD4" w:rsidP="00E87FD4">
            <w:pPr>
              <w:pStyle w:val="ListParagraph"/>
              <w:ind w:left="0"/>
              <w:jc w:val="center"/>
              <w:rPr>
                <w:rFonts w:ascii="Times New Roman" w:hAnsi="Times New Roman"/>
              </w:rPr>
            </w:pPr>
          </w:p>
        </w:tc>
      </w:tr>
      <w:tr w:rsidR="00E87FD4" w:rsidRPr="009F6489" w:rsidTr="00CD31C8">
        <w:tc>
          <w:tcPr>
            <w:tcW w:w="2755" w:type="dxa"/>
            <w:vAlign w:val="center"/>
          </w:tcPr>
          <w:p w:rsidR="00E87FD4" w:rsidRPr="009F6489" w:rsidRDefault="00E87FD4" w:rsidP="00E87FD4">
            <w:pPr>
              <w:pStyle w:val="ListParagraph"/>
              <w:ind w:left="0"/>
              <w:jc w:val="center"/>
              <w:rPr>
                <w:rFonts w:ascii="Times New Roman" w:hAnsi="Times New Roman"/>
              </w:rPr>
            </w:pPr>
          </w:p>
        </w:tc>
        <w:tc>
          <w:tcPr>
            <w:tcW w:w="3185" w:type="dxa"/>
            <w:vAlign w:val="center"/>
          </w:tcPr>
          <w:p w:rsidR="00E87FD4" w:rsidRPr="009F6489" w:rsidRDefault="00E87FD4" w:rsidP="00E87FD4">
            <w:pPr>
              <w:pStyle w:val="ListParagraph"/>
              <w:ind w:left="0"/>
              <w:jc w:val="center"/>
              <w:rPr>
                <w:rFonts w:ascii="Times New Roman" w:hAnsi="Times New Roman"/>
              </w:rPr>
            </w:pPr>
          </w:p>
        </w:tc>
        <w:tc>
          <w:tcPr>
            <w:tcW w:w="2965" w:type="dxa"/>
            <w:vAlign w:val="center"/>
          </w:tcPr>
          <w:p w:rsidR="00E87FD4" w:rsidRPr="009F6489" w:rsidRDefault="00E87FD4" w:rsidP="00E87FD4">
            <w:pPr>
              <w:pStyle w:val="ListParagraph"/>
              <w:ind w:left="0"/>
              <w:jc w:val="center"/>
              <w:rPr>
                <w:rFonts w:ascii="Times New Roman" w:hAnsi="Times New Roman"/>
              </w:rPr>
            </w:pPr>
          </w:p>
        </w:tc>
      </w:tr>
    </w:tbl>
    <w:p w:rsidR="00A22D40" w:rsidRDefault="00A22D40" w:rsidP="00E87FD4">
      <w:pPr>
        <w:pStyle w:val="ListParagraph"/>
      </w:pPr>
    </w:p>
    <w:sectPr w:rsidR="00A22D40" w:rsidSect="000717A2">
      <w:headerReference w:type="default" r:id="rId17"/>
      <w:footerReference w:type="default" r:id="rId1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416" w:rsidRDefault="00F84416" w:rsidP="00C25F76">
      <w:pPr>
        <w:spacing w:after="0" w:line="240" w:lineRule="auto"/>
      </w:pPr>
      <w:r>
        <w:separator/>
      </w:r>
    </w:p>
  </w:endnote>
  <w:endnote w:type="continuationSeparator" w:id="0">
    <w:p w:rsidR="00F84416" w:rsidRDefault="00F84416" w:rsidP="00C2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FD4" w:rsidRPr="00F45A10" w:rsidRDefault="00E87FD4">
    <w:pPr>
      <w:pStyle w:val="Footer"/>
      <w:pBdr>
        <w:top w:val="thinThickSmallGap" w:sz="24" w:space="1" w:color="622423" w:themeColor="accent2" w:themeShade="7F"/>
      </w:pBdr>
      <w:rPr>
        <w:rFonts w:ascii="Times New Roman" w:hAnsi="Times New Roman"/>
        <w:sz w:val="24"/>
        <w:szCs w:val="24"/>
      </w:rPr>
    </w:pPr>
    <w:r w:rsidRPr="00F45A10">
      <w:rPr>
        <w:rFonts w:ascii="Times New Roman" w:hAnsi="Times New Roman"/>
        <w:sz w:val="24"/>
        <w:szCs w:val="24"/>
      </w:rPr>
      <w:t>[</w:t>
    </w:r>
    <w:r w:rsidR="000717A2" w:rsidRPr="00F45A10">
      <w:rPr>
        <w:rFonts w:ascii="Times New Roman" w:hAnsi="Times New Roman"/>
        <w:sz w:val="24"/>
        <w:szCs w:val="24"/>
      </w:rPr>
      <w:t>Variant II Turbo Operating Procedure</w:t>
    </w:r>
    <w:r w:rsidR="00F45A10" w:rsidRPr="00F45A10">
      <w:rPr>
        <w:rFonts w:ascii="Times New Roman" w:hAnsi="Times New Roman"/>
        <w:sz w:val="24"/>
        <w:szCs w:val="24"/>
      </w:rPr>
      <w:t xml:space="preserve"> </w:t>
    </w:r>
    <w:r w:rsidR="00BE5BC9" w:rsidRPr="00F45A10">
      <w:rPr>
        <w:rFonts w:ascii="Times New Roman" w:hAnsi="Times New Roman"/>
        <w:sz w:val="24"/>
        <w:szCs w:val="24"/>
      </w:rPr>
      <w:t>2.0</w:t>
    </w:r>
    <w:r w:rsidRPr="00F45A10">
      <w:rPr>
        <w:rFonts w:ascii="Times New Roman" w:hAnsi="Times New Roman"/>
        <w:sz w:val="24"/>
        <w:szCs w:val="24"/>
      </w:rPr>
      <w:t>]</w:t>
    </w:r>
    <w:r w:rsidRPr="00F45A10">
      <w:rPr>
        <w:rFonts w:ascii="Times New Roman" w:hAnsi="Times New Roman"/>
        <w:sz w:val="24"/>
        <w:szCs w:val="24"/>
      </w:rPr>
      <w:ptab w:relativeTo="margin" w:alignment="right" w:leader="none"/>
    </w:r>
    <w:r w:rsidRPr="00F45A10">
      <w:rPr>
        <w:rFonts w:ascii="Times New Roman" w:hAnsi="Times New Roman"/>
        <w:sz w:val="24"/>
        <w:szCs w:val="24"/>
      </w:rPr>
      <w:t xml:space="preserve">Page </w:t>
    </w:r>
    <w:r w:rsidR="006E488D" w:rsidRPr="00F45A10">
      <w:rPr>
        <w:rFonts w:ascii="Times New Roman" w:hAnsi="Times New Roman"/>
        <w:sz w:val="24"/>
        <w:szCs w:val="24"/>
      </w:rPr>
      <w:fldChar w:fldCharType="begin"/>
    </w:r>
    <w:r w:rsidRPr="00F45A10">
      <w:rPr>
        <w:rFonts w:ascii="Times New Roman" w:hAnsi="Times New Roman"/>
        <w:sz w:val="24"/>
        <w:szCs w:val="24"/>
      </w:rPr>
      <w:instrText xml:space="preserve"> PAGE   \* MERGEFORMAT </w:instrText>
    </w:r>
    <w:r w:rsidR="006E488D" w:rsidRPr="00F45A10">
      <w:rPr>
        <w:rFonts w:ascii="Times New Roman" w:hAnsi="Times New Roman"/>
        <w:sz w:val="24"/>
        <w:szCs w:val="24"/>
      </w:rPr>
      <w:fldChar w:fldCharType="separate"/>
    </w:r>
    <w:r w:rsidR="00F45A10">
      <w:rPr>
        <w:rFonts w:ascii="Times New Roman" w:hAnsi="Times New Roman"/>
        <w:noProof/>
        <w:sz w:val="24"/>
        <w:szCs w:val="24"/>
      </w:rPr>
      <w:t>1</w:t>
    </w:r>
    <w:r w:rsidR="006E488D" w:rsidRPr="00F45A10">
      <w:rPr>
        <w:rFonts w:ascii="Times New Roman" w:hAnsi="Times New Roman"/>
        <w:noProof/>
        <w:sz w:val="24"/>
        <w:szCs w:val="24"/>
      </w:rPr>
      <w:fldChar w:fldCharType="end"/>
    </w:r>
  </w:p>
  <w:p w:rsidR="00E87FD4" w:rsidRPr="00F45A10" w:rsidRDefault="00F45A10">
    <w:pPr>
      <w:pStyle w:val="Footer"/>
      <w:rPr>
        <w:rFonts w:ascii="Times New Roman" w:hAnsi="Times New Roman"/>
        <w:sz w:val="24"/>
        <w:szCs w:val="24"/>
      </w:rPr>
    </w:pPr>
    <w:r w:rsidRPr="00F45A10">
      <w:rPr>
        <w:rFonts w:ascii="Times New Roman" w:hAnsi="Times New Roman"/>
        <w:sz w:val="24"/>
        <w:szCs w:val="24"/>
      </w:rPr>
      <w:t xml:space="preserve">L70241502 </w:t>
    </w:r>
    <w:r>
      <w:rPr>
        <w:rFonts w:ascii="Times New Roman" w:hAnsi="Times New Roman"/>
        <w:sz w:val="24"/>
        <w:szCs w:val="24"/>
      </w:rPr>
      <w:tab/>
    </w:r>
    <w:r w:rsidRPr="00F45A10">
      <w:rPr>
        <w:rFonts w:ascii="Times New Roman" w:hAnsi="Times New Roman"/>
        <w:sz w:val="24"/>
        <w:szCs w:val="24"/>
      </w:rPr>
      <w:t xml:space="preserve">Bio-Rad Laboratories, Inc., 2010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416" w:rsidRDefault="00F84416" w:rsidP="00C25F76">
      <w:pPr>
        <w:spacing w:after="0" w:line="240" w:lineRule="auto"/>
      </w:pPr>
      <w:r>
        <w:separator/>
      </w:r>
    </w:p>
  </w:footnote>
  <w:footnote w:type="continuationSeparator" w:id="0">
    <w:p w:rsidR="00F84416" w:rsidRDefault="00F84416" w:rsidP="00C25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FD4" w:rsidRPr="000849D2" w:rsidRDefault="00E87FD4" w:rsidP="00561680">
    <w:pP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0B53"/>
    <w:multiLevelType w:val="hybridMultilevel"/>
    <w:tmpl w:val="2CCA8C3A"/>
    <w:lvl w:ilvl="0" w:tplc="0B46C3A8">
      <w:start w:val="1"/>
      <w:numFmt w:val="lowerLetter"/>
      <w:lvlText w:val="%1."/>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A4E6A7A2">
      <w:start w:val="1"/>
      <w:numFmt w:val="lowerLetter"/>
      <w:lvlText w:val="%2"/>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740A1212">
      <w:start w:val="1"/>
      <w:numFmt w:val="lowerRoman"/>
      <w:lvlText w:val="%3"/>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C56EE88">
      <w:start w:val="1"/>
      <w:numFmt w:val="decimal"/>
      <w:lvlText w:val="%4"/>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9438C788">
      <w:start w:val="1"/>
      <w:numFmt w:val="lowerLetter"/>
      <w:lvlText w:val="%5"/>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45368756">
      <w:start w:val="1"/>
      <w:numFmt w:val="lowerRoman"/>
      <w:lvlText w:val="%6"/>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25266F4">
      <w:start w:val="1"/>
      <w:numFmt w:val="decimal"/>
      <w:lvlText w:val="%7"/>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C6EAA62">
      <w:start w:val="1"/>
      <w:numFmt w:val="lowerLetter"/>
      <w:lvlText w:val="%8"/>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7729EA6">
      <w:start w:val="1"/>
      <w:numFmt w:val="lowerRoman"/>
      <w:lvlText w:val="%9"/>
      <w:lvlJc w:val="left"/>
      <w:pPr>
        <w:ind w:left="75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12795DD8"/>
    <w:multiLevelType w:val="hybridMultilevel"/>
    <w:tmpl w:val="FACAE0CC"/>
    <w:lvl w:ilvl="0" w:tplc="8F96E08C">
      <w:start w:val="1"/>
      <w:numFmt w:val="decimal"/>
      <w:lvlText w:val="%1."/>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20909D94">
      <w:start w:val="1"/>
      <w:numFmt w:val="lowerLetter"/>
      <w:lvlText w:val="%2"/>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EC2ACBA">
      <w:start w:val="1"/>
      <w:numFmt w:val="lowerRoman"/>
      <w:lvlText w:val="%3"/>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F0905AF8">
      <w:start w:val="1"/>
      <w:numFmt w:val="decimal"/>
      <w:lvlText w:val="%4"/>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55727B14">
      <w:start w:val="1"/>
      <w:numFmt w:val="lowerLetter"/>
      <w:lvlText w:val="%5"/>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55BC9624">
      <w:start w:val="1"/>
      <w:numFmt w:val="lowerRoman"/>
      <w:lvlText w:val="%6"/>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92A67F72">
      <w:start w:val="1"/>
      <w:numFmt w:val="decimal"/>
      <w:lvlText w:val="%7"/>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CA8CDAA6">
      <w:start w:val="1"/>
      <w:numFmt w:val="lowerLetter"/>
      <w:lvlText w:val="%8"/>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710C280">
      <w:start w:val="1"/>
      <w:numFmt w:val="lowerRoman"/>
      <w:lvlText w:val="%9"/>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15A16B68"/>
    <w:multiLevelType w:val="hybridMultilevel"/>
    <w:tmpl w:val="A43C2736"/>
    <w:lvl w:ilvl="0" w:tplc="99A4BCFC">
      <w:start w:val="1"/>
      <w:numFmt w:val="decimal"/>
      <w:lvlText w:val="%1."/>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A73C3946">
      <w:start w:val="1"/>
      <w:numFmt w:val="lowerLetter"/>
      <w:lvlText w:val="%2"/>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8DEC530">
      <w:start w:val="1"/>
      <w:numFmt w:val="lowerRoman"/>
      <w:lvlText w:val="%3"/>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58B6B31E">
      <w:start w:val="1"/>
      <w:numFmt w:val="decimal"/>
      <w:lvlText w:val="%4"/>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347CCEEA">
      <w:start w:val="1"/>
      <w:numFmt w:val="lowerLetter"/>
      <w:lvlText w:val="%5"/>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A15248F8">
      <w:start w:val="1"/>
      <w:numFmt w:val="lowerRoman"/>
      <w:lvlText w:val="%6"/>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2502512">
      <w:start w:val="1"/>
      <w:numFmt w:val="decimal"/>
      <w:lvlText w:val="%7"/>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BB62EFA">
      <w:start w:val="1"/>
      <w:numFmt w:val="lowerLetter"/>
      <w:lvlText w:val="%8"/>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AFBC4DAC">
      <w:start w:val="1"/>
      <w:numFmt w:val="lowerRoman"/>
      <w:lvlText w:val="%9"/>
      <w:lvlJc w:val="left"/>
      <w:pPr>
        <w:ind w:left="75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182E4BB1"/>
    <w:multiLevelType w:val="hybridMultilevel"/>
    <w:tmpl w:val="07EC6A36"/>
    <w:lvl w:ilvl="0" w:tplc="38BCE83E">
      <w:start w:val="1"/>
      <w:numFmt w:val="decimal"/>
      <w:lvlText w:val="%1."/>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F1E46C2">
      <w:start w:val="1"/>
      <w:numFmt w:val="lowerLetter"/>
      <w:lvlText w:val="%2."/>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DAD47CCA">
      <w:start w:val="1"/>
      <w:numFmt w:val="lowerRoman"/>
      <w:lvlText w:val="%3"/>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C6F2C6C6">
      <w:start w:val="1"/>
      <w:numFmt w:val="decimal"/>
      <w:lvlText w:val="%4"/>
      <w:lvlJc w:val="left"/>
      <w:pPr>
        <w:ind w:left="36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0E608A2">
      <w:start w:val="1"/>
      <w:numFmt w:val="lowerLetter"/>
      <w:lvlText w:val="%5"/>
      <w:lvlJc w:val="left"/>
      <w:pPr>
        <w:ind w:left="43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F44C70E">
      <w:start w:val="1"/>
      <w:numFmt w:val="lowerRoman"/>
      <w:lvlText w:val="%6"/>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E05819C6">
      <w:start w:val="1"/>
      <w:numFmt w:val="decimal"/>
      <w:lvlText w:val="%7"/>
      <w:lvlJc w:val="left"/>
      <w:pPr>
        <w:ind w:left="5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3C806EC">
      <w:start w:val="1"/>
      <w:numFmt w:val="lowerLetter"/>
      <w:lvlText w:val="%8"/>
      <w:lvlJc w:val="left"/>
      <w:pPr>
        <w:ind w:left="6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4285D0C">
      <w:start w:val="1"/>
      <w:numFmt w:val="lowerRoman"/>
      <w:lvlText w:val="%9"/>
      <w:lvlJc w:val="left"/>
      <w:pPr>
        <w:ind w:left="72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1A0F5DCA"/>
    <w:multiLevelType w:val="hybridMultilevel"/>
    <w:tmpl w:val="87B0D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60F35"/>
    <w:multiLevelType w:val="hybridMultilevel"/>
    <w:tmpl w:val="ED7A061A"/>
    <w:lvl w:ilvl="0" w:tplc="8786A734">
      <w:start w:val="1"/>
      <w:numFmt w:val="bullet"/>
      <w:lvlText w:val="•"/>
      <w:lvlJc w:val="left"/>
      <w:pPr>
        <w:ind w:left="720" w:hanging="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6025D"/>
    <w:multiLevelType w:val="hybridMultilevel"/>
    <w:tmpl w:val="98B87950"/>
    <w:lvl w:ilvl="0" w:tplc="92A68204">
      <w:start w:val="1"/>
      <w:numFmt w:val="decimal"/>
      <w:lvlText w:val="%1."/>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798C172">
      <w:start w:val="1"/>
      <w:numFmt w:val="lowerLetter"/>
      <w:lvlText w:val="%2"/>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E92E37C8">
      <w:start w:val="1"/>
      <w:numFmt w:val="lowerRoman"/>
      <w:lvlText w:val="%3"/>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7FD8078C">
      <w:start w:val="1"/>
      <w:numFmt w:val="decimal"/>
      <w:lvlText w:val="%4"/>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D49CE14A">
      <w:start w:val="1"/>
      <w:numFmt w:val="lowerLetter"/>
      <w:lvlText w:val="%5"/>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DEC39E6">
      <w:start w:val="1"/>
      <w:numFmt w:val="lowerRoman"/>
      <w:lvlText w:val="%6"/>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02AAB36">
      <w:start w:val="1"/>
      <w:numFmt w:val="decimal"/>
      <w:lvlText w:val="%7"/>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ECBA2F78">
      <w:start w:val="1"/>
      <w:numFmt w:val="lowerLetter"/>
      <w:lvlText w:val="%8"/>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9FAE442">
      <w:start w:val="1"/>
      <w:numFmt w:val="lowerRoman"/>
      <w:lvlText w:val="%9"/>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262E76E6"/>
    <w:multiLevelType w:val="hybridMultilevel"/>
    <w:tmpl w:val="5A865716"/>
    <w:lvl w:ilvl="0" w:tplc="52E0E7A2">
      <w:start w:val="1"/>
      <w:numFmt w:val="decimal"/>
      <w:lvlText w:val="%1."/>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85879C2">
      <w:start w:val="1"/>
      <w:numFmt w:val="lowerLetter"/>
      <w:lvlText w:val="%2"/>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6FB2795C">
      <w:start w:val="1"/>
      <w:numFmt w:val="lowerRoman"/>
      <w:lvlText w:val="%3"/>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452FD0A">
      <w:start w:val="1"/>
      <w:numFmt w:val="decimal"/>
      <w:lvlText w:val="%4"/>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0C09B20">
      <w:start w:val="1"/>
      <w:numFmt w:val="lowerLetter"/>
      <w:lvlText w:val="%5"/>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938AB78">
      <w:start w:val="1"/>
      <w:numFmt w:val="lowerRoman"/>
      <w:lvlText w:val="%6"/>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8BC090E">
      <w:start w:val="1"/>
      <w:numFmt w:val="decimal"/>
      <w:lvlText w:val="%7"/>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86081DC">
      <w:start w:val="1"/>
      <w:numFmt w:val="lowerLetter"/>
      <w:lvlText w:val="%8"/>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3802F362">
      <w:start w:val="1"/>
      <w:numFmt w:val="lowerRoman"/>
      <w:lvlText w:val="%9"/>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2E7571F8"/>
    <w:multiLevelType w:val="hybridMultilevel"/>
    <w:tmpl w:val="1B62F4FC"/>
    <w:lvl w:ilvl="0" w:tplc="17F8D7B4">
      <w:start w:val="1"/>
      <w:numFmt w:val="bullet"/>
      <w:lvlText w:val="•"/>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CC043B82">
      <w:start w:val="1"/>
      <w:numFmt w:val="bullet"/>
      <w:lvlText w:val="o"/>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33A3EA4">
      <w:start w:val="1"/>
      <w:numFmt w:val="bullet"/>
      <w:lvlText w:val="▪"/>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5C6CFB2">
      <w:start w:val="1"/>
      <w:numFmt w:val="bullet"/>
      <w:lvlText w:val="•"/>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97A9C1E">
      <w:start w:val="1"/>
      <w:numFmt w:val="bullet"/>
      <w:lvlText w:val="o"/>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AFB4050C">
      <w:start w:val="1"/>
      <w:numFmt w:val="bullet"/>
      <w:lvlText w:val="▪"/>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EB885B8E">
      <w:start w:val="1"/>
      <w:numFmt w:val="bullet"/>
      <w:lvlText w:val="•"/>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E6AE4316">
      <w:start w:val="1"/>
      <w:numFmt w:val="bullet"/>
      <w:lvlText w:val="o"/>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FB7C626E">
      <w:start w:val="1"/>
      <w:numFmt w:val="bullet"/>
      <w:lvlText w:val="▪"/>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2FCD1761"/>
    <w:multiLevelType w:val="hybridMultilevel"/>
    <w:tmpl w:val="3C0A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2D7269"/>
    <w:multiLevelType w:val="hybridMultilevel"/>
    <w:tmpl w:val="CCE87CEE"/>
    <w:lvl w:ilvl="0" w:tplc="13EA594E">
      <w:start w:val="1"/>
      <w:numFmt w:val="decimal"/>
      <w:lvlText w:val="%1."/>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F6C24E8">
      <w:start w:val="1"/>
      <w:numFmt w:val="lowerLetter"/>
      <w:lvlText w:val="%2"/>
      <w:lvlJc w:val="left"/>
      <w:pPr>
        <w:ind w:left="172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CD6D5AC">
      <w:start w:val="1"/>
      <w:numFmt w:val="lowerRoman"/>
      <w:lvlText w:val="%3"/>
      <w:lvlJc w:val="left"/>
      <w:pPr>
        <w:ind w:left="244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E646B2EE">
      <w:start w:val="1"/>
      <w:numFmt w:val="decimal"/>
      <w:lvlText w:val="%4"/>
      <w:lvlJc w:val="left"/>
      <w:pPr>
        <w:ind w:left="316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E49272A4">
      <w:start w:val="1"/>
      <w:numFmt w:val="lowerLetter"/>
      <w:lvlText w:val="%5"/>
      <w:lvlJc w:val="left"/>
      <w:pPr>
        <w:ind w:left="388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6A039EE">
      <w:start w:val="1"/>
      <w:numFmt w:val="lowerRoman"/>
      <w:lvlText w:val="%6"/>
      <w:lvlJc w:val="left"/>
      <w:pPr>
        <w:ind w:left="460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1BCCE22">
      <w:start w:val="1"/>
      <w:numFmt w:val="decimal"/>
      <w:lvlText w:val="%7"/>
      <w:lvlJc w:val="left"/>
      <w:pPr>
        <w:ind w:left="532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62E8E140">
      <w:start w:val="1"/>
      <w:numFmt w:val="lowerLetter"/>
      <w:lvlText w:val="%8"/>
      <w:lvlJc w:val="left"/>
      <w:pPr>
        <w:ind w:left="604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12AE0196">
      <w:start w:val="1"/>
      <w:numFmt w:val="lowerRoman"/>
      <w:lvlText w:val="%9"/>
      <w:lvlJc w:val="left"/>
      <w:pPr>
        <w:ind w:left="676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30601F62"/>
    <w:multiLevelType w:val="hybridMultilevel"/>
    <w:tmpl w:val="1870E192"/>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33AD35B8"/>
    <w:multiLevelType w:val="hybridMultilevel"/>
    <w:tmpl w:val="FED8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27960"/>
    <w:multiLevelType w:val="hybridMultilevel"/>
    <w:tmpl w:val="52E0D3EA"/>
    <w:lvl w:ilvl="0" w:tplc="42CCEFBE">
      <w:start w:val="6"/>
      <w:numFmt w:val="decimal"/>
      <w:lvlText w:val="%1."/>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DC368554">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4A8AE672">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1FB84F72">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8C45BAA">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DB886DA">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FCB8D046">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A71C6E3C">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52947F20">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361629CB"/>
    <w:multiLevelType w:val="hybridMultilevel"/>
    <w:tmpl w:val="022E0DA6"/>
    <w:lvl w:ilvl="0" w:tplc="0D747F5A">
      <w:start w:val="1"/>
      <w:numFmt w:val="bullet"/>
      <w:lvlText w:val="•"/>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07C2DBE">
      <w:start w:val="1"/>
      <w:numFmt w:val="bullet"/>
      <w:lvlText w:val="o"/>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AF8588A">
      <w:start w:val="1"/>
      <w:numFmt w:val="bullet"/>
      <w:lvlText w:val="▪"/>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086EB75A">
      <w:start w:val="1"/>
      <w:numFmt w:val="bullet"/>
      <w:lvlText w:val="•"/>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673600D2">
      <w:start w:val="1"/>
      <w:numFmt w:val="bullet"/>
      <w:lvlText w:val="o"/>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B9FEDC7E">
      <w:start w:val="1"/>
      <w:numFmt w:val="bullet"/>
      <w:lvlText w:val="▪"/>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7CB48688">
      <w:start w:val="1"/>
      <w:numFmt w:val="bullet"/>
      <w:lvlText w:val="•"/>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79CAAA26">
      <w:start w:val="1"/>
      <w:numFmt w:val="bullet"/>
      <w:lvlText w:val="o"/>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FCC0F560">
      <w:start w:val="1"/>
      <w:numFmt w:val="bullet"/>
      <w:lvlText w:val="▪"/>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38C36086"/>
    <w:multiLevelType w:val="hybridMultilevel"/>
    <w:tmpl w:val="906C1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941575"/>
    <w:multiLevelType w:val="hybridMultilevel"/>
    <w:tmpl w:val="15745EF0"/>
    <w:lvl w:ilvl="0" w:tplc="B00686F8">
      <w:start w:val="5"/>
      <w:numFmt w:val="lowerRoman"/>
      <w:lvlText w:val="%1."/>
      <w:lvlJc w:val="right"/>
      <w:pPr>
        <w:ind w:left="25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145B5D"/>
    <w:multiLevelType w:val="hybridMultilevel"/>
    <w:tmpl w:val="61767176"/>
    <w:lvl w:ilvl="0" w:tplc="7ABCE04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6D5785"/>
    <w:multiLevelType w:val="hybridMultilevel"/>
    <w:tmpl w:val="9014C14E"/>
    <w:lvl w:ilvl="0" w:tplc="44AAA1F4">
      <w:start w:val="1"/>
      <w:numFmt w:val="decimal"/>
      <w:lvlText w:val="%1."/>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90EC2A18">
      <w:start w:val="1"/>
      <w:numFmt w:val="lowerLetter"/>
      <w:lvlText w:val="%2"/>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4E2AF2BE">
      <w:start w:val="1"/>
      <w:numFmt w:val="lowerRoman"/>
      <w:lvlText w:val="%3"/>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EE0285F6">
      <w:start w:val="1"/>
      <w:numFmt w:val="decimal"/>
      <w:lvlText w:val="%4"/>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78082A8">
      <w:start w:val="1"/>
      <w:numFmt w:val="lowerLetter"/>
      <w:lvlText w:val="%5"/>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E8ACCF16">
      <w:start w:val="1"/>
      <w:numFmt w:val="lowerRoman"/>
      <w:lvlText w:val="%6"/>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2FB8181E">
      <w:start w:val="1"/>
      <w:numFmt w:val="decimal"/>
      <w:lvlText w:val="%7"/>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62CA7D0">
      <w:start w:val="1"/>
      <w:numFmt w:val="lowerLetter"/>
      <w:lvlText w:val="%8"/>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A58A34E">
      <w:start w:val="1"/>
      <w:numFmt w:val="lowerRoman"/>
      <w:lvlText w:val="%9"/>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49EA6C12"/>
    <w:multiLevelType w:val="hybridMultilevel"/>
    <w:tmpl w:val="5D32C706"/>
    <w:lvl w:ilvl="0" w:tplc="E3E2D32A">
      <w:start w:val="1"/>
      <w:numFmt w:val="decimal"/>
      <w:lvlText w:val="%1."/>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72C0A2FA">
      <w:start w:val="1"/>
      <w:numFmt w:val="lowerLetter"/>
      <w:lvlText w:val="%2"/>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C5166B78">
      <w:start w:val="1"/>
      <w:numFmt w:val="lowerRoman"/>
      <w:lvlText w:val="%3"/>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762A374">
      <w:start w:val="1"/>
      <w:numFmt w:val="decimal"/>
      <w:lvlText w:val="%4"/>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430A860">
      <w:start w:val="1"/>
      <w:numFmt w:val="lowerLetter"/>
      <w:lvlText w:val="%5"/>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1C44CA98">
      <w:start w:val="1"/>
      <w:numFmt w:val="lowerRoman"/>
      <w:lvlText w:val="%6"/>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656A54E">
      <w:start w:val="1"/>
      <w:numFmt w:val="decimal"/>
      <w:lvlText w:val="%7"/>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1502DFA">
      <w:start w:val="1"/>
      <w:numFmt w:val="lowerLetter"/>
      <w:lvlText w:val="%8"/>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3E1640B2">
      <w:start w:val="1"/>
      <w:numFmt w:val="lowerRoman"/>
      <w:lvlText w:val="%9"/>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4D17301F"/>
    <w:multiLevelType w:val="hybridMultilevel"/>
    <w:tmpl w:val="B71E8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273E49"/>
    <w:multiLevelType w:val="hybridMultilevel"/>
    <w:tmpl w:val="8FFAD3AE"/>
    <w:lvl w:ilvl="0" w:tplc="587870B8">
      <w:start w:val="1"/>
      <w:numFmt w:val="decimal"/>
      <w:lvlText w:val="%1."/>
      <w:lvlJc w:val="left"/>
      <w:pPr>
        <w:ind w:left="108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A2CCDD80">
      <w:start w:val="1"/>
      <w:numFmt w:val="lowerLetter"/>
      <w:lvlText w:val="%2"/>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16DEA246">
      <w:start w:val="1"/>
      <w:numFmt w:val="lowerRoman"/>
      <w:lvlText w:val="%3"/>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09AA2722">
      <w:start w:val="1"/>
      <w:numFmt w:val="decimal"/>
      <w:lvlText w:val="%4"/>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DF67C28">
      <w:start w:val="1"/>
      <w:numFmt w:val="lowerLetter"/>
      <w:lvlText w:val="%5"/>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4986B9E">
      <w:start w:val="1"/>
      <w:numFmt w:val="lowerRoman"/>
      <w:lvlText w:val="%6"/>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0D0A92D4">
      <w:start w:val="1"/>
      <w:numFmt w:val="decimal"/>
      <w:lvlText w:val="%7"/>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74B47A2C">
      <w:start w:val="1"/>
      <w:numFmt w:val="lowerLetter"/>
      <w:lvlText w:val="%8"/>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15CF278">
      <w:start w:val="1"/>
      <w:numFmt w:val="lowerRoman"/>
      <w:lvlText w:val="%9"/>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5DB6468E"/>
    <w:multiLevelType w:val="hybridMultilevel"/>
    <w:tmpl w:val="B3320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D92246"/>
    <w:multiLevelType w:val="hybridMultilevel"/>
    <w:tmpl w:val="BA3E7B5C"/>
    <w:lvl w:ilvl="0" w:tplc="0B180E0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0B56D8"/>
    <w:multiLevelType w:val="hybridMultilevel"/>
    <w:tmpl w:val="A4C23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443E42"/>
    <w:multiLevelType w:val="hybridMultilevel"/>
    <w:tmpl w:val="765E8A70"/>
    <w:lvl w:ilvl="0" w:tplc="5A527DC8">
      <w:start w:val="1"/>
      <w:numFmt w:val="decimal"/>
      <w:lvlText w:val="%1."/>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DECCE6BE">
      <w:start w:val="1"/>
      <w:numFmt w:val="lowerLetter"/>
      <w:lvlText w:val="%2"/>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AA84161E">
      <w:start w:val="1"/>
      <w:numFmt w:val="lowerRoman"/>
      <w:lvlText w:val="%3"/>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EFA66A9A">
      <w:start w:val="1"/>
      <w:numFmt w:val="decimal"/>
      <w:lvlText w:val="%4"/>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ED047578">
      <w:start w:val="1"/>
      <w:numFmt w:val="lowerLetter"/>
      <w:lvlText w:val="%5"/>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FED82714">
      <w:start w:val="1"/>
      <w:numFmt w:val="lowerRoman"/>
      <w:lvlText w:val="%6"/>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F927D8C">
      <w:start w:val="1"/>
      <w:numFmt w:val="decimal"/>
      <w:lvlText w:val="%7"/>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EABCD8D8">
      <w:start w:val="1"/>
      <w:numFmt w:val="lowerLetter"/>
      <w:lvlText w:val="%8"/>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66ECC7D0">
      <w:start w:val="1"/>
      <w:numFmt w:val="lowerRoman"/>
      <w:lvlText w:val="%9"/>
      <w:lvlJc w:val="left"/>
      <w:pPr>
        <w:ind w:left="75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6E212FBC"/>
    <w:multiLevelType w:val="hybridMultilevel"/>
    <w:tmpl w:val="1D70D7DC"/>
    <w:lvl w:ilvl="0" w:tplc="8D7A2856">
      <w:start w:val="1"/>
      <w:numFmt w:val="lowerLetter"/>
      <w:lvlText w:val="%1."/>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F9B8B5F6">
      <w:start w:val="1"/>
      <w:numFmt w:val="lowerLetter"/>
      <w:lvlText w:val="%2"/>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14102838">
      <w:start w:val="1"/>
      <w:numFmt w:val="lowerRoman"/>
      <w:lvlText w:val="%3"/>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3FF035B4">
      <w:start w:val="1"/>
      <w:numFmt w:val="decimal"/>
      <w:lvlText w:val="%4"/>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B4ACE01E">
      <w:start w:val="1"/>
      <w:numFmt w:val="lowerLetter"/>
      <w:lvlText w:val="%5"/>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6C0F8F8">
      <w:start w:val="1"/>
      <w:numFmt w:val="lowerRoman"/>
      <w:lvlText w:val="%6"/>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F2485A66">
      <w:start w:val="1"/>
      <w:numFmt w:val="decimal"/>
      <w:lvlText w:val="%7"/>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7AC1A58">
      <w:start w:val="1"/>
      <w:numFmt w:val="lowerLetter"/>
      <w:lvlText w:val="%8"/>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0624F504">
      <w:start w:val="1"/>
      <w:numFmt w:val="lowerRoman"/>
      <w:lvlText w:val="%9"/>
      <w:lvlJc w:val="left"/>
      <w:pPr>
        <w:ind w:left="75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6FB01143"/>
    <w:multiLevelType w:val="hybridMultilevel"/>
    <w:tmpl w:val="DECA7ED6"/>
    <w:lvl w:ilvl="0" w:tplc="52E2FD00">
      <w:start w:val="1"/>
      <w:numFmt w:val="decimal"/>
      <w:lvlText w:val="%1)"/>
      <w:lvlJc w:val="left"/>
      <w:pPr>
        <w:ind w:left="900" w:hanging="360"/>
      </w:pPr>
      <w:rPr>
        <w:rFonts w:hint="default"/>
        <w:b/>
      </w:rPr>
    </w:lvl>
    <w:lvl w:ilvl="1" w:tplc="04090019">
      <w:start w:val="1"/>
      <w:numFmt w:val="lowerLetter"/>
      <w:lvlText w:val="%2."/>
      <w:lvlJc w:val="left"/>
      <w:pPr>
        <w:ind w:left="1890" w:hanging="360"/>
      </w:pPr>
      <w:rPr>
        <w:rFonts w:hint="default"/>
        <w:b w:val="0"/>
        <w:color w:val="auto"/>
      </w:rPr>
    </w:lvl>
    <w:lvl w:ilvl="2" w:tplc="E9D88210">
      <w:start w:val="1"/>
      <w:numFmt w:val="lowerRoman"/>
      <w:lvlText w:val="%3."/>
      <w:lvlJc w:val="right"/>
      <w:pPr>
        <w:ind w:left="2340" w:hanging="180"/>
      </w:pPr>
      <w:rPr>
        <w:b w:val="0"/>
        <w:color w:val="auto"/>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71D3769B"/>
    <w:multiLevelType w:val="hybridMultilevel"/>
    <w:tmpl w:val="0A2C7612"/>
    <w:lvl w:ilvl="0" w:tplc="0409000F">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7D5B76"/>
    <w:multiLevelType w:val="hybridMultilevel"/>
    <w:tmpl w:val="0DDAD6B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39523B"/>
    <w:multiLevelType w:val="hybridMultilevel"/>
    <w:tmpl w:val="1B36599C"/>
    <w:lvl w:ilvl="0" w:tplc="52E2FD00">
      <w:start w:val="1"/>
      <w:numFmt w:val="decimal"/>
      <w:lvlText w:val="%1)"/>
      <w:lvlJc w:val="left"/>
      <w:pPr>
        <w:ind w:left="900" w:hanging="360"/>
      </w:pPr>
      <w:rPr>
        <w:rFonts w:hint="default"/>
        <w:b/>
      </w:rPr>
    </w:lvl>
    <w:lvl w:ilvl="1" w:tplc="0B94A536">
      <w:start w:val="1"/>
      <w:numFmt w:val="lowerLetter"/>
      <w:lvlText w:val="%2."/>
      <w:lvlJc w:val="left"/>
      <w:pPr>
        <w:ind w:left="1890" w:hanging="360"/>
      </w:pPr>
      <w:rPr>
        <w:b w:val="0"/>
        <w:color w:val="auto"/>
      </w:rPr>
    </w:lvl>
    <w:lvl w:ilvl="2" w:tplc="E9D88210">
      <w:start w:val="1"/>
      <w:numFmt w:val="lowerRoman"/>
      <w:lvlText w:val="%3."/>
      <w:lvlJc w:val="right"/>
      <w:pPr>
        <w:ind w:left="2340" w:hanging="180"/>
      </w:pPr>
      <w:rPr>
        <w:b w:val="0"/>
        <w:color w:val="auto"/>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0"/>
  </w:num>
  <w:num w:numId="2">
    <w:abstractNumId w:val="23"/>
  </w:num>
  <w:num w:numId="3">
    <w:abstractNumId w:val="27"/>
  </w:num>
  <w:num w:numId="4">
    <w:abstractNumId w:val="16"/>
  </w:num>
  <w:num w:numId="5">
    <w:abstractNumId w:val="17"/>
  </w:num>
  <w:num w:numId="6">
    <w:abstractNumId w:val="9"/>
  </w:num>
  <w:num w:numId="7">
    <w:abstractNumId w:val="22"/>
  </w:num>
  <w:num w:numId="8">
    <w:abstractNumId w:val="20"/>
  </w:num>
  <w:num w:numId="9">
    <w:abstractNumId w:val="28"/>
  </w:num>
  <w:num w:numId="10">
    <w:abstractNumId w:val="11"/>
  </w:num>
  <w:num w:numId="11">
    <w:abstractNumId w:val="21"/>
  </w:num>
  <w:num w:numId="12">
    <w:abstractNumId w:val="14"/>
  </w:num>
  <w:num w:numId="13">
    <w:abstractNumId w:val="0"/>
  </w:num>
  <w:num w:numId="14">
    <w:abstractNumId w:val="26"/>
  </w:num>
  <w:num w:numId="15">
    <w:abstractNumId w:val="2"/>
  </w:num>
  <w:num w:numId="16">
    <w:abstractNumId w:val="3"/>
  </w:num>
  <w:num w:numId="17">
    <w:abstractNumId w:val="1"/>
  </w:num>
  <w:num w:numId="18">
    <w:abstractNumId w:val="6"/>
  </w:num>
  <w:num w:numId="19">
    <w:abstractNumId w:val="25"/>
  </w:num>
  <w:num w:numId="20">
    <w:abstractNumId w:val="12"/>
  </w:num>
  <w:num w:numId="21">
    <w:abstractNumId w:val="7"/>
  </w:num>
  <w:num w:numId="22">
    <w:abstractNumId w:val="18"/>
  </w:num>
  <w:num w:numId="23">
    <w:abstractNumId w:val="8"/>
  </w:num>
  <w:num w:numId="24">
    <w:abstractNumId w:val="19"/>
  </w:num>
  <w:num w:numId="25">
    <w:abstractNumId w:val="13"/>
  </w:num>
  <w:num w:numId="26">
    <w:abstractNumId w:val="10"/>
  </w:num>
  <w:num w:numId="27">
    <w:abstractNumId w:val="5"/>
  </w:num>
  <w:num w:numId="28">
    <w:abstractNumId w:val="29"/>
  </w:num>
  <w:num w:numId="29">
    <w:abstractNumId w:val="24"/>
  </w:num>
  <w:num w:numId="30">
    <w:abstractNumId w:val="15"/>
  </w:num>
  <w:num w:numId="3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19"/>
    <w:rsid w:val="00021F66"/>
    <w:rsid w:val="000428CA"/>
    <w:rsid w:val="00050D3F"/>
    <w:rsid w:val="00051282"/>
    <w:rsid w:val="000542F5"/>
    <w:rsid w:val="00056B35"/>
    <w:rsid w:val="0006244D"/>
    <w:rsid w:val="00062DBC"/>
    <w:rsid w:val="00070FC9"/>
    <w:rsid w:val="000717A2"/>
    <w:rsid w:val="00073309"/>
    <w:rsid w:val="00082427"/>
    <w:rsid w:val="00094091"/>
    <w:rsid w:val="000A21A0"/>
    <w:rsid w:val="000B316B"/>
    <w:rsid w:val="000B560C"/>
    <w:rsid w:val="000D5AEF"/>
    <w:rsid w:val="000E4722"/>
    <w:rsid w:val="000F1A5E"/>
    <w:rsid w:val="000F65EA"/>
    <w:rsid w:val="00102AD1"/>
    <w:rsid w:val="00132718"/>
    <w:rsid w:val="00144FEF"/>
    <w:rsid w:val="00151F0F"/>
    <w:rsid w:val="0019309C"/>
    <w:rsid w:val="001A7A3D"/>
    <w:rsid w:val="001D2A71"/>
    <w:rsid w:val="001E27D3"/>
    <w:rsid w:val="001E2C26"/>
    <w:rsid w:val="001E44D2"/>
    <w:rsid w:val="002065AC"/>
    <w:rsid w:val="00230BE3"/>
    <w:rsid w:val="00240B0E"/>
    <w:rsid w:val="002412AC"/>
    <w:rsid w:val="00260C24"/>
    <w:rsid w:val="00264952"/>
    <w:rsid w:val="00276CC8"/>
    <w:rsid w:val="002A0087"/>
    <w:rsid w:val="002A58CF"/>
    <w:rsid w:val="002A77FE"/>
    <w:rsid w:val="002B1ABF"/>
    <w:rsid w:val="002B59C9"/>
    <w:rsid w:val="002E7417"/>
    <w:rsid w:val="003226BC"/>
    <w:rsid w:val="00327E4F"/>
    <w:rsid w:val="00364AB0"/>
    <w:rsid w:val="0036739E"/>
    <w:rsid w:val="003710EC"/>
    <w:rsid w:val="0037192C"/>
    <w:rsid w:val="00372FC1"/>
    <w:rsid w:val="00375E09"/>
    <w:rsid w:val="003920F4"/>
    <w:rsid w:val="003A4868"/>
    <w:rsid w:val="003A6BB5"/>
    <w:rsid w:val="003D6138"/>
    <w:rsid w:val="003E64D3"/>
    <w:rsid w:val="003E677C"/>
    <w:rsid w:val="003F36E9"/>
    <w:rsid w:val="004148B1"/>
    <w:rsid w:val="00422595"/>
    <w:rsid w:val="00446C30"/>
    <w:rsid w:val="0045018A"/>
    <w:rsid w:val="00487907"/>
    <w:rsid w:val="004C1DDB"/>
    <w:rsid w:val="004D1C0A"/>
    <w:rsid w:val="004F73A1"/>
    <w:rsid w:val="00513541"/>
    <w:rsid w:val="00561680"/>
    <w:rsid w:val="00583547"/>
    <w:rsid w:val="00583692"/>
    <w:rsid w:val="00594016"/>
    <w:rsid w:val="005A7FD2"/>
    <w:rsid w:val="005B3A01"/>
    <w:rsid w:val="005B3E82"/>
    <w:rsid w:val="005D078C"/>
    <w:rsid w:val="005D39FD"/>
    <w:rsid w:val="005E702B"/>
    <w:rsid w:val="006124AC"/>
    <w:rsid w:val="00616DEB"/>
    <w:rsid w:val="00617856"/>
    <w:rsid w:val="00675B65"/>
    <w:rsid w:val="0068080E"/>
    <w:rsid w:val="006B03A9"/>
    <w:rsid w:val="006C0679"/>
    <w:rsid w:val="006D2C82"/>
    <w:rsid w:val="006E488D"/>
    <w:rsid w:val="006F2CED"/>
    <w:rsid w:val="006F60A1"/>
    <w:rsid w:val="00702F35"/>
    <w:rsid w:val="00713CC1"/>
    <w:rsid w:val="007307D2"/>
    <w:rsid w:val="00735AD7"/>
    <w:rsid w:val="00766BDF"/>
    <w:rsid w:val="007A26CA"/>
    <w:rsid w:val="007B460C"/>
    <w:rsid w:val="007C0F33"/>
    <w:rsid w:val="007C1D76"/>
    <w:rsid w:val="007D3567"/>
    <w:rsid w:val="00805F01"/>
    <w:rsid w:val="00807869"/>
    <w:rsid w:val="0082225E"/>
    <w:rsid w:val="008321B1"/>
    <w:rsid w:val="00840836"/>
    <w:rsid w:val="00883CB3"/>
    <w:rsid w:val="00883DCA"/>
    <w:rsid w:val="00887185"/>
    <w:rsid w:val="008A33A2"/>
    <w:rsid w:val="008B0149"/>
    <w:rsid w:val="008E4BD5"/>
    <w:rsid w:val="008F0478"/>
    <w:rsid w:val="008F23DC"/>
    <w:rsid w:val="008F32CB"/>
    <w:rsid w:val="008F4BB4"/>
    <w:rsid w:val="009129C3"/>
    <w:rsid w:val="00962F9A"/>
    <w:rsid w:val="00971653"/>
    <w:rsid w:val="00982EDB"/>
    <w:rsid w:val="009A394B"/>
    <w:rsid w:val="009B18AE"/>
    <w:rsid w:val="009B1AF4"/>
    <w:rsid w:val="009B6D0A"/>
    <w:rsid w:val="009C445C"/>
    <w:rsid w:val="00A00848"/>
    <w:rsid w:val="00A01EDE"/>
    <w:rsid w:val="00A07940"/>
    <w:rsid w:val="00A21F40"/>
    <w:rsid w:val="00A22D40"/>
    <w:rsid w:val="00A36C1F"/>
    <w:rsid w:val="00A40159"/>
    <w:rsid w:val="00A40790"/>
    <w:rsid w:val="00A448B8"/>
    <w:rsid w:val="00A72F64"/>
    <w:rsid w:val="00A75741"/>
    <w:rsid w:val="00AA3E74"/>
    <w:rsid w:val="00AE7B74"/>
    <w:rsid w:val="00B03891"/>
    <w:rsid w:val="00B1595A"/>
    <w:rsid w:val="00B21C46"/>
    <w:rsid w:val="00B31FD5"/>
    <w:rsid w:val="00B41B93"/>
    <w:rsid w:val="00B524D9"/>
    <w:rsid w:val="00B52A84"/>
    <w:rsid w:val="00B577D5"/>
    <w:rsid w:val="00B61993"/>
    <w:rsid w:val="00B81C8B"/>
    <w:rsid w:val="00B83E66"/>
    <w:rsid w:val="00BA0B27"/>
    <w:rsid w:val="00BB6478"/>
    <w:rsid w:val="00BB6862"/>
    <w:rsid w:val="00BE5BC9"/>
    <w:rsid w:val="00C23DD6"/>
    <w:rsid w:val="00C24277"/>
    <w:rsid w:val="00C25F76"/>
    <w:rsid w:val="00C460C2"/>
    <w:rsid w:val="00C545B2"/>
    <w:rsid w:val="00C554A0"/>
    <w:rsid w:val="00C554C4"/>
    <w:rsid w:val="00C567AE"/>
    <w:rsid w:val="00C60A2D"/>
    <w:rsid w:val="00C62400"/>
    <w:rsid w:val="00C81B3F"/>
    <w:rsid w:val="00C82F8E"/>
    <w:rsid w:val="00CB6EDF"/>
    <w:rsid w:val="00CD20DF"/>
    <w:rsid w:val="00CD31C8"/>
    <w:rsid w:val="00CD3693"/>
    <w:rsid w:val="00CD4739"/>
    <w:rsid w:val="00CD6D81"/>
    <w:rsid w:val="00CE6ADE"/>
    <w:rsid w:val="00CF210A"/>
    <w:rsid w:val="00D012E0"/>
    <w:rsid w:val="00D05D31"/>
    <w:rsid w:val="00D21167"/>
    <w:rsid w:val="00D26DB2"/>
    <w:rsid w:val="00D317AF"/>
    <w:rsid w:val="00D35024"/>
    <w:rsid w:val="00D70087"/>
    <w:rsid w:val="00D74F8B"/>
    <w:rsid w:val="00D944B2"/>
    <w:rsid w:val="00D96C8E"/>
    <w:rsid w:val="00DA0C21"/>
    <w:rsid w:val="00DA50BA"/>
    <w:rsid w:val="00DB5D9F"/>
    <w:rsid w:val="00DC4F0E"/>
    <w:rsid w:val="00DF40F2"/>
    <w:rsid w:val="00DF5314"/>
    <w:rsid w:val="00E264A1"/>
    <w:rsid w:val="00E31C49"/>
    <w:rsid w:val="00E44BF7"/>
    <w:rsid w:val="00E44FA0"/>
    <w:rsid w:val="00E4642B"/>
    <w:rsid w:val="00E53CA7"/>
    <w:rsid w:val="00E60443"/>
    <w:rsid w:val="00E6074B"/>
    <w:rsid w:val="00E62837"/>
    <w:rsid w:val="00E70236"/>
    <w:rsid w:val="00E81737"/>
    <w:rsid w:val="00E84E8E"/>
    <w:rsid w:val="00E862CB"/>
    <w:rsid w:val="00E87FD4"/>
    <w:rsid w:val="00E93071"/>
    <w:rsid w:val="00EA61BF"/>
    <w:rsid w:val="00EB5EF9"/>
    <w:rsid w:val="00EB7975"/>
    <w:rsid w:val="00ED519E"/>
    <w:rsid w:val="00ED5998"/>
    <w:rsid w:val="00F0326D"/>
    <w:rsid w:val="00F15D43"/>
    <w:rsid w:val="00F45A10"/>
    <w:rsid w:val="00F46B87"/>
    <w:rsid w:val="00F55ECF"/>
    <w:rsid w:val="00F77FF0"/>
    <w:rsid w:val="00F84416"/>
    <w:rsid w:val="00F87EB8"/>
    <w:rsid w:val="00F9496A"/>
    <w:rsid w:val="00FD5D7C"/>
    <w:rsid w:val="00FD5FD2"/>
    <w:rsid w:val="00FE0219"/>
    <w:rsid w:val="00FE2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E672EC"/>
  <w15:docId w15:val="{6EB4C05A-8C9D-4235-9A5F-FC441AB6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F76"/>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E862C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594016"/>
    <w:pPr>
      <w:keepNext/>
      <w:widowControl w:val="0"/>
      <w:spacing w:after="0" w:line="240" w:lineRule="auto"/>
      <w:outlineLvl w:val="1"/>
    </w:pPr>
    <w:rPr>
      <w:rFonts w:ascii="Bookman Old Style" w:eastAsia="Times New Roman" w:hAnsi="Bookman Old Style"/>
      <w:b/>
      <w:caps/>
      <w:sz w:val="24"/>
      <w:szCs w:val="20"/>
    </w:rPr>
  </w:style>
  <w:style w:type="paragraph" w:styleId="Heading3">
    <w:name w:val="heading 3"/>
    <w:basedOn w:val="Normal"/>
    <w:next w:val="Normal"/>
    <w:link w:val="Heading3Char"/>
    <w:semiHidden/>
    <w:unhideWhenUsed/>
    <w:qFormat/>
    <w:rsid w:val="002A58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F76"/>
    <w:pPr>
      <w:ind w:left="720"/>
    </w:pPr>
  </w:style>
  <w:style w:type="paragraph" w:styleId="Header">
    <w:name w:val="header"/>
    <w:basedOn w:val="Normal"/>
    <w:link w:val="HeaderChar"/>
    <w:uiPriority w:val="99"/>
    <w:unhideWhenUsed/>
    <w:rsid w:val="00C25F76"/>
    <w:pPr>
      <w:tabs>
        <w:tab w:val="center" w:pos="4680"/>
        <w:tab w:val="right" w:pos="9360"/>
      </w:tabs>
    </w:pPr>
  </w:style>
  <w:style w:type="character" w:customStyle="1" w:styleId="HeaderChar">
    <w:name w:val="Header Char"/>
    <w:basedOn w:val="DefaultParagraphFont"/>
    <w:link w:val="Header"/>
    <w:uiPriority w:val="99"/>
    <w:rsid w:val="00C25F76"/>
    <w:rPr>
      <w:rFonts w:ascii="Calibri" w:eastAsia="Calibri" w:hAnsi="Calibri"/>
      <w:sz w:val="22"/>
      <w:szCs w:val="22"/>
    </w:rPr>
  </w:style>
  <w:style w:type="paragraph" w:styleId="Footer">
    <w:name w:val="footer"/>
    <w:basedOn w:val="Normal"/>
    <w:link w:val="FooterChar"/>
    <w:uiPriority w:val="99"/>
    <w:rsid w:val="00C25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F76"/>
    <w:rPr>
      <w:rFonts w:ascii="Calibri" w:eastAsia="Calibri" w:hAnsi="Calibri"/>
      <w:sz w:val="22"/>
      <w:szCs w:val="22"/>
    </w:rPr>
  </w:style>
  <w:style w:type="table" w:styleId="TableGrid">
    <w:name w:val="Table Grid"/>
    <w:basedOn w:val="TableNormal"/>
    <w:rsid w:val="00C25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62CB"/>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5D078C"/>
  </w:style>
  <w:style w:type="paragraph" w:styleId="BalloonText">
    <w:name w:val="Balloon Text"/>
    <w:basedOn w:val="Normal"/>
    <w:link w:val="BalloonTextChar"/>
    <w:rsid w:val="00D26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26DB2"/>
    <w:rPr>
      <w:rFonts w:ascii="Tahoma" w:eastAsia="Calibri" w:hAnsi="Tahoma" w:cs="Tahoma"/>
      <w:sz w:val="16"/>
      <w:szCs w:val="16"/>
    </w:rPr>
  </w:style>
  <w:style w:type="character" w:styleId="CommentReference">
    <w:name w:val="annotation reference"/>
    <w:basedOn w:val="DefaultParagraphFont"/>
    <w:rsid w:val="00D26DB2"/>
    <w:rPr>
      <w:sz w:val="16"/>
      <w:szCs w:val="16"/>
    </w:rPr>
  </w:style>
  <w:style w:type="paragraph" w:styleId="CommentText">
    <w:name w:val="annotation text"/>
    <w:basedOn w:val="Normal"/>
    <w:link w:val="CommentTextChar"/>
    <w:rsid w:val="00D26DB2"/>
    <w:pPr>
      <w:spacing w:line="240" w:lineRule="auto"/>
    </w:pPr>
    <w:rPr>
      <w:sz w:val="20"/>
      <w:szCs w:val="20"/>
    </w:rPr>
  </w:style>
  <w:style w:type="character" w:customStyle="1" w:styleId="CommentTextChar">
    <w:name w:val="Comment Text Char"/>
    <w:basedOn w:val="DefaultParagraphFont"/>
    <w:link w:val="CommentText"/>
    <w:rsid w:val="00D26DB2"/>
    <w:rPr>
      <w:rFonts w:ascii="Calibri" w:eastAsia="Calibri" w:hAnsi="Calibri"/>
    </w:rPr>
  </w:style>
  <w:style w:type="paragraph" w:styleId="CommentSubject">
    <w:name w:val="annotation subject"/>
    <w:basedOn w:val="CommentText"/>
    <w:next w:val="CommentText"/>
    <w:link w:val="CommentSubjectChar"/>
    <w:rsid w:val="00D26DB2"/>
    <w:rPr>
      <w:b/>
      <w:bCs/>
    </w:rPr>
  </w:style>
  <w:style w:type="character" w:customStyle="1" w:styleId="CommentSubjectChar">
    <w:name w:val="Comment Subject Char"/>
    <w:basedOn w:val="CommentTextChar"/>
    <w:link w:val="CommentSubject"/>
    <w:rsid w:val="00D26DB2"/>
    <w:rPr>
      <w:rFonts w:ascii="Calibri" w:eastAsia="Calibri" w:hAnsi="Calibri"/>
      <w:b/>
      <w:bCs/>
    </w:rPr>
  </w:style>
  <w:style w:type="paragraph" w:styleId="Revision">
    <w:name w:val="Revision"/>
    <w:hidden/>
    <w:uiPriority w:val="99"/>
    <w:semiHidden/>
    <w:rsid w:val="00D26DB2"/>
    <w:rPr>
      <w:rFonts w:ascii="Calibri" w:eastAsia="Calibri" w:hAnsi="Calibri"/>
      <w:sz w:val="22"/>
      <w:szCs w:val="22"/>
    </w:rPr>
  </w:style>
  <w:style w:type="character" w:customStyle="1" w:styleId="Heading2Char">
    <w:name w:val="Heading 2 Char"/>
    <w:basedOn w:val="DefaultParagraphFont"/>
    <w:link w:val="Heading2"/>
    <w:rsid w:val="00594016"/>
    <w:rPr>
      <w:rFonts w:ascii="Bookman Old Style" w:hAnsi="Bookman Old Style"/>
      <w:b/>
      <w:caps/>
      <w:sz w:val="24"/>
    </w:rPr>
  </w:style>
  <w:style w:type="character" w:customStyle="1" w:styleId="Heading3Char">
    <w:name w:val="Heading 3 Char"/>
    <w:basedOn w:val="DefaultParagraphFont"/>
    <w:link w:val="Heading3"/>
    <w:semiHidden/>
    <w:rsid w:val="002A58CF"/>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735AD7"/>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Z:\Compliance_Quality\Policy%20and%20Procedure\2012\New%20policy%20templates\Template%20Procedure%20Guide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The12</b:Tag>
    <b:SourceType>BookSection</b:SourceType>
    <b:Guid>{8308C8EE-3774-4AF8-98E7-9DE39BE9FA11}</b:Guid>
    <b:Author>
      <b:BookAuthor>
        <b:NameList>
          <b:Person>
            <b:Last>Commission</b:Last>
            <b:First>The</b:First>
            <b:Middle>Joint</b:Middle>
          </b:Person>
        </b:NameList>
      </b:BookAuthor>
    </b:Author>
    <b:Title>Medication Management</b:Title>
    <b:Year>2012</b:Year>
    <b:BookTitle>The Joint Commission Hospital Accreditation Standards</b:BookTitle>
    <b:Pages>MM1-MM23</b:Pages>
    <b:City>Oak Brooke Terrace</b:City>
    <b:Publisher>The Joint Commission</b:Publisher>
    <b:StateProvince>Illinois</b:StateProvince>
    <b:CountryRegion>U.S.</b:CountryRegion>
    <b:StandardNumber>ISBN: 978-1-59940-425-7 ISSN:  1522-1083</b:StandardNumber>
    <b:RefOrder>1</b:RefOrder>
  </b:Source>
  <b:Source>
    <b:Tag>42C</b:Tag>
    <b:SourceType>Misc</b:SourceType>
    <b:Guid>{06A99721-9A45-47DE-A19C-7A4EFDF8E1FD}</b:Guid>
    <b:Author>
      <b:Author>
        <b:NameList>
          <b:Person>
            <b:Last>Regulations</b:Last>
            <b:First>42</b:First>
            <b:Middle>Code of Federal</b:Middle>
          </b:Person>
        </b:NameList>
      </b:Author>
    </b:Author>
    <b:Title>482.25(b)(1), (b)(3); 482.23(c)(1), (c)(2)(i), (3); 482.12(c)</b:Title>
    <b:CountryRegion>U.S.</b:CountryRegion>
    <b:RefOrder>2</b:RefOrder>
  </b:Source>
  <b:Source>
    <b:Tag>10N</b:Tag>
    <b:SourceType>Misc</b:SourceType>
    <b:Guid>{60225654-17EB-4E2C-99D9-73D7E5B68818}</b:Guid>
    <b:Title>10 NCAC 03C.3707(a), (b),(c), (d); .3803(a)(5); .4511(a)(2), (k), (l)</b:Title>
    <b:StateProvince>North Carolina</b:StateProvince>
    <b:CountryRegion>U.S.</b:CountryRegion>
    <b:RefOrder>3</b:RefOrder>
  </b:Source>
</b:Sources>
</file>

<file path=customXml/itemProps1.xml><?xml version="1.0" encoding="utf-8"?>
<ds:datastoreItem xmlns:ds="http://schemas.openxmlformats.org/officeDocument/2006/customXml" ds:itemID="{80C68D8F-5FC6-4F63-B912-FDE056EE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Procedure Guideline</Template>
  <TotalTime>101</TotalTime>
  <Pages>14</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WFUBMC</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ppenland</dc:creator>
  <cp:lastModifiedBy>Johanna Waldron</cp:lastModifiedBy>
  <cp:revision>10</cp:revision>
  <cp:lastPrinted>2019-08-15T01:50:00Z</cp:lastPrinted>
  <dcterms:created xsi:type="dcterms:W3CDTF">2019-08-14T23:43:00Z</dcterms:created>
  <dcterms:modified xsi:type="dcterms:W3CDTF">2019-08-16T18:53:00Z</dcterms:modified>
</cp:coreProperties>
</file>