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7F7" w:rsidRDefault="00C829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-571500</wp:posOffset>
                </wp:positionH>
                <wp:positionV relativeFrom="paragraph">
                  <wp:posOffset>2000250</wp:posOffset>
                </wp:positionV>
                <wp:extent cx="3448050" cy="30861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9C6" w:rsidRPr="00C829C6" w:rsidRDefault="00C829C6" w:rsidP="00C829C6">
                            <w:pPr>
                              <w:pStyle w:val="Pa1"/>
                              <w:numPr>
                                <w:ilvl w:val="0"/>
                                <w:numId w:val="1"/>
                              </w:numPr>
                              <w:spacing w:after="100"/>
                              <w:rPr>
                                <w:rStyle w:val="A6"/>
                                <w:rFonts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829C6">
                              <w:rPr>
                                <w:rStyle w:val="A6"/>
                                <w:rFonts w:cstheme="minorBidi"/>
                                <w:color w:val="auto"/>
                              </w:rPr>
                              <w:t>Instruct patient to open mouth as wide as possible.</w:t>
                            </w:r>
                          </w:p>
                          <w:p w:rsidR="00C829C6" w:rsidRPr="00C829C6" w:rsidRDefault="00C829C6" w:rsidP="00C829C6">
                            <w:pPr>
                              <w:pStyle w:val="Pa1"/>
                              <w:numPr>
                                <w:ilvl w:val="0"/>
                                <w:numId w:val="1"/>
                              </w:numPr>
                              <w:spacing w:after="100"/>
                              <w:rPr>
                                <w:rStyle w:val="A6"/>
                                <w:rFonts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829C6">
                              <w:rPr>
                                <w:rStyle w:val="A6"/>
                                <w:color w:val="auto"/>
                              </w:rPr>
                              <w:t>Instruct patient to say “</w:t>
                            </w:r>
                            <w:proofErr w:type="spellStart"/>
                            <w:r w:rsidRPr="00C829C6">
                              <w:rPr>
                                <w:rStyle w:val="A6"/>
                                <w:color w:val="auto"/>
                              </w:rPr>
                              <w:t>ahh</w:t>
                            </w:r>
                            <w:proofErr w:type="spellEnd"/>
                            <w:r w:rsidRPr="00C829C6">
                              <w:rPr>
                                <w:rStyle w:val="A6"/>
                                <w:color w:val="auto"/>
                              </w:rPr>
                              <w:t>.” The tonsil area may be reddened, swollen, or have white patches</w:t>
                            </w:r>
                            <w:r>
                              <w:rPr>
                                <w:rStyle w:val="A6"/>
                              </w:rPr>
                              <w:t>.</w:t>
                            </w:r>
                          </w:p>
                          <w:p w:rsidR="00C829C6" w:rsidRPr="00C829C6" w:rsidRDefault="00C829C6" w:rsidP="00C829C6">
                            <w:pPr>
                              <w:pStyle w:val="Pa1"/>
                              <w:numPr>
                                <w:ilvl w:val="0"/>
                                <w:numId w:val="1"/>
                              </w:numPr>
                              <w:spacing w:after="100"/>
                              <w:rPr>
                                <w:rStyle w:val="A6"/>
                                <w:rFonts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829C6">
                              <w:rPr>
                                <w:rStyle w:val="A6"/>
                                <w:rFonts w:cstheme="minorBidi"/>
                                <w:color w:val="auto"/>
                              </w:rPr>
                              <w:t>Direct the tip toward the tonsil area.</w:t>
                            </w:r>
                          </w:p>
                          <w:p w:rsidR="00C829C6" w:rsidRPr="00C829C6" w:rsidRDefault="00C829C6" w:rsidP="00C829C6">
                            <w:pPr>
                              <w:pStyle w:val="Pa1"/>
                              <w:numPr>
                                <w:ilvl w:val="0"/>
                                <w:numId w:val="1"/>
                              </w:numPr>
                              <w:spacing w:after="100"/>
                              <w:rPr>
                                <w:rStyle w:val="A6"/>
                                <w:rFonts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829C6">
                              <w:rPr>
                                <w:rStyle w:val="A6"/>
                                <w:color w:val="auto"/>
                              </w:rPr>
                              <w:t>DO NOT touch the swab tip to any other area of the mouth, including the tongue</w:t>
                            </w:r>
                          </w:p>
                          <w:p w:rsidR="00C829C6" w:rsidRPr="00C829C6" w:rsidRDefault="00C829C6" w:rsidP="00C829C6">
                            <w:pPr>
                              <w:pStyle w:val="Pa1"/>
                              <w:numPr>
                                <w:ilvl w:val="0"/>
                                <w:numId w:val="1"/>
                              </w:numPr>
                              <w:spacing w:after="100"/>
                            </w:pPr>
                            <w:r w:rsidRPr="00C829C6">
                              <w:rPr>
                                <w:sz w:val="29"/>
                                <w:szCs w:val="29"/>
                              </w:rPr>
                              <w:t>Rub the swab on the back of the throat, on the tonsils, and in any other area where there is redness, inflammation or pus</w:t>
                            </w:r>
                            <w:r>
                              <w:t>.</w:t>
                            </w:r>
                          </w:p>
                          <w:p w:rsidR="00C829C6" w:rsidRPr="00C829C6" w:rsidRDefault="00C829C6" w:rsidP="00C829C6">
                            <w:pPr>
                              <w:pStyle w:val="Default"/>
                            </w:pPr>
                          </w:p>
                          <w:p w:rsidR="00C829C6" w:rsidRPr="00C829C6" w:rsidRDefault="00C829C6" w:rsidP="00C829C6">
                            <w:pPr>
                              <w:pStyle w:val="Default"/>
                            </w:pPr>
                          </w:p>
                          <w:p w:rsidR="00C829C6" w:rsidRPr="00C829C6" w:rsidRDefault="00C829C6" w:rsidP="00C829C6">
                            <w:pPr>
                              <w:pStyle w:val="Default"/>
                            </w:pPr>
                          </w:p>
                          <w:p w:rsidR="00C829C6" w:rsidRPr="00C829C6" w:rsidRDefault="00C829C6" w:rsidP="00C829C6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157.5pt;width:271.5pt;height:2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">
                <v:textbox>
                  <w:txbxContent>
                    <w:p w:rsidR="00C829C6" w:rsidRPr="00C829C6" w:rsidRDefault="00C829C6" w:rsidP="00C829C6">
                      <w:pPr>
                        <w:pStyle w:val="Pa1"/>
                        <w:numPr>
                          <w:ilvl w:val="0"/>
                          <w:numId w:val="1"/>
                        </w:numPr>
                        <w:spacing w:after="100"/>
                        <w:rPr>
                          <w:rStyle w:val="A6"/>
                          <w:rFonts w:cstheme="minorBidi"/>
                          <w:color w:val="auto"/>
                          <w:sz w:val="24"/>
                          <w:szCs w:val="24"/>
                        </w:rPr>
                      </w:pPr>
                      <w:r w:rsidRPr="00C829C6">
                        <w:rPr>
                          <w:rStyle w:val="A6"/>
                          <w:rFonts w:cstheme="minorBidi"/>
                          <w:color w:val="auto"/>
                        </w:rPr>
                        <w:t>Instruct patient to open mouth as wide as possible.</w:t>
                      </w:r>
                    </w:p>
                    <w:p w:rsidR="00C829C6" w:rsidRPr="00C829C6" w:rsidRDefault="00C829C6" w:rsidP="00C829C6">
                      <w:pPr>
                        <w:pStyle w:val="Pa1"/>
                        <w:numPr>
                          <w:ilvl w:val="0"/>
                          <w:numId w:val="1"/>
                        </w:numPr>
                        <w:spacing w:after="100"/>
                        <w:rPr>
                          <w:rStyle w:val="A6"/>
                          <w:rFonts w:cstheme="minorBidi"/>
                          <w:color w:val="auto"/>
                          <w:sz w:val="24"/>
                          <w:szCs w:val="24"/>
                        </w:rPr>
                      </w:pPr>
                      <w:r w:rsidRPr="00C829C6">
                        <w:rPr>
                          <w:rStyle w:val="A6"/>
                          <w:color w:val="auto"/>
                        </w:rPr>
                        <w:t>Instruct patient to say “</w:t>
                      </w:r>
                      <w:proofErr w:type="spellStart"/>
                      <w:r w:rsidRPr="00C829C6">
                        <w:rPr>
                          <w:rStyle w:val="A6"/>
                          <w:color w:val="auto"/>
                        </w:rPr>
                        <w:t>ahh</w:t>
                      </w:r>
                      <w:proofErr w:type="spellEnd"/>
                      <w:r w:rsidRPr="00C829C6">
                        <w:rPr>
                          <w:rStyle w:val="A6"/>
                          <w:color w:val="auto"/>
                        </w:rPr>
                        <w:t>.” The tonsil area may be reddened, swollen, or have white patches</w:t>
                      </w:r>
                      <w:r>
                        <w:rPr>
                          <w:rStyle w:val="A6"/>
                        </w:rPr>
                        <w:t>.</w:t>
                      </w:r>
                    </w:p>
                    <w:p w:rsidR="00C829C6" w:rsidRPr="00C829C6" w:rsidRDefault="00C829C6" w:rsidP="00C829C6">
                      <w:pPr>
                        <w:pStyle w:val="Pa1"/>
                        <w:numPr>
                          <w:ilvl w:val="0"/>
                          <w:numId w:val="1"/>
                        </w:numPr>
                        <w:spacing w:after="100"/>
                        <w:rPr>
                          <w:rStyle w:val="A6"/>
                          <w:rFonts w:cstheme="minorBidi"/>
                          <w:color w:val="auto"/>
                          <w:sz w:val="24"/>
                          <w:szCs w:val="24"/>
                        </w:rPr>
                      </w:pPr>
                      <w:r w:rsidRPr="00C829C6">
                        <w:rPr>
                          <w:rStyle w:val="A6"/>
                          <w:rFonts w:cstheme="minorBidi"/>
                          <w:color w:val="auto"/>
                        </w:rPr>
                        <w:t>Direct the tip toward the tonsil area.</w:t>
                      </w:r>
                    </w:p>
                    <w:p w:rsidR="00C829C6" w:rsidRPr="00C829C6" w:rsidRDefault="00C829C6" w:rsidP="00C829C6">
                      <w:pPr>
                        <w:pStyle w:val="Pa1"/>
                        <w:numPr>
                          <w:ilvl w:val="0"/>
                          <w:numId w:val="1"/>
                        </w:numPr>
                        <w:spacing w:after="100"/>
                        <w:rPr>
                          <w:rStyle w:val="A6"/>
                          <w:rFonts w:cstheme="minorBidi"/>
                          <w:color w:val="auto"/>
                          <w:sz w:val="24"/>
                          <w:szCs w:val="24"/>
                        </w:rPr>
                      </w:pPr>
                      <w:r w:rsidRPr="00C829C6">
                        <w:rPr>
                          <w:rStyle w:val="A6"/>
                          <w:color w:val="auto"/>
                        </w:rPr>
                        <w:t>DO NOT touch the swab tip to any other area of the mouth, including the tongue</w:t>
                      </w:r>
                    </w:p>
                    <w:p w:rsidR="00C829C6" w:rsidRPr="00C829C6" w:rsidRDefault="00C829C6" w:rsidP="00C829C6">
                      <w:pPr>
                        <w:pStyle w:val="Pa1"/>
                        <w:numPr>
                          <w:ilvl w:val="0"/>
                          <w:numId w:val="1"/>
                        </w:numPr>
                        <w:spacing w:after="100"/>
                      </w:pPr>
                      <w:r w:rsidRPr="00C829C6">
                        <w:rPr>
                          <w:sz w:val="29"/>
                          <w:szCs w:val="29"/>
                        </w:rPr>
                        <w:t>Rub the swab on the back of the throat, on the tonsils, and in any other area where there is redness, inflammation or pus</w:t>
                      </w:r>
                      <w:r>
                        <w:t>.</w:t>
                      </w:r>
                    </w:p>
                    <w:p w:rsidR="00C829C6" w:rsidRPr="00C829C6" w:rsidRDefault="00C829C6" w:rsidP="00C829C6">
                      <w:pPr>
                        <w:pStyle w:val="Default"/>
                      </w:pPr>
                    </w:p>
                    <w:p w:rsidR="00C829C6" w:rsidRPr="00C829C6" w:rsidRDefault="00C829C6" w:rsidP="00C829C6">
                      <w:pPr>
                        <w:pStyle w:val="Default"/>
                      </w:pPr>
                    </w:p>
                    <w:p w:rsidR="00C829C6" w:rsidRPr="00C829C6" w:rsidRDefault="00C829C6" w:rsidP="00C829C6">
                      <w:pPr>
                        <w:pStyle w:val="Default"/>
                      </w:pPr>
                    </w:p>
                    <w:p w:rsidR="00C829C6" w:rsidRPr="00C829C6" w:rsidRDefault="00C829C6" w:rsidP="00C829C6">
                      <w:pPr>
                        <w:pStyle w:val="Default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0AC704" wp14:editId="2181DF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569585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940300"/>
                          <a:chOff x="0" y="0"/>
                          <a:chExt cx="12240" cy="77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8866" y="3563"/>
                            <a:ext cx="2680" cy="3435"/>
                            <a:chOff x="8866" y="3563"/>
                            <a:chExt cx="2680" cy="3435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8866" y="3563"/>
                              <a:ext cx="2680" cy="3435"/>
                            </a:xfrm>
                            <a:custGeom>
                              <a:avLst/>
                              <a:gdLst>
                                <a:gd name="T0" fmla="+- 0 11546 8866"/>
                                <a:gd name="T1" fmla="*/ T0 w 2680"/>
                                <a:gd name="T2" fmla="+- 0 3563 3563"/>
                                <a:gd name="T3" fmla="*/ 3563 h 3435"/>
                                <a:gd name="T4" fmla="+- 0 8866 8866"/>
                                <a:gd name="T5" fmla="*/ T4 w 2680"/>
                                <a:gd name="T6" fmla="+- 0 3563 3563"/>
                                <a:gd name="T7" fmla="*/ 3563 h 3435"/>
                                <a:gd name="T8" fmla="+- 0 8866 8866"/>
                                <a:gd name="T9" fmla="*/ T8 w 2680"/>
                                <a:gd name="T10" fmla="+- 0 6997 3563"/>
                                <a:gd name="T11" fmla="*/ 6997 h 3435"/>
                                <a:gd name="T12" fmla="+- 0 11546 8866"/>
                                <a:gd name="T13" fmla="*/ T12 w 2680"/>
                                <a:gd name="T14" fmla="+- 0 6997 3563"/>
                                <a:gd name="T15" fmla="*/ 6997 h 3435"/>
                                <a:gd name="T16" fmla="+- 0 11546 8866"/>
                                <a:gd name="T17" fmla="*/ T16 w 2680"/>
                                <a:gd name="T18" fmla="+- 0 3563 3563"/>
                                <a:gd name="T19" fmla="*/ 3563 h 3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0" h="3435">
                                  <a:moveTo>
                                    <a:pt x="2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34"/>
                                  </a:lnTo>
                                  <a:lnTo>
                                    <a:pt x="2680" y="343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3" y="3551"/>
                              <a:ext cx="2516" cy="3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97" y="5368"/>
                              <a:ext cx="157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9" y="5067"/>
                              <a:ext cx="13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6" y="5027"/>
                              <a:ext cx="157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1" y="5311"/>
                              <a:ext cx="142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1" y="5267"/>
                              <a:ext cx="107" cy="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7" y="5150"/>
                              <a:ext cx="11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0" y="5196"/>
                              <a:ext cx="2448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7" y="5790"/>
                              <a:ext cx="2225" cy="2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6631" y="5247"/>
                            <a:ext cx="3138" cy="1435"/>
                            <a:chOff x="6631" y="5247"/>
                            <a:chExt cx="3138" cy="1435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6631" y="5247"/>
                              <a:ext cx="3138" cy="1435"/>
                            </a:xfrm>
                            <a:custGeom>
                              <a:avLst/>
                              <a:gdLst>
                                <a:gd name="T0" fmla="+- 0 9746 6631"/>
                                <a:gd name="T1" fmla="*/ T0 w 3138"/>
                                <a:gd name="T2" fmla="+- 0 5247 5247"/>
                                <a:gd name="T3" fmla="*/ 5247 h 1435"/>
                                <a:gd name="T4" fmla="+- 0 6645 6631"/>
                                <a:gd name="T5" fmla="*/ T4 w 3138"/>
                                <a:gd name="T6" fmla="+- 0 6632 5247"/>
                                <a:gd name="T7" fmla="*/ 6632 h 1435"/>
                                <a:gd name="T8" fmla="+- 0 6632 6631"/>
                                <a:gd name="T9" fmla="*/ T8 w 3138"/>
                                <a:gd name="T10" fmla="+- 0 6645 5247"/>
                                <a:gd name="T11" fmla="*/ 6645 h 1435"/>
                                <a:gd name="T12" fmla="+- 0 6631 6631"/>
                                <a:gd name="T13" fmla="*/ T12 w 3138"/>
                                <a:gd name="T14" fmla="+- 0 6664 5247"/>
                                <a:gd name="T15" fmla="*/ 6664 h 1435"/>
                                <a:gd name="T16" fmla="+- 0 6644 6631"/>
                                <a:gd name="T17" fmla="*/ T16 w 3138"/>
                                <a:gd name="T18" fmla="+- 0 6679 5247"/>
                                <a:gd name="T19" fmla="*/ 6679 h 1435"/>
                                <a:gd name="T20" fmla="+- 0 6661 6631"/>
                                <a:gd name="T21" fmla="*/ T20 w 3138"/>
                                <a:gd name="T22" fmla="+- 0 6682 5247"/>
                                <a:gd name="T23" fmla="*/ 6682 h 1435"/>
                                <a:gd name="T24" fmla="+- 0 9768 6631"/>
                                <a:gd name="T25" fmla="*/ T24 w 3138"/>
                                <a:gd name="T26" fmla="+- 0 5295 5247"/>
                                <a:gd name="T27" fmla="*/ 5295 h 1435"/>
                                <a:gd name="T28" fmla="+- 0 9746 6631"/>
                                <a:gd name="T29" fmla="*/ T28 w 3138"/>
                                <a:gd name="T30" fmla="+- 0 5247 5247"/>
                                <a:gd name="T31" fmla="*/ 5247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38" h="1435">
                                  <a:moveTo>
                                    <a:pt x="3115" y="0"/>
                                  </a:moveTo>
                                  <a:lnTo>
                                    <a:pt x="14" y="1385"/>
                                  </a:lnTo>
                                  <a:lnTo>
                                    <a:pt x="1" y="1398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13" y="1432"/>
                                  </a:lnTo>
                                  <a:lnTo>
                                    <a:pt x="30" y="1435"/>
                                  </a:lnTo>
                                  <a:lnTo>
                                    <a:pt x="3137" y="48"/>
                                  </a:lnTo>
                                  <a:lnTo>
                                    <a:pt x="3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B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6631" y="5247"/>
                            <a:ext cx="3138" cy="1435"/>
                            <a:chOff x="6631" y="5247"/>
                            <a:chExt cx="3138" cy="1435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6631" y="5247"/>
                              <a:ext cx="3138" cy="1435"/>
                            </a:xfrm>
                            <a:custGeom>
                              <a:avLst/>
                              <a:gdLst>
                                <a:gd name="T0" fmla="+- 0 9746 6631"/>
                                <a:gd name="T1" fmla="*/ T0 w 3138"/>
                                <a:gd name="T2" fmla="+- 0 5247 5247"/>
                                <a:gd name="T3" fmla="*/ 5247 h 1435"/>
                                <a:gd name="T4" fmla="+- 0 6645 6631"/>
                                <a:gd name="T5" fmla="*/ T4 w 3138"/>
                                <a:gd name="T6" fmla="+- 0 6632 5247"/>
                                <a:gd name="T7" fmla="*/ 6632 h 1435"/>
                                <a:gd name="T8" fmla="+- 0 6632 6631"/>
                                <a:gd name="T9" fmla="*/ T8 w 3138"/>
                                <a:gd name="T10" fmla="+- 0 6645 5247"/>
                                <a:gd name="T11" fmla="*/ 6645 h 1435"/>
                                <a:gd name="T12" fmla="+- 0 6631 6631"/>
                                <a:gd name="T13" fmla="*/ T12 w 3138"/>
                                <a:gd name="T14" fmla="+- 0 6664 5247"/>
                                <a:gd name="T15" fmla="*/ 6664 h 1435"/>
                                <a:gd name="T16" fmla="+- 0 6644 6631"/>
                                <a:gd name="T17" fmla="*/ T16 w 3138"/>
                                <a:gd name="T18" fmla="+- 0 6679 5247"/>
                                <a:gd name="T19" fmla="*/ 6679 h 1435"/>
                                <a:gd name="T20" fmla="+- 0 6661 6631"/>
                                <a:gd name="T21" fmla="*/ T20 w 3138"/>
                                <a:gd name="T22" fmla="+- 0 6682 5247"/>
                                <a:gd name="T23" fmla="*/ 6682 h 1435"/>
                                <a:gd name="T24" fmla="+- 0 9768 6631"/>
                                <a:gd name="T25" fmla="*/ T24 w 3138"/>
                                <a:gd name="T26" fmla="+- 0 5295 5247"/>
                                <a:gd name="T27" fmla="*/ 5295 h 1435"/>
                                <a:gd name="T28" fmla="+- 0 9746 6631"/>
                                <a:gd name="T29" fmla="*/ T28 w 3138"/>
                                <a:gd name="T30" fmla="+- 0 5247 5247"/>
                                <a:gd name="T31" fmla="*/ 5247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38" h="1435">
                                  <a:moveTo>
                                    <a:pt x="3115" y="0"/>
                                  </a:moveTo>
                                  <a:lnTo>
                                    <a:pt x="14" y="1385"/>
                                  </a:lnTo>
                                  <a:lnTo>
                                    <a:pt x="1" y="1398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13" y="1432"/>
                                  </a:lnTo>
                                  <a:lnTo>
                                    <a:pt x="30" y="1435"/>
                                  </a:lnTo>
                                  <a:lnTo>
                                    <a:pt x="3137" y="48"/>
                                  </a:lnTo>
                                  <a:lnTo>
                                    <a:pt x="3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9746" y="4981"/>
                            <a:ext cx="515" cy="315"/>
                            <a:chOff x="9746" y="4981"/>
                            <a:chExt cx="515" cy="315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746" y="4981"/>
                              <a:ext cx="515" cy="315"/>
                            </a:xfrm>
                            <a:custGeom>
                              <a:avLst/>
                              <a:gdLst>
                                <a:gd name="T0" fmla="+- 0 10179 9746"/>
                                <a:gd name="T1" fmla="*/ T0 w 515"/>
                                <a:gd name="T2" fmla="+- 0 4981 4981"/>
                                <a:gd name="T3" fmla="*/ 4981 h 315"/>
                                <a:gd name="T4" fmla="+- 0 10115 9746"/>
                                <a:gd name="T5" fmla="*/ T4 w 515"/>
                                <a:gd name="T6" fmla="+- 0 4994 4981"/>
                                <a:gd name="T7" fmla="*/ 4994 h 315"/>
                                <a:gd name="T8" fmla="+- 0 10057 9746"/>
                                <a:gd name="T9" fmla="*/ T8 w 515"/>
                                <a:gd name="T10" fmla="+- 0 5024 4981"/>
                                <a:gd name="T11" fmla="*/ 5024 h 315"/>
                                <a:gd name="T12" fmla="+- 0 9993 9746"/>
                                <a:gd name="T13" fmla="*/ T12 w 515"/>
                                <a:gd name="T14" fmla="+- 0 5060 4981"/>
                                <a:gd name="T15" fmla="*/ 5060 h 315"/>
                                <a:gd name="T16" fmla="+- 0 9928 9746"/>
                                <a:gd name="T17" fmla="*/ T16 w 515"/>
                                <a:gd name="T18" fmla="+- 0 5100 4981"/>
                                <a:gd name="T19" fmla="*/ 5100 h 315"/>
                                <a:gd name="T20" fmla="+- 0 9865 9746"/>
                                <a:gd name="T21" fmla="*/ T20 w 515"/>
                                <a:gd name="T22" fmla="+- 0 5142 4981"/>
                                <a:gd name="T23" fmla="*/ 5142 h 315"/>
                                <a:gd name="T24" fmla="+- 0 9810 9746"/>
                                <a:gd name="T25" fmla="*/ T24 w 515"/>
                                <a:gd name="T26" fmla="+- 0 5184 4981"/>
                                <a:gd name="T27" fmla="*/ 5184 h 315"/>
                                <a:gd name="T28" fmla="+- 0 9755 9746"/>
                                <a:gd name="T29" fmla="*/ T28 w 515"/>
                                <a:gd name="T30" fmla="+- 0 5235 4981"/>
                                <a:gd name="T31" fmla="*/ 5235 h 315"/>
                                <a:gd name="T32" fmla="+- 0 9746 9746"/>
                                <a:gd name="T33" fmla="*/ T32 w 515"/>
                                <a:gd name="T34" fmla="+- 0 5247 4981"/>
                                <a:gd name="T35" fmla="*/ 5247 h 315"/>
                                <a:gd name="T36" fmla="+- 0 9767 9746"/>
                                <a:gd name="T37" fmla="*/ T36 w 515"/>
                                <a:gd name="T38" fmla="+- 0 5294 4981"/>
                                <a:gd name="T39" fmla="*/ 5294 h 315"/>
                                <a:gd name="T40" fmla="+- 0 9782 9746"/>
                                <a:gd name="T41" fmla="*/ T40 w 515"/>
                                <a:gd name="T42" fmla="+- 0 5295 4981"/>
                                <a:gd name="T43" fmla="*/ 5295 h 315"/>
                                <a:gd name="T44" fmla="+- 0 9798 9746"/>
                                <a:gd name="T45" fmla="*/ T44 w 515"/>
                                <a:gd name="T46" fmla="+- 0 5294 4981"/>
                                <a:gd name="T47" fmla="*/ 5294 h 315"/>
                                <a:gd name="T48" fmla="+- 0 9878 9746"/>
                                <a:gd name="T49" fmla="*/ T48 w 515"/>
                                <a:gd name="T50" fmla="+- 0 5281 4981"/>
                                <a:gd name="T51" fmla="*/ 5281 h 315"/>
                                <a:gd name="T52" fmla="+- 0 9949 9746"/>
                                <a:gd name="T53" fmla="*/ T52 w 515"/>
                                <a:gd name="T54" fmla="+- 0 5263 4981"/>
                                <a:gd name="T55" fmla="*/ 5263 h 315"/>
                                <a:gd name="T56" fmla="+- 0 10024 9746"/>
                                <a:gd name="T57" fmla="*/ T56 w 515"/>
                                <a:gd name="T58" fmla="+- 0 5238 4981"/>
                                <a:gd name="T59" fmla="*/ 5238 h 315"/>
                                <a:gd name="T60" fmla="+- 0 10100 9746"/>
                                <a:gd name="T61" fmla="*/ T60 w 515"/>
                                <a:gd name="T62" fmla="+- 0 5210 4981"/>
                                <a:gd name="T63" fmla="*/ 5210 h 315"/>
                                <a:gd name="T64" fmla="+- 0 10172 9746"/>
                                <a:gd name="T65" fmla="*/ T64 w 515"/>
                                <a:gd name="T66" fmla="+- 0 5180 4981"/>
                                <a:gd name="T67" fmla="*/ 5180 h 315"/>
                                <a:gd name="T68" fmla="+- 0 10232 9746"/>
                                <a:gd name="T69" fmla="*/ T68 w 515"/>
                                <a:gd name="T70" fmla="+- 0 5148 4981"/>
                                <a:gd name="T71" fmla="*/ 5148 h 315"/>
                                <a:gd name="T72" fmla="+- 0 10261 9746"/>
                                <a:gd name="T73" fmla="*/ T72 w 515"/>
                                <a:gd name="T74" fmla="+- 0 5084 4981"/>
                                <a:gd name="T75" fmla="*/ 5084 h 315"/>
                                <a:gd name="T76" fmla="+- 0 10260 9746"/>
                                <a:gd name="T77" fmla="*/ T76 w 515"/>
                                <a:gd name="T78" fmla="+- 0 5065 4981"/>
                                <a:gd name="T79" fmla="*/ 5065 h 315"/>
                                <a:gd name="T80" fmla="+- 0 10226 9746"/>
                                <a:gd name="T81" fmla="*/ T80 w 515"/>
                                <a:gd name="T82" fmla="+- 0 5000 4981"/>
                                <a:gd name="T83" fmla="*/ 5000 h 315"/>
                                <a:gd name="T84" fmla="+- 0 10179 9746"/>
                                <a:gd name="T85" fmla="*/ T84 w 515"/>
                                <a:gd name="T86" fmla="+- 0 4981 4981"/>
                                <a:gd name="T87" fmla="*/ 498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5" h="315">
                                  <a:moveTo>
                                    <a:pt x="433" y="0"/>
                                  </a:moveTo>
                                  <a:lnTo>
                                    <a:pt x="369" y="1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36" y="314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132" y="30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278" y="257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426" y="199"/>
                                  </a:lnTo>
                                  <a:lnTo>
                                    <a:pt x="486" y="167"/>
                                  </a:lnTo>
                                  <a:lnTo>
                                    <a:pt x="515" y="103"/>
                                  </a:lnTo>
                                  <a:lnTo>
                                    <a:pt x="514" y="84"/>
                                  </a:lnTo>
                                  <a:lnTo>
                                    <a:pt x="480" y="19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9746" y="4981"/>
                            <a:ext cx="515" cy="315"/>
                            <a:chOff x="9746" y="4981"/>
                            <a:chExt cx="515" cy="315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746" y="4981"/>
                              <a:ext cx="515" cy="315"/>
                            </a:xfrm>
                            <a:custGeom>
                              <a:avLst/>
                              <a:gdLst>
                                <a:gd name="T0" fmla="+- 0 9746 9746"/>
                                <a:gd name="T1" fmla="*/ T0 w 515"/>
                                <a:gd name="T2" fmla="+- 0 5247 4981"/>
                                <a:gd name="T3" fmla="*/ 5247 h 315"/>
                                <a:gd name="T4" fmla="+- 0 9794 9746"/>
                                <a:gd name="T5" fmla="*/ T4 w 515"/>
                                <a:gd name="T6" fmla="+- 0 5197 4981"/>
                                <a:gd name="T7" fmla="*/ 5197 h 315"/>
                                <a:gd name="T8" fmla="+- 0 9846 9746"/>
                                <a:gd name="T9" fmla="*/ T8 w 515"/>
                                <a:gd name="T10" fmla="+- 0 5156 4981"/>
                                <a:gd name="T11" fmla="*/ 5156 h 315"/>
                                <a:gd name="T12" fmla="+- 0 9906 9746"/>
                                <a:gd name="T13" fmla="*/ T12 w 515"/>
                                <a:gd name="T14" fmla="+- 0 5114 4981"/>
                                <a:gd name="T15" fmla="*/ 5114 h 315"/>
                                <a:gd name="T16" fmla="+- 0 9971 9746"/>
                                <a:gd name="T17" fmla="*/ T16 w 515"/>
                                <a:gd name="T18" fmla="+- 0 5073 4981"/>
                                <a:gd name="T19" fmla="*/ 5073 h 315"/>
                                <a:gd name="T20" fmla="+- 0 10036 9746"/>
                                <a:gd name="T21" fmla="*/ T20 w 515"/>
                                <a:gd name="T22" fmla="+- 0 5035 4981"/>
                                <a:gd name="T23" fmla="*/ 5035 h 315"/>
                                <a:gd name="T24" fmla="+- 0 10097 9746"/>
                                <a:gd name="T25" fmla="*/ T24 w 515"/>
                                <a:gd name="T26" fmla="+- 0 5003 4981"/>
                                <a:gd name="T27" fmla="*/ 5003 h 315"/>
                                <a:gd name="T28" fmla="+- 0 10159 9746"/>
                                <a:gd name="T29" fmla="*/ T28 w 515"/>
                                <a:gd name="T30" fmla="+- 0 4981 4981"/>
                                <a:gd name="T31" fmla="*/ 4981 h 315"/>
                                <a:gd name="T32" fmla="+- 0 10179 9746"/>
                                <a:gd name="T33" fmla="*/ T32 w 515"/>
                                <a:gd name="T34" fmla="+- 0 4981 4981"/>
                                <a:gd name="T35" fmla="*/ 4981 h 315"/>
                                <a:gd name="T36" fmla="+- 0 10196 9746"/>
                                <a:gd name="T37" fmla="*/ T36 w 515"/>
                                <a:gd name="T38" fmla="+- 0 4984 4981"/>
                                <a:gd name="T39" fmla="*/ 4984 h 315"/>
                                <a:gd name="T40" fmla="+- 0 10247 9746"/>
                                <a:gd name="T41" fmla="*/ T40 w 515"/>
                                <a:gd name="T42" fmla="+- 0 5027 4981"/>
                                <a:gd name="T43" fmla="*/ 5027 h 315"/>
                                <a:gd name="T44" fmla="+- 0 10261 9746"/>
                                <a:gd name="T45" fmla="*/ T44 w 515"/>
                                <a:gd name="T46" fmla="+- 0 5084 4981"/>
                                <a:gd name="T47" fmla="*/ 5084 h 315"/>
                                <a:gd name="T48" fmla="+- 0 10259 9746"/>
                                <a:gd name="T49" fmla="*/ T48 w 515"/>
                                <a:gd name="T50" fmla="+- 0 5102 4981"/>
                                <a:gd name="T51" fmla="*/ 5102 h 315"/>
                                <a:gd name="T52" fmla="+- 0 10215 9746"/>
                                <a:gd name="T53" fmla="*/ T52 w 515"/>
                                <a:gd name="T54" fmla="+- 0 5161 4981"/>
                                <a:gd name="T55" fmla="*/ 5161 h 315"/>
                                <a:gd name="T56" fmla="+- 0 10148 9746"/>
                                <a:gd name="T57" fmla="*/ T56 w 515"/>
                                <a:gd name="T58" fmla="+- 0 5190 4981"/>
                                <a:gd name="T59" fmla="*/ 5190 h 315"/>
                                <a:gd name="T60" fmla="+- 0 10075 9746"/>
                                <a:gd name="T61" fmla="*/ T60 w 515"/>
                                <a:gd name="T62" fmla="+- 0 5220 4981"/>
                                <a:gd name="T63" fmla="*/ 5220 h 315"/>
                                <a:gd name="T64" fmla="+- 0 9999 9746"/>
                                <a:gd name="T65" fmla="*/ T64 w 515"/>
                                <a:gd name="T66" fmla="+- 0 5247 4981"/>
                                <a:gd name="T67" fmla="*/ 5247 h 315"/>
                                <a:gd name="T68" fmla="+- 0 9924 9746"/>
                                <a:gd name="T69" fmla="*/ T68 w 515"/>
                                <a:gd name="T70" fmla="+- 0 5270 4981"/>
                                <a:gd name="T71" fmla="*/ 5270 h 315"/>
                                <a:gd name="T72" fmla="+- 0 9856 9746"/>
                                <a:gd name="T73" fmla="*/ T72 w 515"/>
                                <a:gd name="T74" fmla="+- 0 5286 4981"/>
                                <a:gd name="T75" fmla="*/ 5286 h 315"/>
                                <a:gd name="T76" fmla="+- 0 9782 9746"/>
                                <a:gd name="T77" fmla="*/ T76 w 515"/>
                                <a:gd name="T78" fmla="+- 0 5295 4981"/>
                                <a:gd name="T79" fmla="*/ 5295 h 315"/>
                                <a:gd name="T80" fmla="+- 0 9767 9746"/>
                                <a:gd name="T81" fmla="*/ T80 w 515"/>
                                <a:gd name="T82" fmla="+- 0 5294 4981"/>
                                <a:gd name="T83" fmla="*/ 5294 h 315"/>
                                <a:gd name="T84" fmla="+- 0 9746 9746"/>
                                <a:gd name="T85" fmla="*/ T84 w 515"/>
                                <a:gd name="T86" fmla="+- 0 5247 4981"/>
                                <a:gd name="T87" fmla="*/ 524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5" h="315">
                                  <a:moveTo>
                                    <a:pt x="0" y="266"/>
                                  </a:moveTo>
                                  <a:lnTo>
                                    <a:pt x="48" y="216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225" y="92"/>
                                  </a:lnTo>
                                  <a:lnTo>
                                    <a:pt x="290" y="54"/>
                                  </a:lnTo>
                                  <a:lnTo>
                                    <a:pt x="351" y="22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501" y="46"/>
                                  </a:lnTo>
                                  <a:lnTo>
                                    <a:pt x="515" y="103"/>
                                  </a:lnTo>
                                  <a:lnTo>
                                    <a:pt x="513" y="121"/>
                                  </a:lnTo>
                                  <a:lnTo>
                                    <a:pt x="469" y="180"/>
                                  </a:lnTo>
                                  <a:lnTo>
                                    <a:pt x="402" y="209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253" y="266"/>
                                  </a:lnTo>
                                  <a:lnTo>
                                    <a:pt x="178" y="289"/>
                                  </a:lnTo>
                                  <a:lnTo>
                                    <a:pt x="110" y="305"/>
                                  </a:lnTo>
                                  <a:lnTo>
                                    <a:pt x="36" y="314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9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0202" y="5105"/>
                            <a:ext cx="26" cy="26"/>
                            <a:chOff x="10202" y="5105"/>
                            <a:chExt cx="26" cy="26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10202" y="5105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216 10202"/>
                                <a:gd name="T1" fmla="*/ T0 w 26"/>
                                <a:gd name="T2" fmla="+- 0 5105 5105"/>
                                <a:gd name="T3" fmla="*/ 5105 h 26"/>
                                <a:gd name="T4" fmla="+- 0 10210 10202"/>
                                <a:gd name="T5" fmla="*/ T4 w 26"/>
                                <a:gd name="T6" fmla="+- 0 5108 5105"/>
                                <a:gd name="T7" fmla="*/ 5108 h 26"/>
                                <a:gd name="T8" fmla="+- 0 10205 10202"/>
                                <a:gd name="T9" fmla="*/ T8 w 26"/>
                                <a:gd name="T10" fmla="+- 0 5111 5105"/>
                                <a:gd name="T11" fmla="*/ 5111 h 26"/>
                                <a:gd name="T12" fmla="+- 0 10202 10202"/>
                                <a:gd name="T13" fmla="*/ T12 w 26"/>
                                <a:gd name="T14" fmla="+- 0 5117 5105"/>
                                <a:gd name="T15" fmla="*/ 5117 h 26"/>
                                <a:gd name="T16" fmla="+- 0 10205 10202"/>
                                <a:gd name="T17" fmla="*/ T16 w 26"/>
                                <a:gd name="T18" fmla="+- 0 5123 5105"/>
                                <a:gd name="T19" fmla="*/ 5123 h 26"/>
                                <a:gd name="T20" fmla="+- 0 10207 10202"/>
                                <a:gd name="T21" fmla="*/ T20 w 26"/>
                                <a:gd name="T22" fmla="+- 0 5128 5105"/>
                                <a:gd name="T23" fmla="*/ 5128 h 26"/>
                                <a:gd name="T24" fmla="+- 0 10214 10202"/>
                                <a:gd name="T25" fmla="*/ T24 w 26"/>
                                <a:gd name="T26" fmla="+- 0 5131 5105"/>
                                <a:gd name="T27" fmla="*/ 5131 h 26"/>
                                <a:gd name="T28" fmla="+- 0 10225 10202"/>
                                <a:gd name="T29" fmla="*/ T28 w 26"/>
                                <a:gd name="T30" fmla="+- 0 5125 5105"/>
                                <a:gd name="T31" fmla="*/ 5125 h 26"/>
                                <a:gd name="T32" fmla="+- 0 10227 10202"/>
                                <a:gd name="T33" fmla="*/ T32 w 26"/>
                                <a:gd name="T34" fmla="+- 0 5119 5105"/>
                                <a:gd name="T35" fmla="*/ 5119 h 26"/>
                                <a:gd name="T36" fmla="+- 0 10225 10202"/>
                                <a:gd name="T37" fmla="*/ T36 w 26"/>
                                <a:gd name="T38" fmla="+- 0 5113 5105"/>
                                <a:gd name="T39" fmla="*/ 5113 h 26"/>
                                <a:gd name="T40" fmla="+- 0 10222 10202"/>
                                <a:gd name="T41" fmla="*/ T40 w 26"/>
                                <a:gd name="T42" fmla="+- 0 5108 5105"/>
                                <a:gd name="T43" fmla="*/ 5108 h 26"/>
                                <a:gd name="T44" fmla="+- 0 10216 10202"/>
                                <a:gd name="T45" fmla="*/ T44 w 26"/>
                                <a:gd name="T46" fmla="+- 0 5105 5105"/>
                                <a:gd name="T47" fmla="*/ 51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10172" y="5130"/>
                            <a:ext cx="26" cy="26"/>
                            <a:chOff x="10172" y="5130"/>
                            <a:chExt cx="26" cy="26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10172" y="5130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85 10172"/>
                                <a:gd name="T1" fmla="*/ T0 w 26"/>
                                <a:gd name="T2" fmla="+- 0 5130 5130"/>
                                <a:gd name="T3" fmla="*/ 5130 h 26"/>
                                <a:gd name="T4" fmla="+- 0 10174 10172"/>
                                <a:gd name="T5" fmla="*/ T4 w 26"/>
                                <a:gd name="T6" fmla="+- 0 5135 5130"/>
                                <a:gd name="T7" fmla="*/ 5135 h 26"/>
                                <a:gd name="T8" fmla="+- 0 10172 10172"/>
                                <a:gd name="T9" fmla="*/ T8 w 26"/>
                                <a:gd name="T10" fmla="+- 0 5142 5130"/>
                                <a:gd name="T11" fmla="*/ 5142 h 26"/>
                                <a:gd name="T12" fmla="+- 0 10177 10172"/>
                                <a:gd name="T13" fmla="*/ T12 w 26"/>
                                <a:gd name="T14" fmla="+- 0 5153 5130"/>
                                <a:gd name="T15" fmla="*/ 5153 h 26"/>
                                <a:gd name="T16" fmla="+- 0 10183 10172"/>
                                <a:gd name="T17" fmla="*/ T16 w 26"/>
                                <a:gd name="T18" fmla="+- 0 5155 5130"/>
                                <a:gd name="T19" fmla="*/ 5155 h 26"/>
                                <a:gd name="T20" fmla="+- 0 10194 10172"/>
                                <a:gd name="T21" fmla="*/ T20 w 26"/>
                                <a:gd name="T22" fmla="+- 0 5150 5130"/>
                                <a:gd name="T23" fmla="*/ 5150 h 26"/>
                                <a:gd name="T24" fmla="+- 0 10197 10172"/>
                                <a:gd name="T25" fmla="*/ T24 w 26"/>
                                <a:gd name="T26" fmla="+- 0 5143 5130"/>
                                <a:gd name="T27" fmla="*/ 5143 h 26"/>
                                <a:gd name="T28" fmla="+- 0 10192 10172"/>
                                <a:gd name="T29" fmla="*/ T28 w 26"/>
                                <a:gd name="T30" fmla="+- 0 5132 5130"/>
                                <a:gd name="T31" fmla="*/ 5132 h 26"/>
                                <a:gd name="T32" fmla="+- 0 10185 10172"/>
                                <a:gd name="T33" fmla="*/ T32 w 26"/>
                                <a:gd name="T34" fmla="+- 0 5130 5130"/>
                                <a:gd name="T35" fmla="*/ 513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0142" y="5114"/>
                            <a:ext cx="26" cy="26"/>
                            <a:chOff x="10142" y="5114"/>
                            <a:chExt cx="26" cy="26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0142" y="5114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56 10142"/>
                                <a:gd name="T1" fmla="*/ T0 w 26"/>
                                <a:gd name="T2" fmla="+- 0 5114 5114"/>
                                <a:gd name="T3" fmla="*/ 5114 h 26"/>
                                <a:gd name="T4" fmla="+- 0 10150 10142"/>
                                <a:gd name="T5" fmla="*/ T4 w 26"/>
                                <a:gd name="T6" fmla="+- 0 5117 5114"/>
                                <a:gd name="T7" fmla="*/ 5117 h 26"/>
                                <a:gd name="T8" fmla="+- 0 10145 10142"/>
                                <a:gd name="T9" fmla="*/ T8 w 26"/>
                                <a:gd name="T10" fmla="+- 0 5119 5114"/>
                                <a:gd name="T11" fmla="*/ 5119 h 26"/>
                                <a:gd name="T12" fmla="+- 0 10142 10142"/>
                                <a:gd name="T13" fmla="*/ T12 w 26"/>
                                <a:gd name="T14" fmla="+- 0 5126 5114"/>
                                <a:gd name="T15" fmla="*/ 5126 h 26"/>
                                <a:gd name="T16" fmla="+- 0 10145 10142"/>
                                <a:gd name="T17" fmla="*/ T16 w 26"/>
                                <a:gd name="T18" fmla="+- 0 5131 5114"/>
                                <a:gd name="T19" fmla="*/ 5131 h 26"/>
                                <a:gd name="T20" fmla="+- 0 10147 10142"/>
                                <a:gd name="T21" fmla="*/ T20 w 26"/>
                                <a:gd name="T22" fmla="+- 0 5137 5114"/>
                                <a:gd name="T23" fmla="*/ 5137 h 26"/>
                                <a:gd name="T24" fmla="+- 0 10154 10142"/>
                                <a:gd name="T25" fmla="*/ T24 w 26"/>
                                <a:gd name="T26" fmla="+- 0 5139 5114"/>
                                <a:gd name="T27" fmla="*/ 5139 h 26"/>
                                <a:gd name="T28" fmla="+- 0 10165 10142"/>
                                <a:gd name="T29" fmla="*/ T28 w 26"/>
                                <a:gd name="T30" fmla="+- 0 5134 5114"/>
                                <a:gd name="T31" fmla="*/ 5134 h 26"/>
                                <a:gd name="T32" fmla="+- 0 10168 10142"/>
                                <a:gd name="T33" fmla="*/ T32 w 26"/>
                                <a:gd name="T34" fmla="+- 0 5128 5114"/>
                                <a:gd name="T35" fmla="*/ 5128 h 26"/>
                                <a:gd name="T36" fmla="+- 0 10162 10142"/>
                                <a:gd name="T37" fmla="*/ T36 w 26"/>
                                <a:gd name="T38" fmla="+- 0 5116 5114"/>
                                <a:gd name="T39" fmla="*/ 5116 h 26"/>
                                <a:gd name="T40" fmla="+- 0 10156 10142"/>
                                <a:gd name="T41" fmla="*/ T40 w 26"/>
                                <a:gd name="T42" fmla="+- 0 5114 5114"/>
                                <a:gd name="T43" fmla="*/ 5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10135" y="5149"/>
                            <a:ext cx="26" cy="26"/>
                            <a:chOff x="10135" y="5149"/>
                            <a:chExt cx="26" cy="26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10135" y="5149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49 10135"/>
                                <a:gd name="T1" fmla="*/ T0 w 26"/>
                                <a:gd name="T2" fmla="+- 0 5149 5149"/>
                                <a:gd name="T3" fmla="*/ 5149 h 26"/>
                                <a:gd name="T4" fmla="+- 0 10138 10135"/>
                                <a:gd name="T5" fmla="*/ T4 w 26"/>
                                <a:gd name="T6" fmla="+- 0 5154 5149"/>
                                <a:gd name="T7" fmla="*/ 5154 h 26"/>
                                <a:gd name="T8" fmla="+- 0 10135 10135"/>
                                <a:gd name="T9" fmla="*/ T8 w 26"/>
                                <a:gd name="T10" fmla="+- 0 5161 5149"/>
                                <a:gd name="T11" fmla="*/ 5161 h 26"/>
                                <a:gd name="T12" fmla="+- 0 10138 10135"/>
                                <a:gd name="T13" fmla="*/ T12 w 26"/>
                                <a:gd name="T14" fmla="+- 0 5166 5149"/>
                                <a:gd name="T15" fmla="*/ 5166 h 26"/>
                                <a:gd name="T16" fmla="+- 0 10140 10135"/>
                                <a:gd name="T17" fmla="*/ T16 w 26"/>
                                <a:gd name="T18" fmla="+- 0 5172 5149"/>
                                <a:gd name="T19" fmla="*/ 5172 h 26"/>
                                <a:gd name="T20" fmla="+- 0 10147 10135"/>
                                <a:gd name="T21" fmla="*/ T20 w 26"/>
                                <a:gd name="T22" fmla="+- 0 5174 5149"/>
                                <a:gd name="T23" fmla="*/ 5174 h 26"/>
                                <a:gd name="T24" fmla="+- 0 10158 10135"/>
                                <a:gd name="T25" fmla="*/ T24 w 26"/>
                                <a:gd name="T26" fmla="+- 0 5169 5149"/>
                                <a:gd name="T27" fmla="*/ 5169 h 26"/>
                                <a:gd name="T28" fmla="+- 0 10161 10135"/>
                                <a:gd name="T29" fmla="*/ T28 w 26"/>
                                <a:gd name="T30" fmla="+- 0 5162 5149"/>
                                <a:gd name="T31" fmla="*/ 5162 h 26"/>
                                <a:gd name="T32" fmla="+- 0 10155 10135"/>
                                <a:gd name="T33" fmla="*/ T32 w 26"/>
                                <a:gd name="T34" fmla="+- 0 5151 5149"/>
                                <a:gd name="T35" fmla="*/ 5151 h 26"/>
                                <a:gd name="T36" fmla="+- 0 10149 10135"/>
                                <a:gd name="T37" fmla="*/ T36 w 26"/>
                                <a:gd name="T38" fmla="+- 0 5149 5149"/>
                                <a:gd name="T39" fmla="*/ 51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10090" y="5159"/>
                            <a:ext cx="26" cy="26"/>
                            <a:chOff x="10090" y="5159"/>
                            <a:chExt cx="26" cy="26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10090" y="5159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04 10090"/>
                                <a:gd name="T1" fmla="*/ T0 w 26"/>
                                <a:gd name="T2" fmla="+- 0 5159 5159"/>
                                <a:gd name="T3" fmla="*/ 5159 h 26"/>
                                <a:gd name="T4" fmla="+- 0 10098 10090"/>
                                <a:gd name="T5" fmla="*/ T4 w 26"/>
                                <a:gd name="T6" fmla="+- 0 5161 5159"/>
                                <a:gd name="T7" fmla="*/ 5161 h 26"/>
                                <a:gd name="T8" fmla="+- 0 10093 10090"/>
                                <a:gd name="T9" fmla="*/ T8 w 26"/>
                                <a:gd name="T10" fmla="+- 0 5164 5159"/>
                                <a:gd name="T11" fmla="*/ 5164 h 26"/>
                                <a:gd name="T12" fmla="+- 0 10090 10090"/>
                                <a:gd name="T13" fmla="*/ T12 w 26"/>
                                <a:gd name="T14" fmla="+- 0 5170 5159"/>
                                <a:gd name="T15" fmla="*/ 5170 h 26"/>
                                <a:gd name="T16" fmla="+- 0 10096 10090"/>
                                <a:gd name="T17" fmla="*/ T16 w 26"/>
                                <a:gd name="T18" fmla="+- 0 5182 5159"/>
                                <a:gd name="T19" fmla="*/ 5182 h 26"/>
                                <a:gd name="T20" fmla="+- 0 10102 10090"/>
                                <a:gd name="T21" fmla="*/ T20 w 26"/>
                                <a:gd name="T22" fmla="+- 0 5184 5159"/>
                                <a:gd name="T23" fmla="*/ 5184 h 26"/>
                                <a:gd name="T24" fmla="+- 0 10113 10090"/>
                                <a:gd name="T25" fmla="*/ T24 w 26"/>
                                <a:gd name="T26" fmla="+- 0 5179 5159"/>
                                <a:gd name="T27" fmla="*/ 5179 h 26"/>
                                <a:gd name="T28" fmla="+- 0 10116 10090"/>
                                <a:gd name="T29" fmla="*/ T28 w 26"/>
                                <a:gd name="T30" fmla="+- 0 5172 5159"/>
                                <a:gd name="T31" fmla="*/ 5172 h 26"/>
                                <a:gd name="T32" fmla="+- 0 10113 10090"/>
                                <a:gd name="T33" fmla="*/ T32 w 26"/>
                                <a:gd name="T34" fmla="+- 0 5167 5159"/>
                                <a:gd name="T35" fmla="*/ 5167 h 26"/>
                                <a:gd name="T36" fmla="+- 0 10111 10090"/>
                                <a:gd name="T37" fmla="*/ T36 w 26"/>
                                <a:gd name="T38" fmla="+- 0 5161 5159"/>
                                <a:gd name="T39" fmla="*/ 5161 h 26"/>
                                <a:gd name="T40" fmla="+- 0 10104 10090"/>
                                <a:gd name="T41" fmla="*/ T40 w 26"/>
                                <a:gd name="T42" fmla="+- 0 5159 5159"/>
                                <a:gd name="T43" fmla="*/ 51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10111" y="5133"/>
                            <a:ext cx="26" cy="26"/>
                            <a:chOff x="10111" y="5133"/>
                            <a:chExt cx="26" cy="26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10111" y="5133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25 10111"/>
                                <a:gd name="T1" fmla="*/ T0 w 26"/>
                                <a:gd name="T2" fmla="+- 0 5133 5133"/>
                                <a:gd name="T3" fmla="*/ 5133 h 26"/>
                                <a:gd name="T4" fmla="+- 0 10119 10111"/>
                                <a:gd name="T5" fmla="*/ T4 w 26"/>
                                <a:gd name="T6" fmla="+- 0 5136 5133"/>
                                <a:gd name="T7" fmla="*/ 5136 h 26"/>
                                <a:gd name="T8" fmla="+- 0 10114 10111"/>
                                <a:gd name="T9" fmla="*/ T8 w 26"/>
                                <a:gd name="T10" fmla="+- 0 5138 5133"/>
                                <a:gd name="T11" fmla="*/ 5138 h 26"/>
                                <a:gd name="T12" fmla="+- 0 10111 10111"/>
                                <a:gd name="T13" fmla="*/ T12 w 26"/>
                                <a:gd name="T14" fmla="+- 0 5145 5133"/>
                                <a:gd name="T15" fmla="*/ 5145 h 26"/>
                                <a:gd name="T16" fmla="+- 0 10114 10111"/>
                                <a:gd name="T17" fmla="*/ T16 w 26"/>
                                <a:gd name="T18" fmla="+- 0 5151 5133"/>
                                <a:gd name="T19" fmla="*/ 5151 h 26"/>
                                <a:gd name="T20" fmla="+- 0 10117 10111"/>
                                <a:gd name="T21" fmla="*/ T20 w 26"/>
                                <a:gd name="T22" fmla="+- 0 5156 5133"/>
                                <a:gd name="T23" fmla="*/ 5156 h 26"/>
                                <a:gd name="T24" fmla="+- 0 10123 10111"/>
                                <a:gd name="T25" fmla="*/ T24 w 26"/>
                                <a:gd name="T26" fmla="+- 0 5159 5133"/>
                                <a:gd name="T27" fmla="*/ 5159 h 26"/>
                                <a:gd name="T28" fmla="+- 0 10134 10111"/>
                                <a:gd name="T29" fmla="*/ T28 w 26"/>
                                <a:gd name="T30" fmla="+- 0 5153 5133"/>
                                <a:gd name="T31" fmla="*/ 5153 h 26"/>
                                <a:gd name="T32" fmla="+- 0 10137 10111"/>
                                <a:gd name="T33" fmla="*/ T32 w 26"/>
                                <a:gd name="T34" fmla="+- 0 5147 5133"/>
                                <a:gd name="T35" fmla="*/ 5147 h 26"/>
                                <a:gd name="T36" fmla="+- 0 10132 10111"/>
                                <a:gd name="T37" fmla="*/ T36 w 26"/>
                                <a:gd name="T38" fmla="+- 0 5136 5133"/>
                                <a:gd name="T39" fmla="*/ 5136 h 26"/>
                                <a:gd name="T40" fmla="+- 0 10125 10111"/>
                                <a:gd name="T41" fmla="*/ T40 w 26"/>
                                <a:gd name="T42" fmla="+- 0 5133 5133"/>
                                <a:gd name="T43" fmla="*/ 513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10061" y="5173"/>
                            <a:ext cx="26" cy="26"/>
                            <a:chOff x="10061" y="5173"/>
                            <a:chExt cx="26" cy="26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10061" y="5173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074 10061"/>
                                <a:gd name="T1" fmla="*/ T0 w 26"/>
                                <a:gd name="T2" fmla="+- 0 5173 5173"/>
                                <a:gd name="T3" fmla="*/ 5173 h 26"/>
                                <a:gd name="T4" fmla="+- 0 10063 10061"/>
                                <a:gd name="T5" fmla="*/ T4 w 26"/>
                                <a:gd name="T6" fmla="+- 0 5178 5173"/>
                                <a:gd name="T7" fmla="*/ 5178 h 26"/>
                                <a:gd name="T8" fmla="+- 0 10061 10061"/>
                                <a:gd name="T9" fmla="*/ T8 w 26"/>
                                <a:gd name="T10" fmla="+- 0 5185 5173"/>
                                <a:gd name="T11" fmla="*/ 5185 h 26"/>
                                <a:gd name="T12" fmla="+- 0 10066 10061"/>
                                <a:gd name="T13" fmla="*/ T12 w 26"/>
                                <a:gd name="T14" fmla="+- 0 5196 5173"/>
                                <a:gd name="T15" fmla="*/ 5196 h 26"/>
                                <a:gd name="T16" fmla="+- 0 10072 10061"/>
                                <a:gd name="T17" fmla="*/ T16 w 26"/>
                                <a:gd name="T18" fmla="+- 0 5198 5173"/>
                                <a:gd name="T19" fmla="*/ 5198 h 26"/>
                                <a:gd name="T20" fmla="+- 0 10078 10061"/>
                                <a:gd name="T21" fmla="*/ T20 w 26"/>
                                <a:gd name="T22" fmla="+- 0 5195 5173"/>
                                <a:gd name="T23" fmla="*/ 5195 h 26"/>
                                <a:gd name="T24" fmla="+- 0 10084 10061"/>
                                <a:gd name="T25" fmla="*/ T24 w 26"/>
                                <a:gd name="T26" fmla="+- 0 5193 5173"/>
                                <a:gd name="T27" fmla="*/ 5193 h 26"/>
                                <a:gd name="T28" fmla="+- 0 10086 10061"/>
                                <a:gd name="T29" fmla="*/ T28 w 26"/>
                                <a:gd name="T30" fmla="+- 0 5186 5173"/>
                                <a:gd name="T31" fmla="*/ 5186 h 26"/>
                                <a:gd name="T32" fmla="+- 0 10081 10061"/>
                                <a:gd name="T33" fmla="*/ T32 w 26"/>
                                <a:gd name="T34" fmla="+- 0 5175 5173"/>
                                <a:gd name="T35" fmla="*/ 5175 h 26"/>
                                <a:gd name="T36" fmla="+- 0 10074 10061"/>
                                <a:gd name="T37" fmla="*/ T36 w 26"/>
                                <a:gd name="T38" fmla="+- 0 5173 5173"/>
                                <a:gd name="T39" fmla="*/ 51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10026" y="5186"/>
                            <a:ext cx="26" cy="26"/>
                            <a:chOff x="10026" y="5186"/>
                            <a:chExt cx="26" cy="26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0026" y="5186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040 10026"/>
                                <a:gd name="T1" fmla="*/ T0 w 26"/>
                                <a:gd name="T2" fmla="+- 0 5186 5186"/>
                                <a:gd name="T3" fmla="*/ 5186 h 26"/>
                                <a:gd name="T4" fmla="+- 0 10028 10026"/>
                                <a:gd name="T5" fmla="*/ T4 w 26"/>
                                <a:gd name="T6" fmla="+- 0 5191 5186"/>
                                <a:gd name="T7" fmla="*/ 5191 h 26"/>
                                <a:gd name="T8" fmla="+- 0 10026 10026"/>
                                <a:gd name="T9" fmla="*/ T8 w 26"/>
                                <a:gd name="T10" fmla="+- 0 5198 5186"/>
                                <a:gd name="T11" fmla="*/ 5198 h 26"/>
                                <a:gd name="T12" fmla="+- 0 10031 10026"/>
                                <a:gd name="T13" fmla="*/ T12 w 26"/>
                                <a:gd name="T14" fmla="+- 0 5209 5186"/>
                                <a:gd name="T15" fmla="*/ 5209 h 26"/>
                                <a:gd name="T16" fmla="+- 0 10038 10026"/>
                                <a:gd name="T17" fmla="*/ T16 w 26"/>
                                <a:gd name="T18" fmla="+- 0 5211 5186"/>
                                <a:gd name="T19" fmla="*/ 5211 h 26"/>
                                <a:gd name="T20" fmla="+- 0 10049 10026"/>
                                <a:gd name="T21" fmla="*/ T20 w 26"/>
                                <a:gd name="T22" fmla="+- 0 5206 5186"/>
                                <a:gd name="T23" fmla="*/ 5206 h 26"/>
                                <a:gd name="T24" fmla="+- 0 10051 10026"/>
                                <a:gd name="T25" fmla="*/ T24 w 26"/>
                                <a:gd name="T26" fmla="+- 0 5199 5186"/>
                                <a:gd name="T27" fmla="*/ 5199 h 26"/>
                                <a:gd name="T28" fmla="+- 0 10049 10026"/>
                                <a:gd name="T29" fmla="*/ T28 w 26"/>
                                <a:gd name="T30" fmla="+- 0 5194 5186"/>
                                <a:gd name="T31" fmla="*/ 5194 h 26"/>
                                <a:gd name="T32" fmla="+- 0 10046 10026"/>
                                <a:gd name="T33" fmla="*/ T32 w 26"/>
                                <a:gd name="T34" fmla="+- 0 5188 5186"/>
                                <a:gd name="T35" fmla="*/ 5188 h 26"/>
                                <a:gd name="T36" fmla="+- 0 10040 10026"/>
                                <a:gd name="T37" fmla="*/ T36 w 26"/>
                                <a:gd name="T38" fmla="+- 0 5186 5186"/>
                                <a:gd name="T39" fmla="*/ 518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9982" y="5202"/>
                            <a:ext cx="26" cy="26"/>
                            <a:chOff x="9982" y="5202"/>
                            <a:chExt cx="26" cy="26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9982" y="5202"/>
                              <a:ext cx="26" cy="26"/>
                            </a:xfrm>
                            <a:custGeom>
                              <a:avLst/>
                              <a:gdLst>
                                <a:gd name="T0" fmla="+- 0 9995 9982"/>
                                <a:gd name="T1" fmla="*/ T0 w 26"/>
                                <a:gd name="T2" fmla="+- 0 5202 5202"/>
                                <a:gd name="T3" fmla="*/ 5202 h 26"/>
                                <a:gd name="T4" fmla="+- 0 9984 9982"/>
                                <a:gd name="T5" fmla="*/ T4 w 26"/>
                                <a:gd name="T6" fmla="+- 0 5208 5202"/>
                                <a:gd name="T7" fmla="*/ 5208 h 26"/>
                                <a:gd name="T8" fmla="+- 0 9982 9982"/>
                                <a:gd name="T9" fmla="*/ T8 w 26"/>
                                <a:gd name="T10" fmla="+- 0 5214 5202"/>
                                <a:gd name="T11" fmla="*/ 5214 h 26"/>
                                <a:gd name="T12" fmla="+- 0 9987 9982"/>
                                <a:gd name="T13" fmla="*/ T12 w 26"/>
                                <a:gd name="T14" fmla="+- 0 5225 5202"/>
                                <a:gd name="T15" fmla="*/ 5225 h 26"/>
                                <a:gd name="T16" fmla="+- 0 9994 9982"/>
                                <a:gd name="T17" fmla="*/ T16 w 26"/>
                                <a:gd name="T18" fmla="+- 0 5228 5202"/>
                                <a:gd name="T19" fmla="*/ 5228 h 26"/>
                                <a:gd name="T20" fmla="+- 0 10005 9982"/>
                                <a:gd name="T21" fmla="*/ T20 w 26"/>
                                <a:gd name="T22" fmla="+- 0 5222 5202"/>
                                <a:gd name="T23" fmla="*/ 5222 h 26"/>
                                <a:gd name="T24" fmla="+- 0 10007 9982"/>
                                <a:gd name="T25" fmla="*/ T24 w 26"/>
                                <a:gd name="T26" fmla="+- 0 5216 5202"/>
                                <a:gd name="T27" fmla="*/ 5216 h 26"/>
                                <a:gd name="T28" fmla="+- 0 10004 9982"/>
                                <a:gd name="T29" fmla="*/ T28 w 26"/>
                                <a:gd name="T30" fmla="+- 0 5210 5202"/>
                                <a:gd name="T31" fmla="*/ 5210 h 26"/>
                                <a:gd name="T32" fmla="+- 0 10002 9982"/>
                                <a:gd name="T33" fmla="*/ T32 w 26"/>
                                <a:gd name="T34" fmla="+- 0 5205 5202"/>
                                <a:gd name="T35" fmla="*/ 5205 h 26"/>
                                <a:gd name="T36" fmla="+- 0 9995 9982"/>
                                <a:gd name="T37" fmla="*/ T36 w 26"/>
                                <a:gd name="T38" fmla="+- 0 5202 5202"/>
                                <a:gd name="T39" fmla="*/ 52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9944" y="5214"/>
                            <a:ext cx="26" cy="26"/>
                            <a:chOff x="9944" y="5214"/>
                            <a:chExt cx="26" cy="26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944" y="5214"/>
                              <a:ext cx="26" cy="26"/>
                            </a:xfrm>
                            <a:custGeom>
                              <a:avLst/>
                              <a:gdLst>
                                <a:gd name="T0" fmla="+- 0 9957 9944"/>
                                <a:gd name="T1" fmla="*/ T0 w 26"/>
                                <a:gd name="T2" fmla="+- 0 5214 5214"/>
                                <a:gd name="T3" fmla="*/ 5214 h 26"/>
                                <a:gd name="T4" fmla="+- 0 9946 9944"/>
                                <a:gd name="T5" fmla="*/ T4 w 26"/>
                                <a:gd name="T6" fmla="+- 0 5219 5214"/>
                                <a:gd name="T7" fmla="*/ 5219 h 26"/>
                                <a:gd name="T8" fmla="+- 0 9944 9944"/>
                                <a:gd name="T9" fmla="*/ T8 w 26"/>
                                <a:gd name="T10" fmla="+- 0 5225 5214"/>
                                <a:gd name="T11" fmla="*/ 5225 h 26"/>
                                <a:gd name="T12" fmla="+- 0 9949 9944"/>
                                <a:gd name="T13" fmla="*/ T12 w 26"/>
                                <a:gd name="T14" fmla="+- 0 5237 5214"/>
                                <a:gd name="T15" fmla="*/ 5237 h 26"/>
                                <a:gd name="T16" fmla="+- 0 9956 9944"/>
                                <a:gd name="T17" fmla="*/ T16 w 26"/>
                                <a:gd name="T18" fmla="+- 0 5239 5214"/>
                                <a:gd name="T19" fmla="*/ 5239 h 26"/>
                                <a:gd name="T20" fmla="+- 0 9961 9944"/>
                                <a:gd name="T21" fmla="*/ T20 w 26"/>
                                <a:gd name="T22" fmla="+- 0 5236 5214"/>
                                <a:gd name="T23" fmla="*/ 5236 h 26"/>
                                <a:gd name="T24" fmla="+- 0 9967 9944"/>
                                <a:gd name="T25" fmla="*/ T24 w 26"/>
                                <a:gd name="T26" fmla="+- 0 5234 5214"/>
                                <a:gd name="T27" fmla="*/ 5234 h 26"/>
                                <a:gd name="T28" fmla="+- 0 9969 9944"/>
                                <a:gd name="T29" fmla="*/ T28 w 26"/>
                                <a:gd name="T30" fmla="+- 0 5227 5214"/>
                                <a:gd name="T31" fmla="*/ 5227 h 26"/>
                                <a:gd name="T32" fmla="+- 0 9964 9944"/>
                                <a:gd name="T33" fmla="*/ T32 w 26"/>
                                <a:gd name="T34" fmla="+- 0 5216 5214"/>
                                <a:gd name="T35" fmla="*/ 5216 h 26"/>
                                <a:gd name="T36" fmla="+- 0 9957 9944"/>
                                <a:gd name="T37" fmla="*/ T36 w 26"/>
                                <a:gd name="T38" fmla="+- 0 5214 5214"/>
                                <a:gd name="T39" fmla="*/ 52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9903" y="5228"/>
                            <a:ext cx="26" cy="26"/>
                            <a:chOff x="9903" y="5228"/>
                            <a:chExt cx="26" cy="26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9903" y="5228"/>
                              <a:ext cx="26" cy="26"/>
                            </a:xfrm>
                            <a:custGeom>
                              <a:avLst/>
                              <a:gdLst>
                                <a:gd name="T0" fmla="+- 0 9916 9903"/>
                                <a:gd name="T1" fmla="*/ T0 w 26"/>
                                <a:gd name="T2" fmla="+- 0 5228 5228"/>
                                <a:gd name="T3" fmla="*/ 5228 h 26"/>
                                <a:gd name="T4" fmla="+- 0 9911 9903"/>
                                <a:gd name="T5" fmla="*/ T4 w 26"/>
                                <a:gd name="T6" fmla="+- 0 5231 5228"/>
                                <a:gd name="T7" fmla="*/ 5231 h 26"/>
                                <a:gd name="T8" fmla="+- 0 9905 9903"/>
                                <a:gd name="T9" fmla="*/ T8 w 26"/>
                                <a:gd name="T10" fmla="+- 0 5234 5228"/>
                                <a:gd name="T11" fmla="*/ 5234 h 26"/>
                                <a:gd name="T12" fmla="+- 0 9903 9903"/>
                                <a:gd name="T13" fmla="*/ T12 w 26"/>
                                <a:gd name="T14" fmla="+- 0 5240 5228"/>
                                <a:gd name="T15" fmla="*/ 5240 h 26"/>
                                <a:gd name="T16" fmla="+- 0 9908 9903"/>
                                <a:gd name="T17" fmla="*/ T16 w 26"/>
                                <a:gd name="T18" fmla="+- 0 5251 5228"/>
                                <a:gd name="T19" fmla="*/ 5251 h 26"/>
                                <a:gd name="T20" fmla="+- 0 9915 9903"/>
                                <a:gd name="T21" fmla="*/ T20 w 26"/>
                                <a:gd name="T22" fmla="+- 0 5254 5228"/>
                                <a:gd name="T23" fmla="*/ 5254 h 26"/>
                                <a:gd name="T24" fmla="+- 0 9926 9903"/>
                                <a:gd name="T25" fmla="*/ T24 w 26"/>
                                <a:gd name="T26" fmla="+- 0 5249 5228"/>
                                <a:gd name="T27" fmla="*/ 5249 h 26"/>
                                <a:gd name="T28" fmla="+- 0 9928 9903"/>
                                <a:gd name="T29" fmla="*/ T28 w 26"/>
                                <a:gd name="T30" fmla="+- 0 5242 5228"/>
                                <a:gd name="T31" fmla="*/ 5242 h 26"/>
                                <a:gd name="T32" fmla="+- 0 9923 9903"/>
                                <a:gd name="T33" fmla="*/ T32 w 26"/>
                                <a:gd name="T34" fmla="+- 0 5231 5228"/>
                                <a:gd name="T35" fmla="*/ 5231 h 26"/>
                                <a:gd name="T36" fmla="+- 0 9916 9903"/>
                                <a:gd name="T37" fmla="*/ T36 w 26"/>
                                <a:gd name="T38" fmla="+- 0 5228 5228"/>
                                <a:gd name="T39" fmla="*/ 522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10168" y="5095"/>
                            <a:ext cx="26" cy="26"/>
                            <a:chOff x="10168" y="5095"/>
                            <a:chExt cx="26" cy="26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10168" y="5095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181 10168"/>
                                <a:gd name="T1" fmla="*/ T0 w 26"/>
                                <a:gd name="T2" fmla="+- 0 5095 5095"/>
                                <a:gd name="T3" fmla="*/ 5095 h 26"/>
                                <a:gd name="T4" fmla="+- 0 10170 10168"/>
                                <a:gd name="T5" fmla="*/ T4 w 26"/>
                                <a:gd name="T6" fmla="+- 0 5101 5095"/>
                                <a:gd name="T7" fmla="*/ 5101 h 26"/>
                                <a:gd name="T8" fmla="+- 0 10168 10168"/>
                                <a:gd name="T9" fmla="*/ T8 w 26"/>
                                <a:gd name="T10" fmla="+- 0 5107 5095"/>
                                <a:gd name="T11" fmla="*/ 5107 h 26"/>
                                <a:gd name="T12" fmla="+- 0 10170 10168"/>
                                <a:gd name="T13" fmla="*/ T12 w 26"/>
                                <a:gd name="T14" fmla="+- 0 5113 5095"/>
                                <a:gd name="T15" fmla="*/ 5113 h 26"/>
                                <a:gd name="T16" fmla="+- 0 10173 10168"/>
                                <a:gd name="T17" fmla="*/ T16 w 26"/>
                                <a:gd name="T18" fmla="+- 0 5118 5095"/>
                                <a:gd name="T19" fmla="*/ 5118 h 26"/>
                                <a:gd name="T20" fmla="+- 0 10180 10168"/>
                                <a:gd name="T21" fmla="*/ T20 w 26"/>
                                <a:gd name="T22" fmla="+- 0 5121 5095"/>
                                <a:gd name="T23" fmla="*/ 5121 h 26"/>
                                <a:gd name="T24" fmla="+- 0 10191 10168"/>
                                <a:gd name="T25" fmla="*/ T24 w 26"/>
                                <a:gd name="T26" fmla="+- 0 5116 5095"/>
                                <a:gd name="T27" fmla="*/ 5116 h 26"/>
                                <a:gd name="T28" fmla="+- 0 10193 10168"/>
                                <a:gd name="T29" fmla="*/ T28 w 26"/>
                                <a:gd name="T30" fmla="+- 0 5109 5095"/>
                                <a:gd name="T31" fmla="*/ 5109 h 26"/>
                                <a:gd name="T32" fmla="+- 0 10191 10168"/>
                                <a:gd name="T33" fmla="*/ T32 w 26"/>
                                <a:gd name="T34" fmla="+- 0 5103 5095"/>
                                <a:gd name="T35" fmla="*/ 5103 h 26"/>
                                <a:gd name="T36" fmla="+- 0 10188 10168"/>
                                <a:gd name="T37" fmla="*/ T36 w 26"/>
                                <a:gd name="T38" fmla="+- 0 5098 5095"/>
                                <a:gd name="T39" fmla="*/ 5098 h 26"/>
                                <a:gd name="T40" fmla="+- 0 10181 10168"/>
                                <a:gd name="T41" fmla="*/ T40 w 26"/>
                                <a:gd name="T42" fmla="+- 0 5095 5095"/>
                                <a:gd name="T43" fmla="*/ 509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10223" y="5076"/>
                            <a:ext cx="26" cy="26"/>
                            <a:chOff x="10223" y="5076"/>
                            <a:chExt cx="26" cy="26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10223" y="5076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237 10223"/>
                                <a:gd name="T1" fmla="*/ T0 w 26"/>
                                <a:gd name="T2" fmla="+- 0 5076 5076"/>
                                <a:gd name="T3" fmla="*/ 5076 h 26"/>
                                <a:gd name="T4" fmla="+- 0 10231 10223"/>
                                <a:gd name="T5" fmla="*/ T4 w 26"/>
                                <a:gd name="T6" fmla="+- 0 5079 5076"/>
                                <a:gd name="T7" fmla="*/ 5079 h 26"/>
                                <a:gd name="T8" fmla="+- 0 10225 10223"/>
                                <a:gd name="T9" fmla="*/ T8 w 26"/>
                                <a:gd name="T10" fmla="+- 0 5082 5076"/>
                                <a:gd name="T11" fmla="*/ 5082 h 26"/>
                                <a:gd name="T12" fmla="+- 0 10223 10223"/>
                                <a:gd name="T13" fmla="*/ T12 w 26"/>
                                <a:gd name="T14" fmla="+- 0 5088 5076"/>
                                <a:gd name="T15" fmla="*/ 5088 h 26"/>
                                <a:gd name="T16" fmla="+- 0 10228 10223"/>
                                <a:gd name="T17" fmla="*/ T16 w 26"/>
                                <a:gd name="T18" fmla="+- 0 5099 5076"/>
                                <a:gd name="T19" fmla="*/ 5099 h 26"/>
                                <a:gd name="T20" fmla="+- 0 10235 10223"/>
                                <a:gd name="T21" fmla="*/ T20 w 26"/>
                                <a:gd name="T22" fmla="+- 0 5102 5076"/>
                                <a:gd name="T23" fmla="*/ 5102 h 26"/>
                                <a:gd name="T24" fmla="+- 0 10246 10223"/>
                                <a:gd name="T25" fmla="*/ T24 w 26"/>
                                <a:gd name="T26" fmla="+- 0 5097 5076"/>
                                <a:gd name="T27" fmla="*/ 5097 h 26"/>
                                <a:gd name="T28" fmla="+- 0 10248 10223"/>
                                <a:gd name="T29" fmla="*/ T28 w 26"/>
                                <a:gd name="T30" fmla="+- 0 5090 5076"/>
                                <a:gd name="T31" fmla="*/ 5090 h 26"/>
                                <a:gd name="T32" fmla="+- 0 10246 10223"/>
                                <a:gd name="T33" fmla="*/ T32 w 26"/>
                                <a:gd name="T34" fmla="+- 0 5084 5076"/>
                                <a:gd name="T35" fmla="*/ 5084 h 26"/>
                                <a:gd name="T36" fmla="+- 0 10243 10223"/>
                                <a:gd name="T37" fmla="*/ T36 w 26"/>
                                <a:gd name="T38" fmla="+- 0 5079 5076"/>
                                <a:gd name="T39" fmla="*/ 5079 h 26"/>
                                <a:gd name="T40" fmla="+- 0 10237 10223"/>
                                <a:gd name="T41" fmla="*/ T40 w 26"/>
                                <a:gd name="T42" fmla="+- 0 5076 5076"/>
                                <a:gd name="T43" fmla="*/ 50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10214" y="5040"/>
                            <a:ext cx="26" cy="26"/>
                            <a:chOff x="10214" y="5040"/>
                            <a:chExt cx="26" cy="26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10214" y="5040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228 10214"/>
                                <a:gd name="T1" fmla="*/ T0 w 26"/>
                                <a:gd name="T2" fmla="+- 0 5040 5040"/>
                                <a:gd name="T3" fmla="*/ 5040 h 26"/>
                                <a:gd name="T4" fmla="+- 0 10217 10214"/>
                                <a:gd name="T5" fmla="*/ T4 w 26"/>
                                <a:gd name="T6" fmla="+- 0 5046 5040"/>
                                <a:gd name="T7" fmla="*/ 5046 h 26"/>
                                <a:gd name="T8" fmla="+- 0 10214 10214"/>
                                <a:gd name="T9" fmla="*/ T8 w 26"/>
                                <a:gd name="T10" fmla="+- 0 5052 5040"/>
                                <a:gd name="T11" fmla="*/ 5052 h 26"/>
                                <a:gd name="T12" fmla="+- 0 10219 10214"/>
                                <a:gd name="T13" fmla="*/ T12 w 26"/>
                                <a:gd name="T14" fmla="+- 0 5063 5040"/>
                                <a:gd name="T15" fmla="*/ 5063 h 26"/>
                                <a:gd name="T16" fmla="+- 0 10226 10214"/>
                                <a:gd name="T17" fmla="*/ T16 w 26"/>
                                <a:gd name="T18" fmla="+- 0 5066 5040"/>
                                <a:gd name="T19" fmla="*/ 5066 h 26"/>
                                <a:gd name="T20" fmla="+- 0 10237 10214"/>
                                <a:gd name="T21" fmla="*/ T20 w 26"/>
                                <a:gd name="T22" fmla="+- 0 5061 5040"/>
                                <a:gd name="T23" fmla="*/ 5061 h 26"/>
                                <a:gd name="T24" fmla="+- 0 10240 10214"/>
                                <a:gd name="T25" fmla="*/ T24 w 26"/>
                                <a:gd name="T26" fmla="+- 0 5054 5040"/>
                                <a:gd name="T27" fmla="*/ 5054 h 26"/>
                                <a:gd name="T28" fmla="+- 0 10234 10214"/>
                                <a:gd name="T29" fmla="*/ T28 w 26"/>
                                <a:gd name="T30" fmla="+- 0 5043 5040"/>
                                <a:gd name="T31" fmla="*/ 5043 h 26"/>
                                <a:gd name="T32" fmla="+- 0 10228 10214"/>
                                <a:gd name="T33" fmla="*/ T32 w 26"/>
                                <a:gd name="T34" fmla="+- 0 5040 5040"/>
                                <a:gd name="T35" fmla="*/ 50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4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0193" y="5075"/>
                            <a:ext cx="26" cy="26"/>
                            <a:chOff x="10193" y="5075"/>
                            <a:chExt cx="26" cy="26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10193" y="5075"/>
                              <a:ext cx="26" cy="26"/>
                            </a:xfrm>
                            <a:custGeom>
                              <a:avLst/>
                              <a:gdLst>
                                <a:gd name="T0" fmla="+- 0 10206 10193"/>
                                <a:gd name="T1" fmla="*/ T0 w 26"/>
                                <a:gd name="T2" fmla="+- 0 5075 5075"/>
                                <a:gd name="T3" fmla="*/ 5075 h 26"/>
                                <a:gd name="T4" fmla="+- 0 10195 10193"/>
                                <a:gd name="T5" fmla="*/ T4 w 26"/>
                                <a:gd name="T6" fmla="+- 0 5080 5075"/>
                                <a:gd name="T7" fmla="*/ 5080 h 26"/>
                                <a:gd name="T8" fmla="+- 0 10193 10193"/>
                                <a:gd name="T9" fmla="*/ T8 w 26"/>
                                <a:gd name="T10" fmla="+- 0 5087 5075"/>
                                <a:gd name="T11" fmla="*/ 5087 h 26"/>
                                <a:gd name="T12" fmla="+- 0 10198 10193"/>
                                <a:gd name="T13" fmla="*/ T12 w 26"/>
                                <a:gd name="T14" fmla="+- 0 5098 5075"/>
                                <a:gd name="T15" fmla="*/ 5098 h 26"/>
                                <a:gd name="T16" fmla="+- 0 10205 10193"/>
                                <a:gd name="T17" fmla="*/ T16 w 26"/>
                                <a:gd name="T18" fmla="+- 0 5100 5075"/>
                                <a:gd name="T19" fmla="*/ 5100 h 26"/>
                                <a:gd name="T20" fmla="+- 0 10216 10193"/>
                                <a:gd name="T21" fmla="*/ T20 w 26"/>
                                <a:gd name="T22" fmla="+- 0 5095 5075"/>
                                <a:gd name="T23" fmla="*/ 5095 h 26"/>
                                <a:gd name="T24" fmla="+- 0 10218 10193"/>
                                <a:gd name="T25" fmla="*/ T24 w 26"/>
                                <a:gd name="T26" fmla="+- 0 5088 5075"/>
                                <a:gd name="T27" fmla="*/ 5088 h 26"/>
                                <a:gd name="T28" fmla="+- 0 10216 10193"/>
                                <a:gd name="T29" fmla="*/ T28 w 26"/>
                                <a:gd name="T30" fmla="+- 0 5083 5075"/>
                                <a:gd name="T31" fmla="*/ 5083 h 26"/>
                                <a:gd name="T32" fmla="+- 0 10213 10193"/>
                                <a:gd name="T33" fmla="*/ T32 w 26"/>
                                <a:gd name="T34" fmla="+- 0 5077 5075"/>
                                <a:gd name="T35" fmla="*/ 5077 h 26"/>
                                <a:gd name="T36" fmla="+- 0 10206 10193"/>
                                <a:gd name="T37" fmla="*/ T36 w 26"/>
                                <a:gd name="T38" fmla="+- 0 5075 5075"/>
                                <a:gd name="T39" fmla="*/ 5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3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6751" y="5866"/>
                            <a:ext cx="1474" cy="1410"/>
                            <a:chOff x="6751" y="5866"/>
                            <a:chExt cx="1474" cy="1410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6751" y="5866"/>
                              <a:ext cx="1474" cy="1410"/>
                            </a:xfrm>
                            <a:custGeom>
                              <a:avLst/>
                              <a:gdLst>
                                <a:gd name="T0" fmla="+- 0 7981 6751"/>
                                <a:gd name="T1" fmla="*/ T0 w 1474"/>
                                <a:gd name="T2" fmla="+- 0 5866 5866"/>
                                <a:gd name="T3" fmla="*/ 5866 h 1410"/>
                                <a:gd name="T4" fmla="+- 0 7918 6751"/>
                                <a:gd name="T5" fmla="*/ T4 w 1474"/>
                                <a:gd name="T6" fmla="+- 0 5883 5866"/>
                                <a:gd name="T7" fmla="*/ 5883 h 1410"/>
                                <a:gd name="T8" fmla="+- 0 7845 6751"/>
                                <a:gd name="T9" fmla="*/ T8 w 1474"/>
                                <a:gd name="T10" fmla="+- 0 5932 5866"/>
                                <a:gd name="T11" fmla="*/ 5932 h 1410"/>
                                <a:gd name="T12" fmla="+- 0 7794 6751"/>
                                <a:gd name="T13" fmla="*/ T12 w 1474"/>
                                <a:gd name="T14" fmla="+- 0 5978 5866"/>
                                <a:gd name="T15" fmla="*/ 5978 h 1410"/>
                                <a:gd name="T16" fmla="+- 0 7742 6751"/>
                                <a:gd name="T17" fmla="*/ T16 w 1474"/>
                                <a:gd name="T18" fmla="+- 0 6031 5866"/>
                                <a:gd name="T19" fmla="*/ 6031 h 1410"/>
                                <a:gd name="T20" fmla="+- 0 7691 6751"/>
                                <a:gd name="T21" fmla="*/ T20 w 1474"/>
                                <a:gd name="T22" fmla="+- 0 6088 5866"/>
                                <a:gd name="T23" fmla="*/ 6088 h 1410"/>
                                <a:gd name="T24" fmla="+- 0 7640 6751"/>
                                <a:gd name="T25" fmla="*/ T24 w 1474"/>
                                <a:gd name="T26" fmla="+- 0 6147 5866"/>
                                <a:gd name="T27" fmla="*/ 6147 h 1410"/>
                                <a:gd name="T28" fmla="+- 0 7593 6751"/>
                                <a:gd name="T29" fmla="*/ T28 w 1474"/>
                                <a:gd name="T30" fmla="+- 0 6206 5866"/>
                                <a:gd name="T31" fmla="*/ 6206 h 1410"/>
                                <a:gd name="T32" fmla="+- 0 7511 6751"/>
                                <a:gd name="T33" fmla="*/ T32 w 1474"/>
                                <a:gd name="T34" fmla="+- 0 6309 5866"/>
                                <a:gd name="T35" fmla="*/ 6309 h 1410"/>
                                <a:gd name="T36" fmla="+- 0 7498 6751"/>
                                <a:gd name="T37" fmla="*/ T36 w 1474"/>
                                <a:gd name="T38" fmla="+- 0 6325 5866"/>
                                <a:gd name="T39" fmla="*/ 6325 h 1410"/>
                                <a:gd name="T40" fmla="+- 0 7443 6751"/>
                                <a:gd name="T41" fmla="*/ T40 w 1474"/>
                                <a:gd name="T42" fmla="+- 0 6393 5866"/>
                                <a:gd name="T43" fmla="*/ 6393 h 1410"/>
                                <a:gd name="T44" fmla="+- 0 7401 6751"/>
                                <a:gd name="T45" fmla="*/ T44 w 1474"/>
                                <a:gd name="T46" fmla="+- 0 6445 5866"/>
                                <a:gd name="T47" fmla="*/ 6445 h 1410"/>
                                <a:gd name="T48" fmla="+- 0 7363 6751"/>
                                <a:gd name="T49" fmla="*/ T48 w 1474"/>
                                <a:gd name="T50" fmla="+- 0 6495 5866"/>
                                <a:gd name="T51" fmla="*/ 6495 h 1410"/>
                                <a:gd name="T52" fmla="+- 0 7324 6751"/>
                                <a:gd name="T53" fmla="*/ T52 w 1474"/>
                                <a:gd name="T54" fmla="+- 0 6556 5866"/>
                                <a:gd name="T55" fmla="*/ 6556 h 1410"/>
                                <a:gd name="T56" fmla="+- 0 7311 6751"/>
                                <a:gd name="T57" fmla="*/ T56 w 1474"/>
                                <a:gd name="T58" fmla="+- 0 6583 5866"/>
                                <a:gd name="T59" fmla="*/ 6583 h 1410"/>
                                <a:gd name="T60" fmla="+- 0 7294 6751"/>
                                <a:gd name="T61" fmla="*/ T60 w 1474"/>
                                <a:gd name="T62" fmla="+- 0 6621 5866"/>
                                <a:gd name="T63" fmla="*/ 6621 h 1410"/>
                                <a:gd name="T64" fmla="+- 0 7250 6751"/>
                                <a:gd name="T65" fmla="*/ T64 w 1474"/>
                                <a:gd name="T66" fmla="+- 0 6693 5866"/>
                                <a:gd name="T67" fmla="*/ 6693 h 1410"/>
                                <a:gd name="T68" fmla="+- 0 7194 6751"/>
                                <a:gd name="T69" fmla="*/ T68 w 1474"/>
                                <a:gd name="T70" fmla="+- 0 6760 5866"/>
                                <a:gd name="T71" fmla="*/ 6760 h 1410"/>
                                <a:gd name="T72" fmla="+- 0 7130 6751"/>
                                <a:gd name="T73" fmla="*/ T72 w 1474"/>
                                <a:gd name="T74" fmla="+- 0 6823 5866"/>
                                <a:gd name="T75" fmla="*/ 6823 h 1410"/>
                                <a:gd name="T76" fmla="+- 0 7062 6751"/>
                                <a:gd name="T77" fmla="*/ T76 w 1474"/>
                                <a:gd name="T78" fmla="+- 0 6881 5866"/>
                                <a:gd name="T79" fmla="*/ 6881 h 1410"/>
                                <a:gd name="T80" fmla="+- 0 6992 6751"/>
                                <a:gd name="T81" fmla="*/ T80 w 1474"/>
                                <a:gd name="T82" fmla="+- 0 6934 5866"/>
                                <a:gd name="T83" fmla="*/ 6934 h 1410"/>
                                <a:gd name="T84" fmla="+- 0 6862 6751"/>
                                <a:gd name="T85" fmla="*/ T84 w 1474"/>
                                <a:gd name="T86" fmla="+- 0 7027 5866"/>
                                <a:gd name="T87" fmla="*/ 7027 h 1410"/>
                                <a:gd name="T88" fmla="+- 0 6834 6751"/>
                                <a:gd name="T89" fmla="*/ T88 w 1474"/>
                                <a:gd name="T90" fmla="+- 0 7048 5866"/>
                                <a:gd name="T91" fmla="*/ 7048 h 1410"/>
                                <a:gd name="T92" fmla="+- 0 6808 6751"/>
                                <a:gd name="T93" fmla="*/ T92 w 1474"/>
                                <a:gd name="T94" fmla="+- 0 7067 5866"/>
                                <a:gd name="T95" fmla="*/ 7067 h 1410"/>
                                <a:gd name="T96" fmla="+- 0 6786 6751"/>
                                <a:gd name="T97" fmla="*/ T96 w 1474"/>
                                <a:gd name="T98" fmla="+- 0 7085 5866"/>
                                <a:gd name="T99" fmla="*/ 7085 h 1410"/>
                                <a:gd name="T100" fmla="+- 0 6767 6751"/>
                                <a:gd name="T101" fmla="*/ T100 w 1474"/>
                                <a:gd name="T102" fmla="+- 0 7102 5866"/>
                                <a:gd name="T103" fmla="*/ 7102 h 1410"/>
                                <a:gd name="T104" fmla="+- 0 6751 6751"/>
                                <a:gd name="T105" fmla="*/ T104 w 1474"/>
                                <a:gd name="T106" fmla="+- 0 7118 5866"/>
                                <a:gd name="T107" fmla="*/ 7118 h 1410"/>
                                <a:gd name="T108" fmla="+- 0 7621 6751"/>
                                <a:gd name="T109" fmla="*/ T108 w 1474"/>
                                <a:gd name="T110" fmla="+- 0 7275 5866"/>
                                <a:gd name="T111" fmla="*/ 7275 h 1410"/>
                                <a:gd name="T112" fmla="+- 0 7625 6751"/>
                                <a:gd name="T113" fmla="*/ T112 w 1474"/>
                                <a:gd name="T114" fmla="+- 0 7219 5866"/>
                                <a:gd name="T115" fmla="*/ 7219 h 1410"/>
                                <a:gd name="T116" fmla="+- 0 7632 6751"/>
                                <a:gd name="T117" fmla="*/ T116 w 1474"/>
                                <a:gd name="T118" fmla="+- 0 7167 5866"/>
                                <a:gd name="T119" fmla="*/ 7167 h 1410"/>
                                <a:gd name="T120" fmla="+- 0 7653 6751"/>
                                <a:gd name="T121" fmla="*/ T120 w 1474"/>
                                <a:gd name="T122" fmla="+- 0 7075 5866"/>
                                <a:gd name="T123" fmla="*/ 7075 h 1410"/>
                                <a:gd name="T124" fmla="+- 0 7684 6751"/>
                                <a:gd name="T125" fmla="*/ T124 w 1474"/>
                                <a:gd name="T126" fmla="+- 0 6996 5866"/>
                                <a:gd name="T127" fmla="*/ 6996 h 1410"/>
                                <a:gd name="T128" fmla="+- 0 7723 6751"/>
                                <a:gd name="T129" fmla="*/ T128 w 1474"/>
                                <a:gd name="T130" fmla="+- 0 6924 5866"/>
                                <a:gd name="T131" fmla="*/ 6924 h 1410"/>
                                <a:gd name="T132" fmla="+- 0 7770 6751"/>
                                <a:gd name="T133" fmla="*/ T132 w 1474"/>
                                <a:gd name="T134" fmla="+- 0 6857 5866"/>
                                <a:gd name="T135" fmla="*/ 6857 h 1410"/>
                                <a:gd name="T136" fmla="+- 0 7822 6751"/>
                                <a:gd name="T137" fmla="*/ T136 w 1474"/>
                                <a:gd name="T138" fmla="+- 0 6792 5866"/>
                                <a:gd name="T139" fmla="*/ 6792 h 1410"/>
                                <a:gd name="T140" fmla="+- 0 7880 6751"/>
                                <a:gd name="T141" fmla="*/ T140 w 1474"/>
                                <a:gd name="T142" fmla="+- 0 6723 5866"/>
                                <a:gd name="T143" fmla="*/ 6723 h 1410"/>
                                <a:gd name="T144" fmla="+- 0 7910 6751"/>
                                <a:gd name="T145" fmla="*/ T144 w 1474"/>
                                <a:gd name="T146" fmla="+- 0 6687 5866"/>
                                <a:gd name="T147" fmla="*/ 6687 h 1410"/>
                                <a:gd name="T148" fmla="+- 0 7973 6751"/>
                                <a:gd name="T149" fmla="*/ T148 w 1474"/>
                                <a:gd name="T150" fmla="+- 0 6607 5866"/>
                                <a:gd name="T151" fmla="*/ 6607 h 1410"/>
                                <a:gd name="T152" fmla="+- 0 8038 6751"/>
                                <a:gd name="T153" fmla="*/ T152 w 1474"/>
                                <a:gd name="T154" fmla="+- 0 6516 5866"/>
                                <a:gd name="T155" fmla="*/ 6516 h 1410"/>
                                <a:gd name="T156" fmla="+- 0 8072 6751"/>
                                <a:gd name="T157" fmla="*/ T156 w 1474"/>
                                <a:gd name="T158" fmla="+- 0 6464 5866"/>
                                <a:gd name="T159" fmla="*/ 6464 h 1410"/>
                                <a:gd name="T160" fmla="+- 0 8116 6751"/>
                                <a:gd name="T161" fmla="*/ T160 w 1474"/>
                                <a:gd name="T162" fmla="+- 0 6390 5866"/>
                                <a:gd name="T163" fmla="*/ 6390 h 1410"/>
                                <a:gd name="T164" fmla="+- 0 8151 6751"/>
                                <a:gd name="T165" fmla="*/ T164 w 1474"/>
                                <a:gd name="T166" fmla="+- 0 6322 5866"/>
                                <a:gd name="T167" fmla="*/ 6322 h 1410"/>
                                <a:gd name="T168" fmla="+- 0 8179 6751"/>
                                <a:gd name="T169" fmla="*/ T168 w 1474"/>
                                <a:gd name="T170" fmla="+- 0 6260 5866"/>
                                <a:gd name="T171" fmla="*/ 6260 h 1410"/>
                                <a:gd name="T172" fmla="+- 0 8214 6751"/>
                                <a:gd name="T173" fmla="*/ T172 w 1474"/>
                                <a:gd name="T174" fmla="+- 0 6153 5866"/>
                                <a:gd name="T175" fmla="*/ 6153 h 1410"/>
                                <a:gd name="T176" fmla="+- 0 8224 6751"/>
                                <a:gd name="T177" fmla="*/ T176 w 1474"/>
                                <a:gd name="T178" fmla="+- 0 6067 5866"/>
                                <a:gd name="T179" fmla="*/ 6067 h 1410"/>
                                <a:gd name="T180" fmla="+- 0 8222 6751"/>
                                <a:gd name="T181" fmla="*/ T180 w 1474"/>
                                <a:gd name="T182" fmla="+- 0 6031 5866"/>
                                <a:gd name="T183" fmla="*/ 6031 h 1410"/>
                                <a:gd name="T184" fmla="+- 0 8203 6751"/>
                                <a:gd name="T185" fmla="*/ T184 w 1474"/>
                                <a:gd name="T186" fmla="+- 0 5972 5866"/>
                                <a:gd name="T187" fmla="*/ 5972 h 1410"/>
                                <a:gd name="T188" fmla="+- 0 8149 6751"/>
                                <a:gd name="T189" fmla="*/ T188 w 1474"/>
                                <a:gd name="T190" fmla="+- 0 5913 5866"/>
                                <a:gd name="T191" fmla="*/ 5913 h 1410"/>
                                <a:gd name="T192" fmla="+- 0 8078 6751"/>
                                <a:gd name="T193" fmla="*/ T192 w 1474"/>
                                <a:gd name="T194" fmla="+- 0 5880 5866"/>
                                <a:gd name="T195" fmla="*/ 5880 h 1410"/>
                                <a:gd name="T196" fmla="+- 0 8004 6751"/>
                                <a:gd name="T197" fmla="*/ T196 w 1474"/>
                                <a:gd name="T198" fmla="+- 0 5867 5866"/>
                                <a:gd name="T199" fmla="*/ 5867 h 1410"/>
                                <a:gd name="T200" fmla="+- 0 7981 6751"/>
                                <a:gd name="T201" fmla="*/ T200 w 1474"/>
                                <a:gd name="T202" fmla="+- 0 5866 5866"/>
                                <a:gd name="T203" fmla="*/ 5866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474" h="1410">
                                  <a:moveTo>
                                    <a:pt x="1230" y="0"/>
                                  </a:moveTo>
                                  <a:lnTo>
                                    <a:pt x="1167" y="17"/>
                                  </a:lnTo>
                                  <a:lnTo>
                                    <a:pt x="1094" y="66"/>
                                  </a:lnTo>
                                  <a:lnTo>
                                    <a:pt x="1043" y="112"/>
                                  </a:lnTo>
                                  <a:lnTo>
                                    <a:pt x="991" y="165"/>
                                  </a:lnTo>
                                  <a:lnTo>
                                    <a:pt x="940" y="222"/>
                                  </a:lnTo>
                                  <a:lnTo>
                                    <a:pt x="889" y="281"/>
                                  </a:lnTo>
                                  <a:lnTo>
                                    <a:pt x="842" y="340"/>
                                  </a:lnTo>
                                  <a:lnTo>
                                    <a:pt x="760" y="443"/>
                                  </a:lnTo>
                                  <a:lnTo>
                                    <a:pt x="747" y="459"/>
                                  </a:lnTo>
                                  <a:lnTo>
                                    <a:pt x="692" y="527"/>
                                  </a:lnTo>
                                  <a:lnTo>
                                    <a:pt x="650" y="579"/>
                                  </a:lnTo>
                                  <a:lnTo>
                                    <a:pt x="612" y="629"/>
                                  </a:lnTo>
                                  <a:lnTo>
                                    <a:pt x="573" y="690"/>
                                  </a:lnTo>
                                  <a:lnTo>
                                    <a:pt x="560" y="717"/>
                                  </a:lnTo>
                                  <a:lnTo>
                                    <a:pt x="543" y="755"/>
                                  </a:lnTo>
                                  <a:lnTo>
                                    <a:pt x="499" y="827"/>
                                  </a:lnTo>
                                  <a:lnTo>
                                    <a:pt x="443" y="894"/>
                                  </a:lnTo>
                                  <a:lnTo>
                                    <a:pt x="379" y="957"/>
                                  </a:lnTo>
                                  <a:lnTo>
                                    <a:pt x="311" y="1015"/>
                                  </a:lnTo>
                                  <a:lnTo>
                                    <a:pt x="241" y="1068"/>
                                  </a:lnTo>
                                  <a:lnTo>
                                    <a:pt x="111" y="1161"/>
                                  </a:lnTo>
                                  <a:lnTo>
                                    <a:pt x="83" y="1182"/>
                                  </a:lnTo>
                                  <a:lnTo>
                                    <a:pt x="57" y="1201"/>
                                  </a:lnTo>
                                  <a:lnTo>
                                    <a:pt x="35" y="1219"/>
                                  </a:lnTo>
                                  <a:lnTo>
                                    <a:pt x="16" y="1236"/>
                                  </a:lnTo>
                                  <a:lnTo>
                                    <a:pt x="0" y="1252"/>
                                  </a:lnTo>
                                  <a:lnTo>
                                    <a:pt x="870" y="1409"/>
                                  </a:lnTo>
                                  <a:lnTo>
                                    <a:pt x="874" y="1353"/>
                                  </a:lnTo>
                                  <a:lnTo>
                                    <a:pt x="881" y="1301"/>
                                  </a:lnTo>
                                  <a:lnTo>
                                    <a:pt x="902" y="1209"/>
                                  </a:lnTo>
                                  <a:lnTo>
                                    <a:pt x="933" y="1130"/>
                                  </a:lnTo>
                                  <a:lnTo>
                                    <a:pt x="972" y="1058"/>
                                  </a:lnTo>
                                  <a:lnTo>
                                    <a:pt x="1019" y="991"/>
                                  </a:lnTo>
                                  <a:lnTo>
                                    <a:pt x="1071" y="926"/>
                                  </a:lnTo>
                                  <a:lnTo>
                                    <a:pt x="1129" y="857"/>
                                  </a:lnTo>
                                  <a:lnTo>
                                    <a:pt x="1159" y="821"/>
                                  </a:lnTo>
                                  <a:lnTo>
                                    <a:pt x="1222" y="741"/>
                                  </a:lnTo>
                                  <a:lnTo>
                                    <a:pt x="1287" y="650"/>
                                  </a:lnTo>
                                  <a:lnTo>
                                    <a:pt x="1321" y="598"/>
                                  </a:lnTo>
                                  <a:lnTo>
                                    <a:pt x="1365" y="524"/>
                                  </a:lnTo>
                                  <a:lnTo>
                                    <a:pt x="1400" y="456"/>
                                  </a:lnTo>
                                  <a:lnTo>
                                    <a:pt x="1428" y="394"/>
                                  </a:lnTo>
                                  <a:lnTo>
                                    <a:pt x="1463" y="287"/>
                                  </a:lnTo>
                                  <a:lnTo>
                                    <a:pt x="1473" y="201"/>
                                  </a:lnTo>
                                  <a:lnTo>
                                    <a:pt x="1471" y="165"/>
                                  </a:lnTo>
                                  <a:lnTo>
                                    <a:pt x="1452" y="106"/>
                                  </a:lnTo>
                                  <a:lnTo>
                                    <a:pt x="1398" y="47"/>
                                  </a:lnTo>
                                  <a:lnTo>
                                    <a:pt x="1327" y="14"/>
                                  </a:lnTo>
                                  <a:lnTo>
                                    <a:pt x="1253" y="1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6751" y="5866"/>
                            <a:ext cx="1474" cy="1410"/>
                            <a:chOff x="6751" y="5866"/>
                            <a:chExt cx="1474" cy="1410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751" y="5866"/>
                              <a:ext cx="1474" cy="1410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474"/>
                                <a:gd name="T2" fmla="+- 0 7118 5866"/>
                                <a:gd name="T3" fmla="*/ 7118 h 1410"/>
                                <a:gd name="T4" fmla="+- 0 6808 6751"/>
                                <a:gd name="T5" fmla="*/ T4 w 1474"/>
                                <a:gd name="T6" fmla="+- 0 7067 5866"/>
                                <a:gd name="T7" fmla="*/ 7067 h 1410"/>
                                <a:gd name="T8" fmla="+- 0 6862 6751"/>
                                <a:gd name="T9" fmla="*/ T8 w 1474"/>
                                <a:gd name="T10" fmla="+- 0 7027 5866"/>
                                <a:gd name="T11" fmla="*/ 7027 h 1410"/>
                                <a:gd name="T12" fmla="+- 0 6924 6751"/>
                                <a:gd name="T13" fmla="*/ T12 w 1474"/>
                                <a:gd name="T14" fmla="+- 0 6983 5866"/>
                                <a:gd name="T15" fmla="*/ 6983 h 1410"/>
                                <a:gd name="T16" fmla="+- 0 6958 6751"/>
                                <a:gd name="T17" fmla="*/ T16 w 1474"/>
                                <a:gd name="T18" fmla="+- 0 6959 5866"/>
                                <a:gd name="T19" fmla="*/ 6959 h 1410"/>
                                <a:gd name="T20" fmla="+- 0 7027 6751"/>
                                <a:gd name="T21" fmla="*/ T20 w 1474"/>
                                <a:gd name="T22" fmla="+- 0 6908 5866"/>
                                <a:gd name="T23" fmla="*/ 6908 h 1410"/>
                                <a:gd name="T24" fmla="+- 0 7096 6751"/>
                                <a:gd name="T25" fmla="*/ T24 w 1474"/>
                                <a:gd name="T26" fmla="+- 0 6852 5866"/>
                                <a:gd name="T27" fmla="*/ 6852 h 1410"/>
                                <a:gd name="T28" fmla="+- 0 7163 6751"/>
                                <a:gd name="T29" fmla="*/ T28 w 1474"/>
                                <a:gd name="T30" fmla="+- 0 6792 5866"/>
                                <a:gd name="T31" fmla="*/ 6792 h 1410"/>
                                <a:gd name="T32" fmla="+- 0 7223 6751"/>
                                <a:gd name="T33" fmla="*/ T32 w 1474"/>
                                <a:gd name="T34" fmla="+- 0 6727 5866"/>
                                <a:gd name="T35" fmla="*/ 6727 h 1410"/>
                                <a:gd name="T36" fmla="+- 0 7273 6751"/>
                                <a:gd name="T37" fmla="*/ T36 w 1474"/>
                                <a:gd name="T38" fmla="+- 0 6657 5866"/>
                                <a:gd name="T39" fmla="*/ 6657 h 1410"/>
                                <a:gd name="T40" fmla="+- 0 7311 6751"/>
                                <a:gd name="T41" fmla="*/ T40 w 1474"/>
                                <a:gd name="T42" fmla="+- 0 6583 5866"/>
                                <a:gd name="T43" fmla="*/ 6583 h 1410"/>
                                <a:gd name="T44" fmla="+- 0 7317 6751"/>
                                <a:gd name="T45" fmla="*/ T44 w 1474"/>
                                <a:gd name="T46" fmla="+- 0 6570 5866"/>
                                <a:gd name="T47" fmla="*/ 6570 h 1410"/>
                                <a:gd name="T48" fmla="+- 0 7324 6751"/>
                                <a:gd name="T49" fmla="*/ T48 w 1474"/>
                                <a:gd name="T50" fmla="+- 0 6556 5866"/>
                                <a:gd name="T51" fmla="*/ 6556 h 1410"/>
                                <a:gd name="T52" fmla="+- 0 7363 6751"/>
                                <a:gd name="T53" fmla="*/ T52 w 1474"/>
                                <a:gd name="T54" fmla="+- 0 6495 5866"/>
                                <a:gd name="T55" fmla="*/ 6495 h 1410"/>
                                <a:gd name="T56" fmla="+- 0 7401 6751"/>
                                <a:gd name="T57" fmla="*/ T56 w 1474"/>
                                <a:gd name="T58" fmla="+- 0 6445 5866"/>
                                <a:gd name="T59" fmla="*/ 6445 h 1410"/>
                                <a:gd name="T60" fmla="+- 0 7443 6751"/>
                                <a:gd name="T61" fmla="*/ T60 w 1474"/>
                                <a:gd name="T62" fmla="+- 0 6393 5866"/>
                                <a:gd name="T63" fmla="*/ 6393 h 1410"/>
                                <a:gd name="T64" fmla="+- 0 7471 6751"/>
                                <a:gd name="T65" fmla="*/ T64 w 1474"/>
                                <a:gd name="T66" fmla="+- 0 6358 5866"/>
                                <a:gd name="T67" fmla="*/ 6358 h 1410"/>
                                <a:gd name="T68" fmla="+- 0 7485 6751"/>
                                <a:gd name="T69" fmla="*/ T68 w 1474"/>
                                <a:gd name="T70" fmla="+- 0 6341 5866"/>
                                <a:gd name="T71" fmla="*/ 6341 h 1410"/>
                                <a:gd name="T72" fmla="+- 0 7498 6751"/>
                                <a:gd name="T73" fmla="*/ T72 w 1474"/>
                                <a:gd name="T74" fmla="+- 0 6325 5866"/>
                                <a:gd name="T75" fmla="*/ 6325 h 1410"/>
                                <a:gd name="T76" fmla="+- 0 7511 6751"/>
                                <a:gd name="T77" fmla="*/ T76 w 1474"/>
                                <a:gd name="T78" fmla="+- 0 6309 5866"/>
                                <a:gd name="T79" fmla="*/ 6309 h 1410"/>
                                <a:gd name="T80" fmla="+- 0 7530 6751"/>
                                <a:gd name="T81" fmla="*/ T80 w 1474"/>
                                <a:gd name="T82" fmla="+- 0 6285 5866"/>
                                <a:gd name="T83" fmla="*/ 6285 h 1410"/>
                                <a:gd name="T84" fmla="+- 0 7550 6751"/>
                                <a:gd name="T85" fmla="*/ T84 w 1474"/>
                                <a:gd name="T86" fmla="+- 0 6260 5866"/>
                                <a:gd name="T87" fmla="*/ 6260 h 1410"/>
                                <a:gd name="T88" fmla="+- 0 7571 6751"/>
                                <a:gd name="T89" fmla="*/ T88 w 1474"/>
                                <a:gd name="T90" fmla="+- 0 6234 5866"/>
                                <a:gd name="T91" fmla="*/ 6234 h 1410"/>
                                <a:gd name="T92" fmla="+- 0 7616 6751"/>
                                <a:gd name="T93" fmla="*/ T92 w 1474"/>
                                <a:gd name="T94" fmla="+- 0 6177 5866"/>
                                <a:gd name="T95" fmla="*/ 6177 h 1410"/>
                                <a:gd name="T96" fmla="+- 0 7665 6751"/>
                                <a:gd name="T97" fmla="*/ T96 w 1474"/>
                                <a:gd name="T98" fmla="+- 0 6118 5866"/>
                                <a:gd name="T99" fmla="*/ 6118 h 1410"/>
                                <a:gd name="T100" fmla="+- 0 7716 6751"/>
                                <a:gd name="T101" fmla="*/ T100 w 1474"/>
                                <a:gd name="T102" fmla="+- 0 6059 5866"/>
                                <a:gd name="T103" fmla="*/ 6059 h 1410"/>
                                <a:gd name="T104" fmla="+- 0 7768 6751"/>
                                <a:gd name="T105" fmla="*/ T104 w 1474"/>
                                <a:gd name="T106" fmla="+- 0 6004 5866"/>
                                <a:gd name="T107" fmla="*/ 6004 h 1410"/>
                                <a:gd name="T108" fmla="+- 0 7820 6751"/>
                                <a:gd name="T109" fmla="*/ T108 w 1474"/>
                                <a:gd name="T110" fmla="+- 0 5954 5866"/>
                                <a:gd name="T111" fmla="*/ 5954 h 1410"/>
                                <a:gd name="T112" fmla="+- 0 7870 6751"/>
                                <a:gd name="T113" fmla="*/ T112 w 1474"/>
                                <a:gd name="T114" fmla="+- 0 5913 5866"/>
                                <a:gd name="T115" fmla="*/ 5913 h 1410"/>
                                <a:gd name="T116" fmla="+- 0 7940 6751"/>
                                <a:gd name="T117" fmla="*/ T116 w 1474"/>
                                <a:gd name="T118" fmla="+- 0 5873 5866"/>
                                <a:gd name="T119" fmla="*/ 5873 h 1410"/>
                                <a:gd name="T120" fmla="+- 0 7981 6751"/>
                                <a:gd name="T121" fmla="*/ T120 w 1474"/>
                                <a:gd name="T122" fmla="+- 0 5866 5866"/>
                                <a:gd name="T123" fmla="*/ 5866 h 1410"/>
                                <a:gd name="T124" fmla="+- 0 8004 6751"/>
                                <a:gd name="T125" fmla="*/ T124 w 1474"/>
                                <a:gd name="T126" fmla="+- 0 5867 5866"/>
                                <a:gd name="T127" fmla="*/ 5867 h 1410"/>
                                <a:gd name="T128" fmla="+- 0 8078 6751"/>
                                <a:gd name="T129" fmla="*/ T128 w 1474"/>
                                <a:gd name="T130" fmla="+- 0 5880 5866"/>
                                <a:gd name="T131" fmla="*/ 5880 h 1410"/>
                                <a:gd name="T132" fmla="+- 0 8149 6751"/>
                                <a:gd name="T133" fmla="*/ T132 w 1474"/>
                                <a:gd name="T134" fmla="+- 0 5913 5866"/>
                                <a:gd name="T135" fmla="*/ 5913 h 1410"/>
                                <a:gd name="T136" fmla="+- 0 8203 6751"/>
                                <a:gd name="T137" fmla="*/ T136 w 1474"/>
                                <a:gd name="T138" fmla="+- 0 5972 5866"/>
                                <a:gd name="T139" fmla="*/ 5972 h 1410"/>
                                <a:gd name="T140" fmla="+- 0 8222 6751"/>
                                <a:gd name="T141" fmla="*/ T140 w 1474"/>
                                <a:gd name="T142" fmla="+- 0 6031 5866"/>
                                <a:gd name="T143" fmla="*/ 6031 h 1410"/>
                                <a:gd name="T144" fmla="+- 0 8224 6751"/>
                                <a:gd name="T145" fmla="*/ T144 w 1474"/>
                                <a:gd name="T146" fmla="+- 0 6067 5866"/>
                                <a:gd name="T147" fmla="*/ 6067 h 1410"/>
                                <a:gd name="T148" fmla="+- 0 8222 6751"/>
                                <a:gd name="T149" fmla="*/ T148 w 1474"/>
                                <a:gd name="T150" fmla="+- 0 6108 5866"/>
                                <a:gd name="T151" fmla="*/ 6108 h 1410"/>
                                <a:gd name="T152" fmla="+- 0 8200 6751"/>
                                <a:gd name="T153" fmla="*/ T152 w 1474"/>
                                <a:gd name="T154" fmla="+- 0 6204 5866"/>
                                <a:gd name="T155" fmla="*/ 6204 h 1410"/>
                                <a:gd name="T156" fmla="+- 0 8151 6751"/>
                                <a:gd name="T157" fmla="*/ T156 w 1474"/>
                                <a:gd name="T158" fmla="+- 0 6322 5866"/>
                                <a:gd name="T159" fmla="*/ 6322 h 1410"/>
                                <a:gd name="T160" fmla="+- 0 8116 6751"/>
                                <a:gd name="T161" fmla="*/ T160 w 1474"/>
                                <a:gd name="T162" fmla="+- 0 6390 5866"/>
                                <a:gd name="T163" fmla="*/ 6390 h 1410"/>
                                <a:gd name="T164" fmla="+- 0 8072 6751"/>
                                <a:gd name="T165" fmla="*/ T164 w 1474"/>
                                <a:gd name="T166" fmla="+- 0 6464 5866"/>
                                <a:gd name="T167" fmla="*/ 6464 h 1410"/>
                                <a:gd name="T168" fmla="+- 0 8038 6751"/>
                                <a:gd name="T169" fmla="*/ T168 w 1474"/>
                                <a:gd name="T170" fmla="+- 0 6516 5866"/>
                                <a:gd name="T171" fmla="*/ 6516 h 1410"/>
                                <a:gd name="T172" fmla="+- 0 7973 6751"/>
                                <a:gd name="T173" fmla="*/ T172 w 1474"/>
                                <a:gd name="T174" fmla="+- 0 6607 5866"/>
                                <a:gd name="T175" fmla="*/ 6607 h 1410"/>
                                <a:gd name="T176" fmla="+- 0 7910 6751"/>
                                <a:gd name="T177" fmla="*/ T176 w 1474"/>
                                <a:gd name="T178" fmla="+- 0 6687 5866"/>
                                <a:gd name="T179" fmla="*/ 6687 h 1410"/>
                                <a:gd name="T180" fmla="+- 0 7850 6751"/>
                                <a:gd name="T181" fmla="*/ T180 w 1474"/>
                                <a:gd name="T182" fmla="+- 0 6758 5866"/>
                                <a:gd name="T183" fmla="*/ 6758 h 1410"/>
                                <a:gd name="T184" fmla="+- 0 7822 6751"/>
                                <a:gd name="T185" fmla="*/ T184 w 1474"/>
                                <a:gd name="T186" fmla="+- 0 6792 5866"/>
                                <a:gd name="T187" fmla="*/ 6792 h 1410"/>
                                <a:gd name="T188" fmla="+- 0 7770 6751"/>
                                <a:gd name="T189" fmla="*/ T188 w 1474"/>
                                <a:gd name="T190" fmla="+- 0 6857 5866"/>
                                <a:gd name="T191" fmla="*/ 6857 h 1410"/>
                                <a:gd name="T192" fmla="+- 0 7723 6751"/>
                                <a:gd name="T193" fmla="*/ T192 w 1474"/>
                                <a:gd name="T194" fmla="+- 0 6924 5866"/>
                                <a:gd name="T195" fmla="*/ 6924 h 1410"/>
                                <a:gd name="T196" fmla="+- 0 7684 6751"/>
                                <a:gd name="T197" fmla="*/ T196 w 1474"/>
                                <a:gd name="T198" fmla="+- 0 6996 5866"/>
                                <a:gd name="T199" fmla="*/ 6996 h 1410"/>
                                <a:gd name="T200" fmla="+- 0 7653 6751"/>
                                <a:gd name="T201" fmla="*/ T200 w 1474"/>
                                <a:gd name="T202" fmla="+- 0 7075 5866"/>
                                <a:gd name="T203" fmla="*/ 7075 h 1410"/>
                                <a:gd name="T204" fmla="+- 0 7632 6751"/>
                                <a:gd name="T205" fmla="*/ T204 w 1474"/>
                                <a:gd name="T206" fmla="+- 0 7167 5866"/>
                                <a:gd name="T207" fmla="*/ 7167 h 1410"/>
                                <a:gd name="T208" fmla="+- 0 7625 6751"/>
                                <a:gd name="T209" fmla="*/ T208 w 1474"/>
                                <a:gd name="T210" fmla="+- 0 7219 5866"/>
                                <a:gd name="T211" fmla="*/ 7219 h 1410"/>
                                <a:gd name="T212" fmla="+- 0 7621 6751"/>
                                <a:gd name="T213" fmla="*/ T212 w 1474"/>
                                <a:gd name="T214" fmla="+- 0 7275 5866"/>
                                <a:gd name="T215" fmla="*/ 7275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474" h="1410">
                                  <a:moveTo>
                                    <a:pt x="0" y="1252"/>
                                  </a:moveTo>
                                  <a:lnTo>
                                    <a:pt x="57" y="1201"/>
                                  </a:lnTo>
                                  <a:lnTo>
                                    <a:pt x="111" y="1161"/>
                                  </a:lnTo>
                                  <a:lnTo>
                                    <a:pt x="173" y="1117"/>
                                  </a:lnTo>
                                  <a:lnTo>
                                    <a:pt x="207" y="1093"/>
                                  </a:lnTo>
                                  <a:lnTo>
                                    <a:pt x="276" y="1042"/>
                                  </a:lnTo>
                                  <a:lnTo>
                                    <a:pt x="345" y="986"/>
                                  </a:lnTo>
                                  <a:lnTo>
                                    <a:pt x="412" y="926"/>
                                  </a:lnTo>
                                  <a:lnTo>
                                    <a:pt x="472" y="861"/>
                                  </a:lnTo>
                                  <a:lnTo>
                                    <a:pt x="522" y="791"/>
                                  </a:lnTo>
                                  <a:lnTo>
                                    <a:pt x="560" y="717"/>
                                  </a:lnTo>
                                  <a:lnTo>
                                    <a:pt x="566" y="704"/>
                                  </a:lnTo>
                                  <a:lnTo>
                                    <a:pt x="573" y="690"/>
                                  </a:lnTo>
                                  <a:lnTo>
                                    <a:pt x="612" y="629"/>
                                  </a:lnTo>
                                  <a:lnTo>
                                    <a:pt x="650" y="579"/>
                                  </a:lnTo>
                                  <a:lnTo>
                                    <a:pt x="692" y="527"/>
                                  </a:lnTo>
                                  <a:lnTo>
                                    <a:pt x="720" y="492"/>
                                  </a:lnTo>
                                  <a:lnTo>
                                    <a:pt x="734" y="475"/>
                                  </a:lnTo>
                                  <a:lnTo>
                                    <a:pt x="747" y="459"/>
                                  </a:lnTo>
                                  <a:lnTo>
                                    <a:pt x="760" y="443"/>
                                  </a:lnTo>
                                  <a:lnTo>
                                    <a:pt x="779" y="419"/>
                                  </a:lnTo>
                                  <a:lnTo>
                                    <a:pt x="799" y="394"/>
                                  </a:lnTo>
                                  <a:lnTo>
                                    <a:pt x="820" y="368"/>
                                  </a:lnTo>
                                  <a:lnTo>
                                    <a:pt x="865" y="311"/>
                                  </a:lnTo>
                                  <a:lnTo>
                                    <a:pt x="914" y="252"/>
                                  </a:lnTo>
                                  <a:lnTo>
                                    <a:pt x="965" y="193"/>
                                  </a:lnTo>
                                  <a:lnTo>
                                    <a:pt x="1017" y="138"/>
                                  </a:lnTo>
                                  <a:lnTo>
                                    <a:pt x="1069" y="88"/>
                                  </a:lnTo>
                                  <a:lnTo>
                                    <a:pt x="1119" y="47"/>
                                  </a:lnTo>
                                  <a:lnTo>
                                    <a:pt x="1189" y="7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1253" y="1"/>
                                  </a:lnTo>
                                  <a:lnTo>
                                    <a:pt x="1327" y="14"/>
                                  </a:lnTo>
                                  <a:lnTo>
                                    <a:pt x="1398" y="47"/>
                                  </a:lnTo>
                                  <a:lnTo>
                                    <a:pt x="1452" y="106"/>
                                  </a:lnTo>
                                  <a:lnTo>
                                    <a:pt x="1471" y="165"/>
                                  </a:lnTo>
                                  <a:lnTo>
                                    <a:pt x="1473" y="201"/>
                                  </a:lnTo>
                                  <a:lnTo>
                                    <a:pt x="1471" y="242"/>
                                  </a:lnTo>
                                  <a:lnTo>
                                    <a:pt x="1449" y="338"/>
                                  </a:lnTo>
                                  <a:lnTo>
                                    <a:pt x="1400" y="456"/>
                                  </a:lnTo>
                                  <a:lnTo>
                                    <a:pt x="1365" y="524"/>
                                  </a:lnTo>
                                  <a:lnTo>
                                    <a:pt x="1321" y="598"/>
                                  </a:lnTo>
                                  <a:lnTo>
                                    <a:pt x="1287" y="650"/>
                                  </a:lnTo>
                                  <a:lnTo>
                                    <a:pt x="1222" y="741"/>
                                  </a:lnTo>
                                  <a:lnTo>
                                    <a:pt x="1159" y="821"/>
                                  </a:lnTo>
                                  <a:lnTo>
                                    <a:pt x="1099" y="892"/>
                                  </a:lnTo>
                                  <a:lnTo>
                                    <a:pt x="1071" y="926"/>
                                  </a:lnTo>
                                  <a:lnTo>
                                    <a:pt x="1019" y="991"/>
                                  </a:lnTo>
                                  <a:lnTo>
                                    <a:pt x="972" y="1058"/>
                                  </a:lnTo>
                                  <a:lnTo>
                                    <a:pt x="933" y="1130"/>
                                  </a:lnTo>
                                  <a:lnTo>
                                    <a:pt x="902" y="1209"/>
                                  </a:lnTo>
                                  <a:lnTo>
                                    <a:pt x="881" y="1301"/>
                                  </a:lnTo>
                                  <a:lnTo>
                                    <a:pt x="874" y="1353"/>
                                  </a:lnTo>
                                  <a:lnTo>
                                    <a:pt x="870" y="1409"/>
                                  </a:lnTo>
                                </a:path>
                              </a:pathLst>
                            </a:custGeom>
                            <a:noFill/>
                            <a:ln w="157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7808" y="5857"/>
                            <a:ext cx="408" cy="442"/>
                            <a:chOff x="7808" y="5857"/>
                            <a:chExt cx="408" cy="442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7808" y="5857"/>
                              <a:ext cx="408" cy="442"/>
                            </a:xfrm>
                            <a:custGeom>
                              <a:avLst/>
                              <a:gdLst>
                                <a:gd name="T0" fmla="+- 0 8049 7808"/>
                                <a:gd name="T1" fmla="*/ T0 w 408"/>
                                <a:gd name="T2" fmla="+- 0 5857 5857"/>
                                <a:gd name="T3" fmla="*/ 5857 h 442"/>
                                <a:gd name="T4" fmla="+- 0 7986 7808"/>
                                <a:gd name="T5" fmla="*/ T4 w 408"/>
                                <a:gd name="T6" fmla="+- 0 5877 5857"/>
                                <a:gd name="T7" fmla="*/ 5877 h 442"/>
                                <a:gd name="T8" fmla="+- 0 7926 7808"/>
                                <a:gd name="T9" fmla="*/ T8 w 408"/>
                                <a:gd name="T10" fmla="+- 0 5926 5857"/>
                                <a:gd name="T11" fmla="*/ 5926 h 442"/>
                                <a:gd name="T12" fmla="+- 0 7882 7808"/>
                                <a:gd name="T13" fmla="*/ T12 w 408"/>
                                <a:gd name="T14" fmla="+- 0 5977 5857"/>
                                <a:gd name="T15" fmla="*/ 5977 h 442"/>
                                <a:gd name="T16" fmla="+- 0 7838 7808"/>
                                <a:gd name="T17" fmla="*/ T16 w 408"/>
                                <a:gd name="T18" fmla="+- 0 6038 5857"/>
                                <a:gd name="T19" fmla="*/ 6038 h 442"/>
                                <a:gd name="T20" fmla="+- 0 7809 7808"/>
                                <a:gd name="T21" fmla="*/ T20 w 408"/>
                                <a:gd name="T22" fmla="+- 0 6105 5857"/>
                                <a:gd name="T23" fmla="*/ 6105 h 442"/>
                                <a:gd name="T24" fmla="+- 0 7808 7808"/>
                                <a:gd name="T25" fmla="*/ T24 w 408"/>
                                <a:gd name="T26" fmla="+- 0 6122 5857"/>
                                <a:gd name="T27" fmla="*/ 6122 h 442"/>
                                <a:gd name="T28" fmla="+- 0 7811 7808"/>
                                <a:gd name="T29" fmla="*/ T28 w 408"/>
                                <a:gd name="T30" fmla="+- 0 6139 5857"/>
                                <a:gd name="T31" fmla="*/ 6139 h 442"/>
                                <a:gd name="T32" fmla="+- 0 7845 7808"/>
                                <a:gd name="T33" fmla="*/ T32 w 408"/>
                                <a:gd name="T34" fmla="+- 0 6193 5857"/>
                                <a:gd name="T35" fmla="*/ 6193 h 442"/>
                                <a:gd name="T36" fmla="+- 0 7899 7808"/>
                                <a:gd name="T37" fmla="*/ T36 w 408"/>
                                <a:gd name="T38" fmla="+- 0 6241 5857"/>
                                <a:gd name="T39" fmla="*/ 6241 h 442"/>
                                <a:gd name="T40" fmla="+- 0 7951 7808"/>
                                <a:gd name="T41" fmla="*/ T40 w 408"/>
                                <a:gd name="T42" fmla="+- 0 6277 5857"/>
                                <a:gd name="T43" fmla="*/ 6277 h 442"/>
                                <a:gd name="T44" fmla="+- 0 8007 7808"/>
                                <a:gd name="T45" fmla="*/ T44 w 408"/>
                                <a:gd name="T46" fmla="+- 0 6298 5857"/>
                                <a:gd name="T47" fmla="*/ 6298 h 442"/>
                                <a:gd name="T48" fmla="+- 0 8022 7808"/>
                                <a:gd name="T49" fmla="*/ T48 w 408"/>
                                <a:gd name="T50" fmla="+- 0 6296 5857"/>
                                <a:gd name="T51" fmla="*/ 6296 h 442"/>
                                <a:gd name="T52" fmla="+- 0 8088 7808"/>
                                <a:gd name="T53" fmla="*/ T52 w 408"/>
                                <a:gd name="T54" fmla="+- 0 6257 5857"/>
                                <a:gd name="T55" fmla="*/ 6257 h 442"/>
                                <a:gd name="T56" fmla="+- 0 8133 7808"/>
                                <a:gd name="T57" fmla="*/ T56 w 408"/>
                                <a:gd name="T58" fmla="+- 0 6208 5857"/>
                                <a:gd name="T59" fmla="*/ 6208 h 442"/>
                                <a:gd name="T60" fmla="+- 0 8173 7808"/>
                                <a:gd name="T61" fmla="*/ T60 w 408"/>
                                <a:gd name="T62" fmla="+- 0 6147 5857"/>
                                <a:gd name="T63" fmla="*/ 6147 h 442"/>
                                <a:gd name="T64" fmla="+- 0 8203 7808"/>
                                <a:gd name="T65" fmla="*/ T64 w 408"/>
                                <a:gd name="T66" fmla="+- 0 6081 5857"/>
                                <a:gd name="T67" fmla="*/ 6081 h 442"/>
                                <a:gd name="T68" fmla="+- 0 8215 7808"/>
                                <a:gd name="T69" fmla="*/ T68 w 408"/>
                                <a:gd name="T70" fmla="+- 0 6008 5857"/>
                                <a:gd name="T71" fmla="*/ 6008 h 442"/>
                                <a:gd name="T72" fmla="+- 0 8214 7808"/>
                                <a:gd name="T73" fmla="*/ T72 w 408"/>
                                <a:gd name="T74" fmla="+- 0 5990 5857"/>
                                <a:gd name="T75" fmla="*/ 5990 h 442"/>
                                <a:gd name="T76" fmla="+- 0 8186 7808"/>
                                <a:gd name="T77" fmla="*/ T76 w 408"/>
                                <a:gd name="T78" fmla="+- 0 5922 5857"/>
                                <a:gd name="T79" fmla="*/ 5922 h 442"/>
                                <a:gd name="T80" fmla="+- 0 8136 7808"/>
                                <a:gd name="T81" fmla="*/ T80 w 408"/>
                                <a:gd name="T82" fmla="+- 0 5881 5857"/>
                                <a:gd name="T83" fmla="*/ 5881 h 442"/>
                                <a:gd name="T84" fmla="+- 0 8065 7808"/>
                                <a:gd name="T85" fmla="*/ T84 w 408"/>
                                <a:gd name="T86" fmla="+- 0 5857 5857"/>
                                <a:gd name="T87" fmla="*/ 5857 h 442"/>
                                <a:gd name="T88" fmla="+- 0 8049 7808"/>
                                <a:gd name="T89" fmla="*/ T88 w 408"/>
                                <a:gd name="T90" fmla="+- 0 5857 5857"/>
                                <a:gd name="T91" fmla="*/ 585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08" h="442">
                                  <a:moveTo>
                                    <a:pt x="241" y="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30" y="181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37" y="336"/>
                                  </a:lnTo>
                                  <a:lnTo>
                                    <a:pt x="91" y="384"/>
                                  </a:lnTo>
                                  <a:lnTo>
                                    <a:pt x="143" y="420"/>
                                  </a:lnTo>
                                  <a:lnTo>
                                    <a:pt x="199" y="441"/>
                                  </a:lnTo>
                                  <a:lnTo>
                                    <a:pt x="214" y="439"/>
                                  </a:lnTo>
                                  <a:lnTo>
                                    <a:pt x="280" y="400"/>
                                  </a:lnTo>
                                  <a:lnTo>
                                    <a:pt x="325" y="351"/>
                                  </a:lnTo>
                                  <a:lnTo>
                                    <a:pt x="365" y="290"/>
                                  </a:lnTo>
                                  <a:lnTo>
                                    <a:pt x="395" y="224"/>
                                  </a:lnTo>
                                  <a:lnTo>
                                    <a:pt x="407" y="151"/>
                                  </a:lnTo>
                                  <a:lnTo>
                                    <a:pt x="406" y="133"/>
                                  </a:lnTo>
                                  <a:lnTo>
                                    <a:pt x="378" y="65"/>
                                  </a:lnTo>
                                  <a:lnTo>
                                    <a:pt x="328" y="24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F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9"/>
                        <wpg:cNvGrpSpPr>
                          <a:grpSpLocks/>
                        </wpg:cNvGrpSpPr>
                        <wpg:grpSpPr bwMode="auto">
                          <a:xfrm>
                            <a:off x="7808" y="5857"/>
                            <a:ext cx="408" cy="442"/>
                            <a:chOff x="7808" y="5857"/>
                            <a:chExt cx="408" cy="442"/>
                          </a:xfrm>
                        </wpg:grpSpPr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7808" y="5857"/>
                              <a:ext cx="408" cy="442"/>
                            </a:xfrm>
                            <a:custGeom>
                              <a:avLst/>
                              <a:gdLst>
                                <a:gd name="T0" fmla="+- 0 7838 7808"/>
                                <a:gd name="T1" fmla="*/ T0 w 408"/>
                                <a:gd name="T2" fmla="+- 0 6038 5857"/>
                                <a:gd name="T3" fmla="*/ 6038 h 442"/>
                                <a:gd name="T4" fmla="+- 0 7809 7808"/>
                                <a:gd name="T5" fmla="*/ T4 w 408"/>
                                <a:gd name="T6" fmla="+- 0 6105 5857"/>
                                <a:gd name="T7" fmla="*/ 6105 h 442"/>
                                <a:gd name="T8" fmla="+- 0 7808 7808"/>
                                <a:gd name="T9" fmla="*/ T8 w 408"/>
                                <a:gd name="T10" fmla="+- 0 6122 5857"/>
                                <a:gd name="T11" fmla="*/ 6122 h 442"/>
                                <a:gd name="T12" fmla="+- 0 7811 7808"/>
                                <a:gd name="T13" fmla="*/ T12 w 408"/>
                                <a:gd name="T14" fmla="+- 0 6139 5857"/>
                                <a:gd name="T15" fmla="*/ 6139 h 442"/>
                                <a:gd name="T16" fmla="+- 0 7845 7808"/>
                                <a:gd name="T17" fmla="*/ T16 w 408"/>
                                <a:gd name="T18" fmla="+- 0 6193 5857"/>
                                <a:gd name="T19" fmla="*/ 6193 h 442"/>
                                <a:gd name="T20" fmla="+- 0 7899 7808"/>
                                <a:gd name="T21" fmla="*/ T20 w 408"/>
                                <a:gd name="T22" fmla="+- 0 6241 5857"/>
                                <a:gd name="T23" fmla="*/ 6241 h 442"/>
                                <a:gd name="T24" fmla="+- 0 7951 7808"/>
                                <a:gd name="T25" fmla="*/ T24 w 408"/>
                                <a:gd name="T26" fmla="+- 0 6277 5857"/>
                                <a:gd name="T27" fmla="*/ 6277 h 442"/>
                                <a:gd name="T28" fmla="+- 0 8007 7808"/>
                                <a:gd name="T29" fmla="*/ T28 w 408"/>
                                <a:gd name="T30" fmla="+- 0 6298 5857"/>
                                <a:gd name="T31" fmla="*/ 6298 h 442"/>
                                <a:gd name="T32" fmla="+- 0 8022 7808"/>
                                <a:gd name="T33" fmla="*/ T32 w 408"/>
                                <a:gd name="T34" fmla="+- 0 6296 5857"/>
                                <a:gd name="T35" fmla="*/ 6296 h 442"/>
                                <a:gd name="T36" fmla="+- 0 8088 7808"/>
                                <a:gd name="T37" fmla="*/ T36 w 408"/>
                                <a:gd name="T38" fmla="+- 0 6257 5857"/>
                                <a:gd name="T39" fmla="*/ 6257 h 442"/>
                                <a:gd name="T40" fmla="+- 0 8133 7808"/>
                                <a:gd name="T41" fmla="*/ T40 w 408"/>
                                <a:gd name="T42" fmla="+- 0 6208 5857"/>
                                <a:gd name="T43" fmla="*/ 6208 h 442"/>
                                <a:gd name="T44" fmla="+- 0 8173 7808"/>
                                <a:gd name="T45" fmla="*/ T44 w 408"/>
                                <a:gd name="T46" fmla="+- 0 6147 5857"/>
                                <a:gd name="T47" fmla="*/ 6147 h 442"/>
                                <a:gd name="T48" fmla="+- 0 8203 7808"/>
                                <a:gd name="T49" fmla="*/ T48 w 408"/>
                                <a:gd name="T50" fmla="+- 0 6081 5857"/>
                                <a:gd name="T51" fmla="*/ 6081 h 442"/>
                                <a:gd name="T52" fmla="+- 0 8215 7808"/>
                                <a:gd name="T53" fmla="*/ T52 w 408"/>
                                <a:gd name="T54" fmla="+- 0 6008 5857"/>
                                <a:gd name="T55" fmla="*/ 6008 h 442"/>
                                <a:gd name="T56" fmla="+- 0 8214 7808"/>
                                <a:gd name="T57" fmla="*/ T56 w 408"/>
                                <a:gd name="T58" fmla="+- 0 5990 5857"/>
                                <a:gd name="T59" fmla="*/ 5990 h 442"/>
                                <a:gd name="T60" fmla="+- 0 8186 7808"/>
                                <a:gd name="T61" fmla="*/ T60 w 408"/>
                                <a:gd name="T62" fmla="+- 0 5922 5857"/>
                                <a:gd name="T63" fmla="*/ 5922 h 442"/>
                                <a:gd name="T64" fmla="+- 0 8136 7808"/>
                                <a:gd name="T65" fmla="*/ T64 w 408"/>
                                <a:gd name="T66" fmla="+- 0 5881 5857"/>
                                <a:gd name="T67" fmla="*/ 5881 h 442"/>
                                <a:gd name="T68" fmla="+- 0 8065 7808"/>
                                <a:gd name="T69" fmla="*/ T68 w 408"/>
                                <a:gd name="T70" fmla="+- 0 5857 5857"/>
                                <a:gd name="T71" fmla="*/ 5857 h 442"/>
                                <a:gd name="T72" fmla="+- 0 8049 7808"/>
                                <a:gd name="T73" fmla="*/ T72 w 408"/>
                                <a:gd name="T74" fmla="+- 0 5857 5857"/>
                                <a:gd name="T75" fmla="*/ 5857 h 442"/>
                                <a:gd name="T76" fmla="+- 0 8033 7808"/>
                                <a:gd name="T77" fmla="*/ T76 w 408"/>
                                <a:gd name="T78" fmla="+- 0 5859 5857"/>
                                <a:gd name="T79" fmla="*/ 5859 h 442"/>
                                <a:gd name="T80" fmla="+- 0 7971 7808"/>
                                <a:gd name="T81" fmla="*/ T80 w 408"/>
                                <a:gd name="T82" fmla="+- 0 5887 5857"/>
                                <a:gd name="T83" fmla="*/ 5887 h 442"/>
                                <a:gd name="T84" fmla="+- 0 7912 7808"/>
                                <a:gd name="T85" fmla="*/ T84 w 408"/>
                                <a:gd name="T86" fmla="+- 0 5942 5857"/>
                                <a:gd name="T87" fmla="*/ 5942 h 442"/>
                                <a:gd name="T88" fmla="+- 0 7868 7808"/>
                                <a:gd name="T89" fmla="*/ T88 w 408"/>
                                <a:gd name="T90" fmla="+- 0 5997 5857"/>
                                <a:gd name="T91" fmla="*/ 5997 h 442"/>
                                <a:gd name="T92" fmla="+- 0 7838 7808"/>
                                <a:gd name="T93" fmla="*/ T92 w 408"/>
                                <a:gd name="T94" fmla="+- 0 6038 5857"/>
                                <a:gd name="T95" fmla="*/ 6038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8" h="442">
                                  <a:moveTo>
                                    <a:pt x="30" y="181"/>
                                  </a:moveTo>
                                  <a:lnTo>
                                    <a:pt x="1" y="248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37" y="336"/>
                                  </a:lnTo>
                                  <a:lnTo>
                                    <a:pt x="91" y="384"/>
                                  </a:lnTo>
                                  <a:lnTo>
                                    <a:pt x="143" y="420"/>
                                  </a:lnTo>
                                  <a:lnTo>
                                    <a:pt x="199" y="441"/>
                                  </a:lnTo>
                                  <a:lnTo>
                                    <a:pt x="214" y="439"/>
                                  </a:lnTo>
                                  <a:lnTo>
                                    <a:pt x="280" y="400"/>
                                  </a:lnTo>
                                  <a:lnTo>
                                    <a:pt x="325" y="351"/>
                                  </a:lnTo>
                                  <a:lnTo>
                                    <a:pt x="365" y="290"/>
                                  </a:lnTo>
                                  <a:lnTo>
                                    <a:pt x="395" y="224"/>
                                  </a:lnTo>
                                  <a:lnTo>
                                    <a:pt x="407" y="151"/>
                                  </a:lnTo>
                                  <a:lnTo>
                                    <a:pt x="406" y="133"/>
                                  </a:lnTo>
                                  <a:lnTo>
                                    <a:pt x="378" y="65"/>
                                  </a:lnTo>
                                  <a:lnTo>
                                    <a:pt x="328" y="24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7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9751" y="5913"/>
                            <a:ext cx="785" cy="1867"/>
                            <a:chOff x="9751" y="5913"/>
                            <a:chExt cx="785" cy="1867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9751" y="5913"/>
                              <a:ext cx="785" cy="1867"/>
                            </a:xfrm>
                            <a:custGeom>
                              <a:avLst/>
                              <a:gdLst>
                                <a:gd name="T0" fmla="+- 0 10159 9751"/>
                                <a:gd name="T1" fmla="*/ T0 w 785"/>
                                <a:gd name="T2" fmla="+- 0 5913 5913"/>
                                <a:gd name="T3" fmla="*/ 5913 h 1867"/>
                                <a:gd name="T4" fmla="+- 0 10072 9751"/>
                                <a:gd name="T5" fmla="*/ T4 w 785"/>
                                <a:gd name="T6" fmla="+- 0 5920 5913"/>
                                <a:gd name="T7" fmla="*/ 5920 h 1867"/>
                                <a:gd name="T8" fmla="+- 0 9999 9751"/>
                                <a:gd name="T9" fmla="*/ T8 w 785"/>
                                <a:gd name="T10" fmla="+- 0 5941 5913"/>
                                <a:gd name="T11" fmla="*/ 5941 h 1867"/>
                                <a:gd name="T12" fmla="+- 0 9937 9751"/>
                                <a:gd name="T13" fmla="*/ T12 w 785"/>
                                <a:gd name="T14" fmla="+- 0 5973 5913"/>
                                <a:gd name="T15" fmla="*/ 5973 h 1867"/>
                                <a:gd name="T16" fmla="+- 0 9889 9751"/>
                                <a:gd name="T17" fmla="*/ T16 w 785"/>
                                <a:gd name="T18" fmla="+- 0 6013 5913"/>
                                <a:gd name="T19" fmla="*/ 6013 h 1867"/>
                                <a:gd name="T20" fmla="+- 0 9842 9751"/>
                                <a:gd name="T21" fmla="*/ T20 w 785"/>
                                <a:gd name="T22" fmla="+- 0 6075 5913"/>
                                <a:gd name="T23" fmla="*/ 6075 h 1867"/>
                                <a:gd name="T24" fmla="+- 0 9817 9751"/>
                                <a:gd name="T25" fmla="*/ T24 w 785"/>
                                <a:gd name="T26" fmla="+- 0 6141 5913"/>
                                <a:gd name="T27" fmla="*/ 6141 h 1867"/>
                                <a:gd name="T28" fmla="+- 0 9804 9751"/>
                                <a:gd name="T29" fmla="*/ T28 w 785"/>
                                <a:gd name="T30" fmla="+- 0 6208 5913"/>
                                <a:gd name="T31" fmla="*/ 6208 h 1867"/>
                                <a:gd name="T32" fmla="+- 0 9797 9751"/>
                                <a:gd name="T33" fmla="*/ T32 w 785"/>
                                <a:gd name="T34" fmla="+- 0 6288 5913"/>
                                <a:gd name="T35" fmla="*/ 6288 h 1867"/>
                                <a:gd name="T36" fmla="+- 0 9792 9751"/>
                                <a:gd name="T37" fmla="*/ T36 w 785"/>
                                <a:gd name="T38" fmla="+- 0 6374 5913"/>
                                <a:gd name="T39" fmla="*/ 6374 h 1867"/>
                                <a:gd name="T40" fmla="+- 0 9787 9751"/>
                                <a:gd name="T41" fmla="*/ T40 w 785"/>
                                <a:gd name="T42" fmla="+- 0 6497 5913"/>
                                <a:gd name="T43" fmla="*/ 6497 h 1867"/>
                                <a:gd name="T44" fmla="+- 0 9784 9751"/>
                                <a:gd name="T45" fmla="*/ T44 w 785"/>
                                <a:gd name="T46" fmla="+- 0 6576 5913"/>
                                <a:gd name="T47" fmla="*/ 6576 h 1867"/>
                                <a:gd name="T48" fmla="+- 0 9781 9751"/>
                                <a:gd name="T49" fmla="*/ T48 w 785"/>
                                <a:gd name="T50" fmla="+- 0 6668 5913"/>
                                <a:gd name="T51" fmla="*/ 6668 h 1867"/>
                                <a:gd name="T52" fmla="+- 0 9778 9751"/>
                                <a:gd name="T53" fmla="*/ T52 w 785"/>
                                <a:gd name="T54" fmla="+- 0 6774 5913"/>
                                <a:gd name="T55" fmla="*/ 6774 h 1867"/>
                                <a:gd name="T56" fmla="+- 0 9775 9751"/>
                                <a:gd name="T57" fmla="*/ T56 w 785"/>
                                <a:gd name="T58" fmla="+- 0 6896 5913"/>
                                <a:gd name="T59" fmla="*/ 6896 h 1867"/>
                                <a:gd name="T60" fmla="+- 0 9771 9751"/>
                                <a:gd name="T61" fmla="*/ T60 w 785"/>
                                <a:gd name="T62" fmla="+- 0 7034 5913"/>
                                <a:gd name="T63" fmla="*/ 7034 h 1867"/>
                                <a:gd name="T64" fmla="+- 0 9767 9751"/>
                                <a:gd name="T65" fmla="*/ T64 w 785"/>
                                <a:gd name="T66" fmla="+- 0 7190 5913"/>
                                <a:gd name="T67" fmla="*/ 7190 h 1867"/>
                                <a:gd name="T68" fmla="+- 0 9762 9751"/>
                                <a:gd name="T69" fmla="*/ T68 w 785"/>
                                <a:gd name="T70" fmla="+- 0 7366 5913"/>
                                <a:gd name="T71" fmla="*/ 7366 h 1867"/>
                                <a:gd name="T72" fmla="+- 0 9751 9751"/>
                                <a:gd name="T73" fmla="*/ T72 w 785"/>
                                <a:gd name="T74" fmla="+- 0 7780 5913"/>
                                <a:gd name="T75" fmla="*/ 7780 h 1867"/>
                                <a:gd name="T76" fmla="+- 0 10535 9751"/>
                                <a:gd name="T77" fmla="*/ T76 w 785"/>
                                <a:gd name="T78" fmla="+- 0 7775 5913"/>
                                <a:gd name="T79" fmla="*/ 7775 h 1867"/>
                                <a:gd name="T80" fmla="+- 0 10531 9751"/>
                                <a:gd name="T81" fmla="*/ T80 w 785"/>
                                <a:gd name="T82" fmla="+- 0 7530 5913"/>
                                <a:gd name="T83" fmla="*/ 7530 h 1867"/>
                                <a:gd name="T84" fmla="+- 0 10523 9751"/>
                                <a:gd name="T85" fmla="*/ T84 w 785"/>
                                <a:gd name="T86" fmla="+- 0 7105 5913"/>
                                <a:gd name="T87" fmla="*/ 7105 h 1867"/>
                                <a:gd name="T88" fmla="+- 0 10518 9751"/>
                                <a:gd name="T89" fmla="*/ T88 w 785"/>
                                <a:gd name="T90" fmla="+- 0 6866 5913"/>
                                <a:gd name="T91" fmla="*/ 6866 h 1867"/>
                                <a:gd name="T92" fmla="+- 0 10513 9751"/>
                                <a:gd name="T93" fmla="*/ T92 w 785"/>
                                <a:gd name="T94" fmla="+- 0 6634 5913"/>
                                <a:gd name="T95" fmla="*/ 6634 h 1867"/>
                                <a:gd name="T96" fmla="+- 0 10511 9751"/>
                                <a:gd name="T97" fmla="*/ T96 w 785"/>
                                <a:gd name="T98" fmla="+- 0 6527 5913"/>
                                <a:gd name="T99" fmla="*/ 6527 h 1867"/>
                                <a:gd name="T100" fmla="+- 0 10509 9751"/>
                                <a:gd name="T101" fmla="*/ T100 w 785"/>
                                <a:gd name="T102" fmla="+- 0 6428 5913"/>
                                <a:gd name="T103" fmla="*/ 6428 h 1867"/>
                                <a:gd name="T104" fmla="+- 0 10507 9751"/>
                                <a:gd name="T105" fmla="*/ T104 w 785"/>
                                <a:gd name="T106" fmla="+- 0 6340 5913"/>
                                <a:gd name="T107" fmla="*/ 6340 h 1867"/>
                                <a:gd name="T108" fmla="+- 0 10505 9751"/>
                                <a:gd name="T109" fmla="*/ T108 w 785"/>
                                <a:gd name="T110" fmla="+- 0 6265 5913"/>
                                <a:gd name="T111" fmla="*/ 6265 h 1867"/>
                                <a:gd name="T112" fmla="+- 0 10502 9751"/>
                                <a:gd name="T113" fmla="*/ T112 w 785"/>
                                <a:gd name="T114" fmla="+- 0 6165 5913"/>
                                <a:gd name="T115" fmla="*/ 6165 h 1867"/>
                                <a:gd name="T116" fmla="+- 0 10491 9751"/>
                                <a:gd name="T117" fmla="*/ T116 w 785"/>
                                <a:gd name="T118" fmla="+- 0 6099 5913"/>
                                <a:gd name="T119" fmla="*/ 6099 h 1867"/>
                                <a:gd name="T120" fmla="+- 0 10452 9751"/>
                                <a:gd name="T121" fmla="*/ T120 w 785"/>
                                <a:gd name="T122" fmla="+- 0 6037 5913"/>
                                <a:gd name="T123" fmla="*/ 6037 h 1867"/>
                                <a:gd name="T124" fmla="+- 0 10406 9751"/>
                                <a:gd name="T125" fmla="*/ T124 w 785"/>
                                <a:gd name="T126" fmla="+- 0 5993 5913"/>
                                <a:gd name="T127" fmla="*/ 5993 h 1867"/>
                                <a:gd name="T128" fmla="+- 0 10346 9751"/>
                                <a:gd name="T129" fmla="*/ T128 w 785"/>
                                <a:gd name="T130" fmla="+- 0 5956 5913"/>
                                <a:gd name="T131" fmla="*/ 5956 h 1867"/>
                                <a:gd name="T132" fmla="+- 0 10274 9751"/>
                                <a:gd name="T133" fmla="*/ T132 w 785"/>
                                <a:gd name="T134" fmla="+- 0 5928 5913"/>
                                <a:gd name="T135" fmla="*/ 5928 h 1867"/>
                                <a:gd name="T136" fmla="+- 0 10190 9751"/>
                                <a:gd name="T137" fmla="*/ T136 w 785"/>
                                <a:gd name="T138" fmla="+- 0 5914 5913"/>
                                <a:gd name="T139" fmla="*/ 5914 h 1867"/>
                                <a:gd name="T140" fmla="+- 0 10159 9751"/>
                                <a:gd name="T141" fmla="*/ T140 w 785"/>
                                <a:gd name="T142" fmla="+- 0 5913 5913"/>
                                <a:gd name="T143" fmla="*/ 5913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85" h="1867">
                                  <a:moveTo>
                                    <a:pt x="408" y="0"/>
                                  </a:moveTo>
                                  <a:lnTo>
                                    <a:pt x="321" y="7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38" y="100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66" y="228"/>
                                  </a:lnTo>
                                  <a:lnTo>
                                    <a:pt x="53" y="295"/>
                                  </a:lnTo>
                                  <a:lnTo>
                                    <a:pt x="46" y="375"/>
                                  </a:lnTo>
                                  <a:lnTo>
                                    <a:pt x="41" y="461"/>
                                  </a:lnTo>
                                  <a:lnTo>
                                    <a:pt x="36" y="584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0" y="755"/>
                                  </a:lnTo>
                                  <a:lnTo>
                                    <a:pt x="27" y="861"/>
                                  </a:lnTo>
                                  <a:lnTo>
                                    <a:pt x="24" y="983"/>
                                  </a:lnTo>
                                  <a:lnTo>
                                    <a:pt x="20" y="1121"/>
                                  </a:lnTo>
                                  <a:lnTo>
                                    <a:pt x="16" y="1277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0" y="1867"/>
                                  </a:lnTo>
                                  <a:lnTo>
                                    <a:pt x="784" y="1862"/>
                                  </a:lnTo>
                                  <a:lnTo>
                                    <a:pt x="780" y="1617"/>
                                  </a:lnTo>
                                  <a:lnTo>
                                    <a:pt x="772" y="1192"/>
                                  </a:lnTo>
                                  <a:lnTo>
                                    <a:pt x="767" y="953"/>
                                  </a:lnTo>
                                  <a:lnTo>
                                    <a:pt x="762" y="721"/>
                                  </a:lnTo>
                                  <a:lnTo>
                                    <a:pt x="760" y="614"/>
                                  </a:lnTo>
                                  <a:lnTo>
                                    <a:pt x="758" y="515"/>
                                  </a:lnTo>
                                  <a:lnTo>
                                    <a:pt x="756" y="427"/>
                                  </a:lnTo>
                                  <a:lnTo>
                                    <a:pt x="754" y="352"/>
                                  </a:lnTo>
                                  <a:lnTo>
                                    <a:pt x="751" y="252"/>
                                  </a:lnTo>
                                  <a:lnTo>
                                    <a:pt x="740" y="186"/>
                                  </a:lnTo>
                                  <a:lnTo>
                                    <a:pt x="701" y="124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9" y="5913"/>
                              <a:ext cx="784" cy="18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9749" y="5913"/>
                            <a:ext cx="785" cy="1867"/>
                            <a:chOff x="9749" y="5913"/>
                            <a:chExt cx="785" cy="1867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9749" y="5913"/>
                              <a:ext cx="785" cy="1867"/>
                            </a:xfrm>
                            <a:custGeom>
                              <a:avLst/>
                              <a:gdLst>
                                <a:gd name="T0" fmla="+- 0 9749 9749"/>
                                <a:gd name="T1" fmla="*/ T0 w 785"/>
                                <a:gd name="T2" fmla="+- 0 7780 5913"/>
                                <a:gd name="T3" fmla="*/ 7780 h 1867"/>
                                <a:gd name="T4" fmla="+- 0 9755 9749"/>
                                <a:gd name="T5" fmla="*/ T4 w 785"/>
                                <a:gd name="T6" fmla="+- 0 7562 5913"/>
                                <a:gd name="T7" fmla="*/ 7562 h 1867"/>
                                <a:gd name="T8" fmla="+- 0 9760 9749"/>
                                <a:gd name="T9" fmla="*/ T8 w 785"/>
                                <a:gd name="T10" fmla="+- 0 7366 5913"/>
                                <a:gd name="T11" fmla="*/ 7366 h 1867"/>
                                <a:gd name="T12" fmla="+- 0 9765 9749"/>
                                <a:gd name="T13" fmla="*/ T12 w 785"/>
                                <a:gd name="T14" fmla="+- 0 7190 5913"/>
                                <a:gd name="T15" fmla="*/ 7190 h 1867"/>
                                <a:gd name="T16" fmla="+- 0 9769 9749"/>
                                <a:gd name="T17" fmla="*/ T16 w 785"/>
                                <a:gd name="T18" fmla="+- 0 7034 5913"/>
                                <a:gd name="T19" fmla="*/ 7034 h 1867"/>
                                <a:gd name="T20" fmla="+- 0 9773 9749"/>
                                <a:gd name="T21" fmla="*/ T20 w 785"/>
                                <a:gd name="T22" fmla="+- 0 6896 5913"/>
                                <a:gd name="T23" fmla="*/ 6896 h 1867"/>
                                <a:gd name="T24" fmla="+- 0 9776 9749"/>
                                <a:gd name="T25" fmla="*/ T24 w 785"/>
                                <a:gd name="T26" fmla="+- 0 6774 5913"/>
                                <a:gd name="T27" fmla="*/ 6774 h 1867"/>
                                <a:gd name="T28" fmla="+- 0 9779 9749"/>
                                <a:gd name="T29" fmla="*/ T28 w 785"/>
                                <a:gd name="T30" fmla="+- 0 6668 5913"/>
                                <a:gd name="T31" fmla="*/ 6668 h 1867"/>
                                <a:gd name="T32" fmla="+- 0 9782 9749"/>
                                <a:gd name="T33" fmla="*/ T32 w 785"/>
                                <a:gd name="T34" fmla="+- 0 6576 5913"/>
                                <a:gd name="T35" fmla="*/ 6576 h 1867"/>
                                <a:gd name="T36" fmla="+- 0 9785 9749"/>
                                <a:gd name="T37" fmla="*/ T36 w 785"/>
                                <a:gd name="T38" fmla="+- 0 6497 5913"/>
                                <a:gd name="T39" fmla="*/ 6497 h 1867"/>
                                <a:gd name="T40" fmla="+- 0 9788 9749"/>
                                <a:gd name="T41" fmla="*/ T40 w 785"/>
                                <a:gd name="T42" fmla="+- 0 6430 5913"/>
                                <a:gd name="T43" fmla="*/ 6430 h 1867"/>
                                <a:gd name="T44" fmla="+- 0 9792 9749"/>
                                <a:gd name="T45" fmla="*/ T44 w 785"/>
                                <a:gd name="T46" fmla="+- 0 6327 5913"/>
                                <a:gd name="T47" fmla="*/ 6327 h 1867"/>
                                <a:gd name="T48" fmla="+- 0 9797 9749"/>
                                <a:gd name="T49" fmla="*/ T48 w 785"/>
                                <a:gd name="T50" fmla="+- 0 6256 5913"/>
                                <a:gd name="T51" fmla="*/ 6256 h 1867"/>
                                <a:gd name="T52" fmla="+- 0 9805 9749"/>
                                <a:gd name="T53" fmla="*/ T52 w 785"/>
                                <a:gd name="T54" fmla="+- 0 6190 5913"/>
                                <a:gd name="T55" fmla="*/ 6190 h 1867"/>
                                <a:gd name="T56" fmla="+- 0 9819 9749"/>
                                <a:gd name="T57" fmla="*/ T56 w 785"/>
                                <a:gd name="T58" fmla="+- 0 6125 5913"/>
                                <a:gd name="T59" fmla="*/ 6125 h 1867"/>
                                <a:gd name="T60" fmla="+- 0 9850 9749"/>
                                <a:gd name="T61" fmla="*/ T60 w 785"/>
                                <a:gd name="T62" fmla="+- 0 6058 5913"/>
                                <a:gd name="T63" fmla="*/ 6058 h 1867"/>
                                <a:gd name="T64" fmla="+- 0 9902 9749"/>
                                <a:gd name="T65" fmla="*/ T64 w 785"/>
                                <a:gd name="T66" fmla="+- 0 5999 5913"/>
                                <a:gd name="T67" fmla="*/ 5999 h 1867"/>
                                <a:gd name="T68" fmla="+- 0 9954 9749"/>
                                <a:gd name="T69" fmla="*/ T68 w 785"/>
                                <a:gd name="T70" fmla="+- 0 5961 5913"/>
                                <a:gd name="T71" fmla="*/ 5961 h 1867"/>
                                <a:gd name="T72" fmla="+- 0 10020 9749"/>
                                <a:gd name="T73" fmla="*/ T72 w 785"/>
                                <a:gd name="T74" fmla="+- 0 5933 5913"/>
                                <a:gd name="T75" fmla="*/ 5933 h 1867"/>
                                <a:gd name="T76" fmla="+- 0 10098 9749"/>
                                <a:gd name="T77" fmla="*/ T76 w 785"/>
                                <a:gd name="T78" fmla="+- 0 5916 5913"/>
                                <a:gd name="T79" fmla="*/ 5916 h 1867"/>
                                <a:gd name="T80" fmla="+- 0 10157 9749"/>
                                <a:gd name="T81" fmla="*/ T80 w 785"/>
                                <a:gd name="T82" fmla="+- 0 5913 5913"/>
                                <a:gd name="T83" fmla="*/ 5913 h 1867"/>
                                <a:gd name="T84" fmla="+- 0 10188 9749"/>
                                <a:gd name="T85" fmla="*/ T84 w 785"/>
                                <a:gd name="T86" fmla="+- 0 5914 5913"/>
                                <a:gd name="T87" fmla="*/ 5914 h 1867"/>
                                <a:gd name="T88" fmla="+- 0 10272 9749"/>
                                <a:gd name="T89" fmla="*/ T88 w 785"/>
                                <a:gd name="T90" fmla="+- 0 5928 5913"/>
                                <a:gd name="T91" fmla="*/ 5928 h 1867"/>
                                <a:gd name="T92" fmla="+- 0 10344 9749"/>
                                <a:gd name="T93" fmla="*/ T92 w 785"/>
                                <a:gd name="T94" fmla="+- 0 5956 5913"/>
                                <a:gd name="T95" fmla="*/ 5956 h 1867"/>
                                <a:gd name="T96" fmla="+- 0 10404 9749"/>
                                <a:gd name="T97" fmla="*/ T96 w 785"/>
                                <a:gd name="T98" fmla="+- 0 5993 5913"/>
                                <a:gd name="T99" fmla="*/ 5993 h 1867"/>
                                <a:gd name="T100" fmla="+- 0 10450 9749"/>
                                <a:gd name="T101" fmla="*/ T100 w 785"/>
                                <a:gd name="T102" fmla="+- 0 6037 5913"/>
                                <a:gd name="T103" fmla="*/ 6037 h 1867"/>
                                <a:gd name="T104" fmla="+- 0 10489 9749"/>
                                <a:gd name="T105" fmla="*/ T104 w 785"/>
                                <a:gd name="T106" fmla="+- 0 6099 5913"/>
                                <a:gd name="T107" fmla="*/ 6099 h 1867"/>
                                <a:gd name="T108" fmla="+- 0 10501 9749"/>
                                <a:gd name="T109" fmla="*/ T108 w 785"/>
                                <a:gd name="T110" fmla="+- 0 6165 5913"/>
                                <a:gd name="T111" fmla="*/ 6165 h 1867"/>
                                <a:gd name="T112" fmla="+- 0 10503 9749"/>
                                <a:gd name="T113" fmla="*/ T112 w 785"/>
                                <a:gd name="T114" fmla="+- 0 6265 5913"/>
                                <a:gd name="T115" fmla="*/ 6265 h 1867"/>
                                <a:gd name="T116" fmla="+- 0 10505 9749"/>
                                <a:gd name="T117" fmla="*/ T116 w 785"/>
                                <a:gd name="T118" fmla="+- 0 6340 5913"/>
                                <a:gd name="T119" fmla="*/ 6340 h 1867"/>
                                <a:gd name="T120" fmla="+- 0 10507 9749"/>
                                <a:gd name="T121" fmla="*/ T120 w 785"/>
                                <a:gd name="T122" fmla="+- 0 6428 5913"/>
                                <a:gd name="T123" fmla="*/ 6428 h 1867"/>
                                <a:gd name="T124" fmla="+- 0 10509 9749"/>
                                <a:gd name="T125" fmla="*/ T124 w 785"/>
                                <a:gd name="T126" fmla="+- 0 6527 5913"/>
                                <a:gd name="T127" fmla="*/ 6527 h 1867"/>
                                <a:gd name="T128" fmla="+- 0 10511 9749"/>
                                <a:gd name="T129" fmla="*/ T128 w 785"/>
                                <a:gd name="T130" fmla="+- 0 6634 5913"/>
                                <a:gd name="T131" fmla="*/ 6634 h 1867"/>
                                <a:gd name="T132" fmla="+- 0 10514 9749"/>
                                <a:gd name="T133" fmla="*/ T132 w 785"/>
                                <a:gd name="T134" fmla="+- 0 6748 5913"/>
                                <a:gd name="T135" fmla="*/ 6748 h 1867"/>
                                <a:gd name="T136" fmla="+- 0 10516 9749"/>
                                <a:gd name="T137" fmla="*/ T136 w 785"/>
                                <a:gd name="T138" fmla="+- 0 6866 5913"/>
                                <a:gd name="T139" fmla="*/ 6866 h 1867"/>
                                <a:gd name="T140" fmla="+- 0 10518 9749"/>
                                <a:gd name="T141" fmla="*/ T140 w 785"/>
                                <a:gd name="T142" fmla="+- 0 6985 5913"/>
                                <a:gd name="T143" fmla="*/ 6985 h 1867"/>
                                <a:gd name="T144" fmla="+- 0 10521 9749"/>
                                <a:gd name="T145" fmla="*/ T144 w 785"/>
                                <a:gd name="T146" fmla="+- 0 7105 5913"/>
                                <a:gd name="T147" fmla="*/ 7105 h 1867"/>
                                <a:gd name="T148" fmla="+- 0 10523 9749"/>
                                <a:gd name="T149" fmla="*/ T148 w 785"/>
                                <a:gd name="T150" fmla="+- 0 7221 5913"/>
                                <a:gd name="T151" fmla="*/ 7221 h 1867"/>
                                <a:gd name="T152" fmla="+- 0 10525 9749"/>
                                <a:gd name="T153" fmla="*/ T152 w 785"/>
                                <a:gd name="T154" fmla="+- 0 7332 5913"/>
                                <a:gd name="T155" fmla="*/ 7332 h 1867"/>
                                <a:gd name="T156" fmla="+- 0 10527 9749"/>
                                <a:gd name="T157" fmla="*/ T156 w 785"/>
                                <a:gd name="T158" fmla="+- 0 7436 5913"/>
                                <a:gd name="T159" fmla="*/ 7436 h 1867"/>
                                <a:gd name="T160" fmla="+- 0 10529 9749"/>
                                <a:gd name="T161" fmla="*/ T160 w 785"/>
                                <a:gd name="T162" fmla="+- 0 7530 5913"/>
                                <a:gd name="T163" fmla="*/ 7530 h 1867"/>
                                <a:gd name="T164" fmla="+- 0 10530 9749"/>
                                <a:gd name="T165" fmla="*/ T164 w 785"/>
                                <a:gd name="T166" fmla="+- 0 7612 5913"/>
                                <a:gd name="T167" fmla="*/ 7612 h 1867"/>
                                <a:gd name="T168" fmla="+- 0 10532 9749"/>
                                <a:gd name="T169" fmla="*/ T168 w 785"/>
                                <a:gd name="T170" fmla="+- 0 7680 5913"/>
                                <a:gd name="T171" fmla="*/ 7680 h 1867"/>
                                <a:gd name="T172" fmla="+- 0 10533 9749"/>
                                <a:gd name="T173" fmla="*/ T172 w 785"/>
                                <a:gd name="T174" fmla="+- 0 7764 5913"/>
                                <a:gd name="T175" fmla="*/ 7764 h 1867"/>
                                <a:gd name="T176" fmla="+- 0 10534 9749"/>
                                <a:gd name="T177" fmla="*/ T176 w 785"/>
                                <a:gd name="T178" fmla="+- 0 7775 5913"/>
                                <a:gd name="T179" fmla="*/ 7775 h 1867"/>
                                <a:gd name="T180" fmla="+- 0 9749 9749"/>
                                <a:gd name="T181" fmla="*/ T180 w 785"/>
                                <a:gd name="T182" fmla="+- 0 7780 5913"/>
                                <a:gd name="T183" fmla="*/ 7780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85" h="1867">
                                  <a:moveTo>
                                    <a:pt x="0" y="1867"/>
                                  </a:moveTo>
                                  <a:lnTo>
                                    <a:pt x="6" y="1649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16" y="1277"/>
                                  </a:lnTo>
                                  <a:lnTo>
                                    <a:pt x="20" y="1121"/>
                                  </a:lnTo>
                                  <a:lnTo>
                                    <a:pt x="24" y="983"/>
                                  </a:lnTo>
                                  <a:lnTo>
                                    <a:pt x="27" y="861"/>
                                  </a:lnTo>
                                  <a:lnTo>
                                    <a:pt x="30" y="755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6" y="584"/>
                                  </a:lnTo>
                                  <a:lnTo>
                                    <a:pt x="39" y="517"/>
                                  </a:lnTo>
                                  <a:lnTo>
                                    <a:pt x="43" y="414"/>
                                  </a:lnTo>
                                  <a:lnTo>
                                    <a:pt x="48" y="343"/>
                                  </a:lnTo>
                                  <a:lnTo>
                                    <a:pt x="56" y="277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701" y="124"/>
                                  </a:lnTo>
                                  <a:lnTo>
                                    <a:pt x="740" y="186"/>
                                  </a:lnTo>
                                  <a:lnTo>
                                    <a:pt x="752" y="252"/>
                                  </a:lnTo>
                                  <a:lnTo>
                                    <a:pt x="754" y="352"/>
                                  </a:lnTo>
                                  <a:lnTo>
                                    <a:pt x="756" y="427"/>
                                  </a:lnTo>
                                  <a:lnTo>
                                    <a:pt x="758" y="515"/>
                                  </a:lnTo>
                                  <a:lnTo>
                                    <a:pt x="760" y="614"/>
                                  </a:lnTo>
                                  <a:lnTo>
                                    <a:pt x="762" y="721"/>
                                  </a:lnTo>
                                  <a:lnTo>
                                    <a:pt x="765" y="835"/>
                                  </a:lnTo>
                                  <a:lnTo>
                                    <a:pt x="767" y="953"/>
                                  </a:lnTo>
                                  <a:lnTo>
                                    <a:pt x="769" y="1072"/>
                                  </a:lnTo>
                                  <a:lnTo>
                                    <a:pt x="772" y="1192"/>
                                  </a:lnTo>
                                  <a:lnTo>
                                    <a:pt x="774" y="1308"/>
                                  </a:lnTo>
                                  <a:lnTo>
                                    <a:pt x="776" y="1419"/>
                                  </a:lnTo>
                                  <a:lnTo>
                                    <a:pt x="778" y="1523"/>
                                  </a:lnTo>
                                  <a:lnTo>
                                    <a:pt x="780" y="1617"/>
                                  </a:lnTo>
                                  <a:lnTo>
                                    <a:pt x="781" y="1699"/>
                                  </a:lnTo>
                                  <a:lnTo>
                                    <a:pt x="783" y="1767"/>
                                  </a:lnTo>
                                  <a:lnTo>
                                    <a:pt x="784" y="1851"/>
                                  </a:lnTo>
                                  <a:lnTo>
                                    <a:pt x="785" y="1862"/>
                                  </a:lnTo>
                                  <a:lnTo>
                                    <a:pt x="0" y="18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9749" y="5913"/>
                            <a:ext cx="785" cy="1867"/>
                            <a:chOff x="9749" y="5913"/>
                            <a:chExt cx="785" cy="1867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9749" y="5913"/>
                              <a:ext cx="785" cy="1867"/>
                            </a:xfrm>
                            <a:custGeom>
                              <a:avLst/>
                              <a:gdLst>
                                <a:gd name="T0" fmla="+- 0 9749 9749"/>
                                <a:gd name="T1" fmla="*/ T0 w 785"/>
                                <a:gd name="T2" fmla="+- 0 7780 5913"/>
                                <a:gd name="T3" fmla="*/ 7780 h 1867"/>
                                <a:gd name="T4" fmla="+- 0 9755 9749"/>
                                <a:gd name="T5" fmla="*/ T4 w 785"/>
                                <a:gd name="T6" fmla="+- 0 7562 5913"/>
                                <a:gd name="T7" fmla="*/ 7562 h 1867"/>
                                <a:gd name="T8" fmla="+- 0 9760 9749"/>
                                <a:gd name="T9" fmla="*/ T8 w 785"/>
                                <a:gd name="T10" fmla="+- 0 7366 5913"/>
                                <a:gd name="T11" fmla="*/ 7366 h 1867"/>
                                <a:gd name="T12" fmla="+- 0 9765 9749"/>
                                <a:gd name="T13" fmla="*/ T12 w 785"/>
                                <a:gd name="T14" fmla="+- 0 7190 5913"/>
                                <a:gd name="T15" fmla="*/ 7190 h 1867"/>
                                <a:gd name="T16" fmla="+- 0 9769 9749"/>
                                <a:gd name="T17" fmla="*/ T16 w 785"/>
                                <a:gd name="T18" fmla="+- 0 7034 5913"/>
                                <a:gd name="T19" fmla="*/ 7034 h 1867"/>
                                <a:gd name="T20" fmla="+- 0 9773 9749"/>
                                <a:gd name="T21" fmla="*/ T20 w 785"/>
                                <a:gd name="T22" fmla="+- 0 6896 5913"/>
                                <a:gd name="T23" fmla="*/ 6896 h 1867"/>
                                <a:gd name="T24" fmla="+- 0 9776 9749"/>
                                <a:gd name="T25" fmla="*/ T24 w 785"/>
                                <a:gd name="T26" fmla="+- 0 6774 5913"/>
                                <a:gd name="T27" fmla="*/ 6774 h 1867"/>
                                <a:gd name="T28" fmla="+- 0 9779 9749"/>
                                <a:gd name="T29" fmla="*/ T28 w 785"/>
                                <a:gd name="T30" fmla="+- 0 6668 5913"/>
                                <a:gd name="T31" fmla="*/ 6668 h 1867"/>
                                <a:gd name="T32" fmla="+- 0 9782 9749"/>
                                <a:gd name="T33" fmla="*/ T32 w 785"/>
                                <a:gd name="T34" fmla="+- 0 6576 5913"/>
                                <a:gd name="T35" fmla="*/ 6576 h 1867"/>
                                <a:gd name="T36" fmla="+- 0 9785 9749"/>
                                <a:gd name="T37" fmla="*/ T36 w 785"/>
                                <a:gd name="T38" fmla="+- 0 6497 5913"/>
                                <a:gd name="T39" fmla="*/ 6497 h 1867"/>
                                <a:gd name="T40" fmla="+- 0 9788 9749"/>
                                <a:gd name="T41" fmla="*/ T40 w 785"/>
                                <a:gd name="T42" fmla="+- 0 6430 5913"/>
                                <a:gd name="T43" fmla="*/ 6430 h 1867"/>
                                <a:gd name="T44" fmla="+- 0 9792 9749"/>
                                <a:gd name="T45" fmla="*/ T44 w 785"/>
                                <a:gd name="T46" fmla="+- 0 6327 5913"/>
                                <a:gd name="T47" fmla="*/ 6327 h 1867"/>
                                <a:gd name="T48" fmla="+- 0 9797 9749"/>
                                <a:gd name="T49" fmla="*/ T48 w 785"/>
                                <a:gd name="T50" fmla="+- 0 6256 5913"/>
                                <a:gd name="T51" fmla="*/ 6256 h 1867"/>
                                <a:gd name="T52" fmla="+- 0 9805 9749"/>
                                <a:gd name="T53" fmla="*/ T52 w 785"/>
                                <a:gd name="T54" fmla="+- 0 6190 5913"/>
                                <a:gd name="T55" fmla="*/ 6190 h 1867"/>
                                <a:gd name="T56" fmla="+- 0 9819 9749"/>
                                <a:gd name="T57" fmla="*/ T56 w 785"/>
                                <a:gd name="T58" fmla="+- 0 6125 5913"/>
                                <a:gd name="T59" fmla="*/ 6125 h 1867"/>
                                <a:gd name="T60" fmla="+- 0 9850 9749"/>
                                <a:gd name="T61" fmla="*/ T60 w 785"/>
                                <a:gd name="T62" fmla="+- 0 6058 5913"/>
                                <a:gd name="T63" fmla="*/ 6058 h 1867"/>
                                <a:gd name="T64" fmla="+- 0 9902 9749"/>
                                <a:gd name="T65" fmla="*/ T64 w 785"/>
                                <a:gd name="T66" fmla="+- 0 5999 5913"/>
                                <a:gd name="T67" fmla="*/ 5999 h 1867"/>
                                <a:gd name="T68" fmla="+- 0 9954 9749"/>
                                <a:gd name="T69" fmla="*/ T68 w 785"/>
                                <a:gd name="T70" fmla="+- 0 5961 5913"/>
                                <a:gd name="T71" fmla="*/ 5961 h 1867"/>
                                <a:gd name="T72" fmla="+- 0 10020 9749"/>
                                <a:gd name="T73" fmla="*/ T72 w 785"/>
                                <a:gd name="T74" fmla="+- 0 5933 5913"/>
                                <a:gd name="T75" fmla="*/ 5933 h 1867"/>
                                <a:gd name="T76" fmla="+- 0 10098 9749"/>
                                <a:gd name="T77" fmla="*/ T76 w 785"/>
                                <a:gd name="T78" fmla="+- 0 5916 5913"/>
                                <a:gd name="T79" fmla="*/ 5916 h 1867"/>
                                <a:gd name="T80" fmla="+- 0 10157 9749"/>
                                <a:gd name="T81" fmla="*/ T80 w 785"/>
                                <a:gd name="T82" fmla="+- 0 5913 5913"/>
                                <a:gd name="T83" fmla="*/ 5913 h 1867"/>
                                <a:gd name="T84" fmla="+- 0 10188 9749"/>
                                <a:gd name="T85" fmla="*/ T84 w 785"/>
                                <a:gd name="T86" fmla="+- 0 5914 5913"/>
                                <a:gd name="T87" fmla="*/ 5914 h 1867"/>
                                <a:gd name="T88" fmla="+- 0 10272 9749"/>
                                <a:gd name="T89" fmla="*/ T88 w 785"/>
                                <a:gd name="T90" fmla="+- 0 5928 5913"/>
                                <a:gd name="T91" fmla="*/ 5928 h 1867"/>
                                <a:gd name="T92" fmla="+- 0 10344 9749"/>
                                <a:gd name="T93" fmla="*/ T92 w 785"/>
                                <a:gd name="T94" fmla="+- 0 5956 5913"/>
                                <a:gd name="T95" fmla="*/ 5956 h 1867"/>
                                <a:gd name="T96" fmla="+- 0 10404 9749"/>
                                <a:gd name="T97" fmla="*/ T96 w 785"/>
                                <a:gd name="T98" fmla="+- 0 5993 5913"/>
                                <a:gd name="T99" fmla="*/ 5993 h 1867"/>
                                <a:gd name="T100" fmla="+- 0 10450 9749"/>
                                <a:gd name="T101" fmla="*/ T100 w 785"/>
                                <a:gd name="T102" fmla="+- 0 6037 5913"/>
                                <a:gd name="T103" fmla="*/ 6037 h 1867"/>
                                <a:gd name="T104" fmla="+- 0 10489 9749"/>
                                <a:gd name="T105" fmla="*/ T104 w 785"/>
                                <a:gd name="T106" fmla="+- 0 6099 5913"/>
                                <a:gd name="T107" fmla="*/ 6099 h 1867"/>
                                <a:gd name="T108" fmla="+- 0 10501 9749"/>
                                <a:gd name="T109" fmla="*/ T108 w 785"/>
                                <a:gd name="T110" fmla="+- 0 6165 5913"/>
                                <a:gd name="T111" fmla="*/ 6165 h 1867"/>
                                <a:gd name="T112" fmla="+- 0 10503 9749"/>
                                <a:gd name="T113" fmla="*/ T112 w 785"/>
                                <a:gd name="T114" fmla="+- 0 6265 5913"/>
                                <a:gd name="T115" fmla="*/ 6265 h 1867"/>
                                <a:gd name="T116" fmla="+- 0 10505 9749"/>
                                <a:gd name="T117" fmla="*/ T116 w 785"/>
                                <a:gd name="T118" fmla="+- 0 6340 5913"/>
                                <a:gd name="T119" fmla="*/ 6340 h 1867"/>
                                <a:gd name="T120" fmla="+- 0 10507 9749"/>
                                <a:gd name="T121" fmla="*/ T120 w 785"/>
                                <a:gd name="T122" fmla="+- 0 6428 5913"/>
                                <a:gd name="T123" fmla="*/ 6428 h 1867"/>
                                <a:gd name="T124" fmla="+- 0 10509 9749"/>
                                <a:gd name="T125" fmla="*/ T124 w 785"/>
                                <a:gd name="T126" fmla="+- 0 6527 5913"/>
                                <a:gd name="T127" fmla="*/ 6527 h 1867"/>
                                <a:gd name="T128" fmla="+- 0 10511 9749"/>
                                <a:gd name="T129" fmla="*/ T128 w 785"/>
                                <a:gd name="T130" fmla="+- 0 6634 5913"/>
                                <a:gd name="T131" fmla="*/ 6634 h 1867"/>
                                <a:gd name="T132" fmla="+- 0 10514 9749"/>
                                <a:gd name="T133" fmla="*/ T132 w 785"/>
                                <a:gd name="T134" fmla="+- 0 6748 5913"/>
                                <a:gd name="T135" fmla="*/ 6748 h 1867"/>
                                <a:gd name="T136" fmla="+- 0 10516 9749"/>
                                <a:gd name="T137" fmla="*/ T136 w 785"/>
                                <a:gd name="T138" fmla="+- 0 6866 5913"/>
                                <a:gd name="T139" fmla="*/ 6866 h 1867"/>
                                <a:gd name="T140" fmla="+- 0 10518 9749"/>
                                <a:gd name="T141" fmla="*/ T140 w 785"/>
                                <a:gd name="T142" fmla="+- 0 6985 5913"/>
                                <a:gd name="T143" fmla="*/ 6985 h 1867"/>
                                <a:gd name="T144" fmla="+- 0 10521 9749"/>
                                <a:gd name="T145" fmla="*/ T144 w 785"/>
                                <a:gd name="T146" fmla="+- 0 7105 5913"/>
                                <a:gd name="T147" fmla="*/ 7105 h 1867"/>
                                <a:gd name="T148" fmla="+- 0 10523 9749"/>
                                <a:gd name="T149" fmla="*/ T148 w 785"/>
                                <a:gd name="T150" fmla="+- 0 7221 5913"/>
                                <a:gd name="T151" fmla="*/ 7221 h 1867"/>
                                <a:gd name="T152" fmla="+- 0 10525 9749"/>
                                <a:gd name="T153" fmla="*/ T152 w 785"/>
                                <a:gd name="T154" fmla="+- 0 7332 5913"/>
                                <a:gd name="T155" fmla="*/ 7332 h 1867"/>
                                <a:gd name="T156" fmla="+- 0 10527 9749"/>
                                <a:gd name="T157" fmla="*/ T156 w 785"/>
                                <a:gd name="T158" fmla="+- 0 7436 5913"/>
                                <a:gd name="T159" fmla="*/ 7436 h 1867"/>
                                <a:gd name="T160" fmla="+- 0 10529 9749"/>
                                <a:gd name="T161" fmla="*/ T160 w 785"/>
                                <a:gd name="T162" fmla="+- 0 7530 5913"/>
                                <a:gd name="T163" fmla="*/ 7530 h 1867"/>
                                <a:gd name="T164" fmla="+- 0 10530 9749"/>
                                <a:gd name="T165" fmla="*/ T164 w 785"/>
                                <a:gd name="T166" fmla="+- 0 7612 5913"/>
                                <a:gd name="T167" fmla="*/ 7612 h 1867"/>
                                <a:gd name="T168" fmla="+- 0 10532 9749"/>
                                <a:gd name="T169" fmla="*/ T168 w 785"/>
                                <a:gd name="T170" fmla="+- 0 7680 5913"/>
                                <a:gd name="T171" fmla="*/ 7680 h 1867"/>
                                <a:gd name="T172" fmla="+- 0 10533 9749"/>
                                <a:gd name="T173" fmla="*/ T172 w 785"/>
                                <a:gd name="T174" fmla="+- 0 7764 5913"/>
                                <a:gd name="T175" fmla="*/ 7764 h 1867"/>
                                <a:gd name="T176" fmla="+- 0 10534 9749"/>
                                <a:gd name="T177" fmla="*/ T176 w 785"/>
                                <a:gd name="T178" fmla="+- 0 7775 5913"/>
                                <a:gd name="T179" fmla="*/ 7775 h 1867"/>
                                <a:gd name="T180" fmla="+- 0 9749 9749"/>
                                <a:gd name="T181" fmla="*/ T180 w 785"/>
                                <a:gd name="T182" fmla="+- 0 7780 5913"/>
                                <a:gd name="T183" fmla="*/ 7780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85" h="1867">
                                  <a:moveTo>
                                    <a:pt x="0" y="1867"/>
                                  </a:moveTo>
                                  <a:lnTo>
                                    <a:pt x="6" y="1649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16" y="1277"/>
                                  </a:lnTo>
                                  <a:lnTo>
                                    <a:pt x="20" y="1121"/>
                                  </a:lnTo>
                                  <a:lnTo>
                                    <a:pt x="24" y="983"/>
                                  </a:lnTo>
                                  <a:lnTo>
                                    <a:pt x="27" y="861"/>
                                  </a:lnTo>
                                  <a:lnTo>
                                    <a:pt x="30" y="755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6" y="584"/>
                                  </a:lnTo>
                                  <a:lnTo>
                                    <a:pt x="39" y="517"/>
                                  </a:lnTo>
                                  <a:lnTo>
                                    <a:pt x="43" y="414"/>
                                  </a:lnTo>
                                  <a:lnTo>
                                    <a:pt x="48" y="343"/>
                                  </a:lnTo>
                                  <a:lnTo>
                                    <a:pt x="56" y="277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595" y="43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701" y="124"/>
                                  </a:lnTo>
                                  <a:lnTo>
                                    <a:pt x="740" y="186"/>
                                  </a:lnTo>
                                  <a:lnTo>
                                    <a:pt x="752" y="252"/>
                                  </a:lnTo>
                                  <a:lnTo>
                                    <a:pt x="754" y="352"/>
                                  </a:lnTo>
                                  <a:lnTo>
                                    <a:pt x="756" y="427"/>
                                  </a:lnTo>
                                  <a:lnTo>
                                    <a:pt x="758" y="515"/>
                                  </a:lnTo>
                                  <a:lnTo>
                                    <a:pt x="760" y="614"/>
                                  </a:lnTo>
                                  <a:lnTo>
                                    <a:pt x="762" y="721"/>
                                  </a:lnTo>
                                  <a:lnTo>
                                    <a:pt x="765" y="835"/>
                                  </a:lnTo>
                                  <a:lnTo>
                                    <a:pt x="767" y="953"/>
                                  </a:lnTo>
                                  <a:lnTo>
                                    <a:pt x="769" y="1072"/>
                                  </a:lnTo>
                                  <a:lnTo>
                                    <a:pt x="772" y="1192"/>
                                  </a:lnTo>
                                  <a:lnTo>
                                    <a:pt x="774" y="1308"/>
                                  </a:lnTo>
                                  <a:lnTo>
                                    <a:pt x="776" y="1419"/>
                                  </a:lnTo>
                                  <a:lnTo>
                                    <a:pt x="778" y="1523"/>
                                  </a:lnTo>
                                  <a:lnTo>
                                    <a:pt x="780" y="1617"/>
                                  </a:lnTo>
                                  <a:lnTo>
                                    <a:pt x="781" y="1699"/>
                                  </a:lnTo>
                                  <a:lnTo>
                                    <a:pt x="783" y="1767"/>
                                  </a:lnTo>
                                  <a:lnTo>
                                    <a:pt x="784" y="1851"/>
                                  </a:lnTo>
                                  <a:lnTo>
                                    <a:pt x="785" y="1862"/>
                                  </a:lnTo>
                                  <a:lnTo>
                                    <a:pt x="0" y="18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353" y="3825"/>
                            <a:ext cx="7954" cy="381"/>
                            <a:chOff x="353" y="3825"/>
                            <a:chExt cx="7954" cy="381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353" y="3825"/>
                              <a:ext cx="7954" cy="381"/>
                            </a:xfrm>
                            <a:custGeom>
                              <a:avLst/>
                              <a:gdLst>
                                <a:gd name="T0" fmla="+- 0 8307 353"/>
                                <a:gd name="T1" fmla="*/ T0 w 7954"/>
                                <a:gd name="T2" fmla="+- 0 3825 3825"/>
                                <a:gd name="T3" fmla="*/ 3825 h 381"/>
                                <a:gd name="T4" fmla="+- 0 517 353"/>
                                <a:gd name="T5" fmla="*/ T4 w 7954"/>
                                <a:gd name="T6" fmla="+- 0 3826 3825"/>
                                <a:gd name="T7" fmla="*/ 3826 h 381"/>
                                <a:gd name="T8" fmla="+- 0 453 353"/>
                                <a:gd name="T9" fmla="*/ T8 w 7954"/>
                                <a:gd name="T10" fmla="+- 0 3844 3825"/>
                                <a:gd name="T11" fmla="*/ 3844 h 381"/>
                                <a:gd name="T12" fmla="+- 0 401 353"/>
                                <a:gd name="T13" fmla="*/ T12 w 7954"/>
                                <a:gd name="T14" fmla="+- 0 3883 3825"/>
                                <a:gd name="T15" fmla="*/ 3883 h 381"/>
                                <a:gd name="T16" fmla="+- 0 366 353"/>
                                <a:gd name="T17" fmla="*/ T16 w 7954"/>
                                <a:gd name="T18" fmla="+- 0 3938 3825"/>
                                <a:gd name="T19" fmla="*/ 3938 h 381"/>
                                <a:gd name="T20" fmla="+- 0 353 353"/>
                                <a:gd name="T21" fmla="*/ T20 w 7954"/>
                                <a:gd name="T22" fmla="+- 0 4004 3825"/>
                                <a:gd name="T23" fmla="*/ 4004 h 381"/>
                                <a:gd name="T24" fmla="+- 0 353 353"/>
                                <a:gd name="T25" fmla="*/ T24 w 7954"/>
                                <a:gd name="T26" fmla="+- 0 4206 3825"/>
                                <a:gd name="T27" fmla="*/ 4206 h 381"/>
                                <a:gd name="T28" fmla="+- 0 8307 353"/>
                                <a:gd name="T29" fmla="*/ T28 w 7954"/>
                                <a:gd name="T30" fmla="+- 0 4206 3825"/>
                                <a:gd name="T31" fmla="*/ 4206 h 381"/>
                                <a:gd name="T32" fmla="+- 0 8307 353"/>
                                <a:gd name="T33" fmla="*/ T32 w 7954"/>
                                <a:gd name="T34" fmla="+- 0 3825 3825"/>
                                <a:gd name="T35" fmla="*/ 382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54" h="381">
                                  <a:moveTo>
                                    <a:pt x="7954" y="0"/>
                                  </a:moveTo>
                                  <a:lnTo>
                                    <a:pt x="164" y="1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7954" y="381"/>
                                  </a:lnTo>
                                  <a:lnTo>
                                    <a:pt x="79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0"/>
                        <wpg:cNvGrpSpPr>
                          <a:grpSpLocks/>
                        </wpg:cNvGrpSpPr>
                        <wpg:grpSpPr bwMode="auto">
                          <a:xfrm>
                            <a:off x="353" y="3825"/>
                            <a:ext cx="7955" cy="381"/>
                            <a:chOff x="353" y="3825"/>
                            <a:chExt cx="7955" cy="381"/>
                          </a:xfrm>
                        </wpg:grpSpPr>
                        <wps:wsp>
                          <wps:cNvPr id="70" name="Freeform 71"/>
                          <wps:cNvSpPr>
                            <a:spLocks/>
                          </wps:cNvSpPr>
                          <wps:spPr bwMode="auto">
                            <a:xfrm>
                              <a:off x="353" y="3825"/>
                              <a:ext cx="7955" cy="381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7955"/>
                                <a:gd name="T2" fmla="+- 0 4206 3825"/>
                                <a:gd name="T3" fmla="*/ 4206 h 381"/>
                                <a:gd name="T4" fmla="+- 0 353 353"/>
                                <a:gd name="T5" fmla="*/ T4 w 7955"/>
                                <a:gd name="T6" fmla="+- 0 4004 3825"/>
                                <a:gd name="T7" fmla="*/ 4004 h 381"/>
                                <a:gd name="T8" fmla="+- 0 366 353"/>
                                <a:gd name="T9" fmla="*/ T8 w 7955"/>
                                <a:gd name="T10" fmla="+- 0 3938 3825"/>
                                <a:gd name="T11" fmla="*/ 3938 h 381"/>
                                <a:gd name="T12" fmla="+- 0 401 353"/>
                                <a:gd name="T13" fmla="*/ T12 w 7955"/>
                                <a:gd name="T14" fmla="+- 0 3883 3825"/>
                                <a:gd name="T15" fmla="*/ 3883 h 381"/>
                                <a:gd name="T16" fmla="+- 0 453 353"/>
                                <a:gd name="T17" fmla="*/ T16 w 7955"/>
                                <a:gd name="T18" fmla="+- 0 3844 3825"/>
                                <a:gd name="T19" fmla="*/ 3844 h 381"/>
                                <a:gd name="T20" fmla="+- 0 517 353"/>
                                <a:gd name="T21" fmla="*/ T20 w 7955"/>
                                <a:gd name="T22" fmla="+- 0 3826 3825"/>
                                <a:gd name="T23" fmla="*/ 3826 h 381"/>
                                <a:gd name="T24" fmla="+- 0 8308 353"/>
                                <a:gd name="T25" fmla="*/ T24 w 7955"/>
                                <a:gd name="T26" fmla="+- 0 3825 3825"/>
                                <a:gd name="T27" fmla="*/ 382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55" h="381">
                                  <a:moveTo>
                                    <a:pt x="0" y="381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7955" y="0"/>
                                  </a:lnTo>
                                </a:path>
                              </a:pathLst>
                            </a:custGeom>
                            <a:noFill/>
                            <a:ln w="135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6" y="3273"/>
                              <a:ext cx="3738" cy="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8" y="3827"/>
                              <a:ext cx="523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0;width:612pt;height:438.55pt;z-index:-251658240;mso-position-horizontal-relative:page;mso-position-vertical-relative:page" coordsize="12240,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40;height: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ff/EAAAA2gAAAA8AAABkcnMvZG93bnJldi54bWxEj0FrwkAUhO8F/8PyhF6KbhqwSOoaRCmt&#10;t9Yo4u2Rfc0Gs2+T7Fbjv3cLhR6HmfmGWeSDbcSFel87VvA8TUAQl07XXCnYF2+TOQgfkDU2jknB&#10;jTzky9HDAjPtrvxFl12oRISwz1CBCaHNpPSlIYt+6lri6H273mKIsq+k7vEa4baRaZK8SIs1xwWD&#10;La0Nlefdj1XQFad3o6u626QHnh0/n05pMd8q9TgeVq8gAg3hP/zX/tAKUvi9Em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Fff/EAAAA2gAAAA8AAAAAAAAAAAAAAAAA&#10;nwIAAGRycy9kb3ducmV2LnhtbFBLBQYAAAAABAAEAPcAAACQAwAAAAA=&#10;">
                  <v:imagedata r:id="rId19" o:title=""/>
                </v:shape>
                <v:group id="Group 4" o:spid="_x0000_s1028" style="position:absolute;left:8866;top:3563;width:2680;height:3435" coordorigin="8866,3563" coordsize="2680,3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8866;top:3563;width:2680;height:3435;visibility:visible;mso-wrap-style:square;v-text-anchor:top" coordsize="2680,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z8MMA&#10;AADaAAAADwAAAGRycy9kb3ducmV2LnhtbESPUWvCMBSF3wf7D+EOfNN0OqV0RhFx4AQFu/2AS3PX&#10;ZjY3pcls/PfLQNjj4ZzzHc5yHW0rrtR741jB8yQDQVw5bbhW8PnxNs5B+ICssXVMCm7kYb16fFhi&#10;od3AZ7qWoRYJwr5ABU0IXSGlrxqy6CeuI07el+sthiT7WuoehwS3rZxm2UJaNJwWGuxo21B1KX+s&#10;gjzfHb8vppwP0Z3M4Rbd+2G2V2r0FDevIALF8B++t/dawQv8XU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7z8MMAAADaAAAADwAAAAAAAAAAAAAAAACYAgAAZHJzL2Rv&#10;d25yZXYueG1sUEsFBgAAAAAEAAQA9QAAAIgDAAAAAA==&#10;" path="m2680,l,,,3434r2680,l2680,xe" fillcolor="#fdddce" stroked="f">
                    <v:path arrowok="t" o:connecttype="custom" o:connectlocs="2680,3563;0,3563;0,6997;2680,6997;2680,3563" o:connectangles="0,0,0,0,0"/>
                  </v:shape>
                  <v:shape id="Picture 6" o:spid="_x0000_s1030" type="#_x0000_t75" style="position:absolute;left:9003;top:3551;width:2516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N2C/AAAA2gAAAA8AAABkcnMvZG93bnJldi54bWxEj0GLwjAUhO+C/yE8wZumKopUo4hScI/V&#10;hb0+m2dbbF5Kk9b6782C4HGYmW+Y7b43leiocaVlBbNpBII4s7rkXMHvNZmsQTiPrLGyTApe5GC/&#10;Gw62GGv75JS6i89FgLCLUUHhfR1L6bKCDLqprYmDd7eNQR9kk0vd4DPATSXnUbSSBksOCwXWdCwo&#10;e1xao+Dk0r82Qe7q2zKRP+0iffgsVWo86g8bEJ56/w1/2metYAn/V8INkL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dDdgvwAAANoAAAAPAAAAAAAAAAAAAAAAAJ8CAABk&#10;cnMvZG93bnJldi54bWxQSwUGAAAAAAQABAD3AAAAiwMAAAAA&#10;">
                    <v:imagedata r:id="rId20" o:title=""/>
                  </v:shape>
                  <v:shape id="Picture 7" o:spid="_x0000_s1031" type="#_x0000_t75" style="position:absolute;left:9397;top:5368;width: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mVHAAAAA2gAAAA8AAABkcnMvZG93bnJldi54bWxEj0GLwjAUhO8L/ofwBG9rqqIs1SgiCuJJ&#10;2xU8PppnW2xeShNt/fdGEDwOM/MNs1h1phIPalxpWcFoGIEgzqwuOVfwn+5+/0A4j6yxskwKnuRg&#10;tez9LDDWtuUTPRKfiwBhF6OCwvs6ltJlBRl0Q1sTB+9qG4M+yCaXusE2wE0lx1E0kwZLDgsF1rQp&#10;KLsld6Pg3m6nqaFjNUkOh+m248nleWalBv1uPQfhqfPf8Ke91wpm8L4Sb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6ZUcAAAADaAAAADwAAAAAAAAAAAAAAAACfAgAA&#10;ZHJzL2Rvd25yZXYueG1sUEsFBgAAAAAEAAQA9wAAAIwDAAAAAA==&#10;">
                    <v:imagedata r:id="rId21" o:title=""/>
                  </v:shape>
                  <v:shape id="Picture 8" o:spid="_x0000_s1032" type="#_x0000_t75" style="position:absolute;left:10519;top:5067;width:13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+mXDAAAA2gAAAA8AAABkcnMvZG93bnJldi54bWxEj0FrwkAUhO8F/8PyBG91YynRRjdBBCE5&#10;1rYWb4/sa5KafRt2V43/vlso9DjMzDfMphhNL67kfGdZwWKegCCure64UfD+tn9cgfABWWNvmRTc&#10;yUORTx42mGl741e6HkIjIoR9hgraEIZMSl+3ZNDP7UAcvS/rDIYoXSO1w1uEm14+JUkqDXYcF1oc&#10;aNdSfT5cjAKXLI7lh09Py8a9PO+3ZfX9eamUmk3H7RpEoDH8h//apVawhN8r8Qb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76ZcMAAADaAAAADwAAAAAAAAAAAAAAAACf&#10;AgAAZHJzL2Rvd25yZXYueG1sUEsFBgAAAAAEAAQA9wAAAI8DAAAAAA==&#10;">
                    <v:imagedata r:id="rId22" o:title=""/>
                  </v:shape>
                  <v:shape id="Picture 9" o:spid="_x0000_s1033" type="#_x0000_t75" style="position:absolute;left:9766;top:5027;width:157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uXq+AAAA2gAAAA8AAABkcnMvZG93bnJldi54bWxET8uKwjAU3Q/4D+EKsxk0UXDUahQRZARx&#10;4QPXl+baFpub0kSNf28WwiwP5z1fRluLB7W+cqxh0FcgiHNnKi40nE+b3gSED8gGa8ek4UUelovO&#10;1xwz4558oMcxFCKFsM9QQxlCk0np85Is+r5riBN3da3FkGBbSNPiM4XbWg6V+pUWK04NJTa0Lim/&#10;He9WAzfeBzeKarz/249Pahd/ppeo9Xc3rmYgAsXwL/64t0ZD2pqupBsgF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YouXq+AAAA2gAAAA8AAAAAAAAAAAAAAAAAnwIAAGRy&#10;cy9kb3ducmV2LnhtbFBLBQYAAAAABAAEAPcAAACKAwAAAAA=&#10;">
                    <v:imagedata r:id="rId23" o:title=""/>
                  </v:shape>
                  <v:shape id="Picture 10" o:spid="_x0000_s1034" type="#_x0000_t75" style="position:absolute;left:10651;top:5311;width:14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aT3DAAAA2gAAAA8AAABkcnMvZG93bnJldi54bWxEj0GLwjAUhO+C/yE8YW+argfRahRXUGQP&#10;iu6CHp/Ns+1u81Ka2NZ/bwTB4zAz3zCzRWsKUVPlcssKPgcRCOLE6pxTBb8/6/4YhPPIGgvLpOBO&#10;DhbzbmeGsbYNH6g++lQECLsYFWTel7GULsnIoBvYkjh4V1sZ9EFWqdQVNgFuCjmMopE0mHNYyLCk&#10;VUbJ//FmFJxuh7/6ZPfmKzLrMzWb7+tlN1Lqo9cupyA8tf4dfrW3WsEEnlfC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lpPcMAAADaAAAADwAAAAAAAAAAAAAAAACf&#10;AgAAZHJzL2Rvd25yZXYueG1sUEsFBgAAAAAEAAQA9wAAAI8DAAAAAA==&#10;">
                    <v:imagedata r:id="rId24" o:title=""/>
                  </v:shape>
                  <v:shape id="Picture 11" o:spid="_x0000_s1035" type="#_x0000_t75" style="position:absolute;left:9861;top:5267;width:10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ZQbFAAAA2wAAAA8AAABkcnMvZG93bnJldi54bWxEj0FLA0EMhe+C/2GI4EXsbEVaWTsttlD1&#10;0kJbPXiLO3F3cSezTMZ2/ffNQfCW8F7e+zJbDKEzR0rSRnYwHhVgiKvoW64dvB3Wtw9gJCN77CKT&#10;g18SWMwvL2ZY+njiHR33uTYawlKigybnvrRWqoYCyij2xKp9xRQw65pq6xOeNDx09q4oJjZgy9rQ&#10;YE+rhqrv/U9wgPaju3/ffNqXJDfbenqQ5+VGnLu+Gp4ewWQa8r/57/rVK77S6y86gJ2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2GUGxQAAANsAAAAPAAAAAAAAAAAAAAAA&#10;AJ8CAABkcnMvZG93bnJldi54bWxQSwUGAAAAAAQABAD3AAAAkQMAAAAA&#10;">
                    <v:imagedata r:id="rId25" o:title=""/>
                  </v:shape>
                  <v:shape id="Picture 12" o:spid="_x0000_s1036" type="#_x0000_t75" style="position:absolute;left:10167;top:5150;width:11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gpu8AAAA2wAAAA8AAABkcnMvZG93bnJldi54bWxET0sKwjAQ3QveIYzgzqa6EKlGEUFQd35A&#10;l0MztsVmUpOo9fZGENzN431ntmhNLZ7kfGVZwTBJQRDnVldcKDgd14MJCB+QNdaWScGbPCzm3c4M&#10;M21fvKfnIRQihrDPUEEZQpNJ6fOSDPrENsSRu1pnMEToCqkdvmK4qeUoTcfSYMWxocSGViXlt8PD&#10;KNhd3PW4Pz+K28ZO3BZ9o+/pVql+r11OQQRqw1/8c290nD+E7y/xADn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TLIKbvAAAANsAAAAPAAAAAAAAAAAAAAAAAJ8CAABkcnMv&#10;ZG93bnJldi54bWxQSwUGAAAAAAQABAD3AAAAiAMAAAAA&#10;">
                    <v:imagedata r:id="rId26" o:title=""/>
                  </v:shape>
                  <v:shape id="Picture 13" o:spid="_x0000_s1037" type="#_x0000_t75" style="position:absolute;left:9010;top:5196;width:2448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Lum/AAAA2wAAAA8AAABkcnMvZG93bnJldi54bWxET02LwjAQvQv+hzCCN5taULQaRQTFgx50&#10;9+BxaMam2ExKE7X+eyMs7G0e73OW687W4kmtrxwrGCcpCOLC6YpLBb8/u9EMhA/IGmvHpOBNHtar&#10;fm+JuXYvPtPzEkoRQ9jnqMCE0ORS+sKQRZ+4hjhyN9daDBG2pdQtvmK4rWWWplNpseLYYLChraHi&#10;fnlYBbPtzqWNOZ2ulb7O6wyzyfm4V2o46DYLEIG68C/+cx90nJ/B95d4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Xy7pvwAAANsAAAAPAAAAAAAAAAAAAAAAAJ8CAABk&#10;cnMvZG93bnJldi54bWxQSwUGAAAAAAQABAD3AAAAiwMAAAAA&#10;">
                    <v:imagedata r:id="rId27" o:title=""/>
                  </v:shape>
                  <v:shape id="Picture 14" o:spid="_x0000_s1038" type="#_x0000_t75" style="position:absolute;left:6187;top:5790;width:2225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YYTBAAAA2wAAAA8AAABkcnMvZG93bnJldi54bWxET01rwkAQvRf6H5Yp9FY3Wgg1uopUCiWn&#10;xvbgccyOm2B2Ns1sNf33XUHobR7vc5br0XfqTIO0gQ1MJxko4jrYlp2Br8+3pxdQEpEtdoHJwC8J&#10;rFf3d0ssbLhwRedddCqFsBRooImxL7SWuiGPMgk9ceKOYfAYExyctgNeUrjv9CzLcu2x5dTQYE+v&#10;DdWn3Y83sJft96H8mO9zp4995UqpylyMeXwYNwtQkcb4L765322a/wzXX9IB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DYYTBAAAA2wAAAA8AAAAAAAAAAAAAAAAAnwIA&#10;AGRycy9kb3ducmV2LnhtbFBLBQYAAAAABAAEAPcAAACNAwAAAAA=&#10;">
                    <v:imagedata r:id="rId28" o:title=""/>
                  </v:shape>
                </v:group>
                <v:group id="Group 15" o:spid="_x0000_s1039" style="position:absolute;left:6631;top:5247;width:3138;height:1435" coordorigin="6631,5247" coordsize="3138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" o:spid="_x0000_s1040" style="position:absolute;left:6631;top:5247;width:3138;height:1435;visibility:visible;mso-wrap-style:square;v-text-anchor:top" coordsize="3138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lecIA&#10;AADbAAAADwAAAGRycy9kb3ducmV2LnhtbERPS2sCMRC+C/0PYQq9abZWS9malVaQepLVVnqdbmYf&#10;uJksSequ/94Igrf5+J6zWA6mFSdyvrGs4HmSgCAurG64UvDzvR6/gfABWWNrmRScycMyexgtMNW2&#10;5x2d9qESMYR9igrqELpUSl/UZNBPbEccudI6gyFCV0ntsI/hppXTJHmVBhuODTV2tKqpOO7/jYJV&#10;vv1zxUHmh+Pv8Dk7y6+yz1+UenocPt5BBBrCXXxzb3ScP4frL/EA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CV5wgAAANsAAAAPAAAAAAAAAAAAAAAAAJgCAABkcnMvZG93&#10;bnJldi54bWxQSwUGAAAAAAQABAD1AAAAhwMAAAAA&#10;" path="m3115,l14,1385,1,1398,,1417r13,15l30,1435,3137,48,3115,xe" fillcolor="#2ab673" stroked="f">
                    <v:path arrowok="t" o:connecttype="custom" o:connectlocs="3115,5247;14,6632;1,6645;0,6664;13,6679;30,6682;3137,5295;3115,5247" o:connectangles="0,0,0,0,0,0,0,0"/>
                  </v:shape>
                </v:group>
                <v:group id="Group 17" o:spid="_x0000_s1041" style="position:absolute;left:6631;top:5247;width:3138;height:1435" coordorigin="6631,5247" coordsize="3138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42" style="position:absolute;left:6631;top:5247;width:3138;height:1435;visibility:visible;mso-wrap-style:square;v-text-anchor:top" coordsize="3138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1MsEA&#10;AADbAAAADwAAAGRycy9kb3ducmV2LnhtbERPTWvCQBC9F/oflil4000NNDW6SqlUejV66HHMjkkw&#10;O5vubk3017uC0Ns83ucsVoNpxZmcbywreJ0kIIhLqxuuFOx3X+N3ED4ga2wtk4ILeVgtn58WmGvb&#10;85bORahEDGGfo4I6hC6X0pc1GfQT2xFH7midwRChq6R22Mdw08ppkrxJgw3Hhho7+qypPBV/RkGW&#10;Hv02ya6p6X8P7mcWmnSzLpQavQwfcxCBhvAvfri/dZyfwf2XeI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cdTLBAAAA2wAAAA8AAAAAAAAAAAAAAAAAmAIAAGRycy9kb3du&#10;cmV2LnhtbFBLBQYAAAAABAAEAPUAAACGAwAAAAA=&#10;" path="m3115,l14,1385,1,1398,,1417r13,15l30,1435,3137,48,3115,xe" filled="f" strokecolor="#231f20" strokeweight=".36936mm">
                    <v:path arrowok="t" o:connecttype="custom" o:connectlocs="3115,5247;14,6632;1,6645;0,6664;13,6679;30,6682;3137,5295;3115,5247" o:connectangles="0,0,0,0,0,0,0,0"/>
                  </v:shape>
                </v:group>
                <v:group id="Group 19" o:spid="_x0000_s1043" style="position:absolute;left:9746;top:4981;width:515;height:315" coordorigin="9746,4981" coordsize="51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44" style="position:absolute;left:9746;top:4981;width:515;height:315;visibility:visible;mso-wrap-style:square;v-text-anchor:top" coordsize="5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UI8EA&#10;AADbAAAADwAAAGRycy9kb3ducmV2LnhtbERPTWvCQBC9F/wPyxS8NRs1lBpdxRbFXiqY6n3ITpOQ&#10;7GzIrkn8926h0Ns83uest6NpRE+dqywrmEUxCOLc6ooLBZfvw8sbCOeRNTaWScGdHGw3k6c1ptoO&#10;fKY+84UIIexSVFB636ZSurwkgy6yLXHgfmxn0AfYFVJ3OIRw08h5HL9KgxWHhhJb+igpr7ObUcD3&#10;a/v+dTov9se85qpeJMlsnig1fR53KxCeRv8v/nN/6jB/Cb+/h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2VCPBAAAA2wAAAA8AAAAAAAAAAAAAAAAAmAIAAGRycy9kb3du&#10;cmV2LnhtbFBLBQYAAAAABAAEAPUAAACGAwAAAAA=&#10;" path="m433,l369,13,311,43,247,79r-65,40l119,161,64,203,9,254,,266r21,47l36,314r16,-1l132,300r71,-18l278,257r76,-28l426,199r60,-32l515,103,514,84,480,19,433,xe" fillcolor="#e9e9ea" stroked="f">
                    <v:path arrowok="t" o:connecttype="custom" o:connectlocs="433,4981;369,4994;311,5024;247,5060;182,5100;119,5142;64,5184;9,5235;0,5247;21,5294;36,5295;52,5294;132,5281;203,5263;278,5238;354,5210;426,5180;486,5148;515,5084;514,5065;480,5000;433,4981" o:connectangles="0,0,0,0,0,0,0,0,0,0,0,0,0,0,0,0,0,0,0,0,0,0"/>
                  </v:shape>
                </v:group>
                <v:group id="Group 21" o:spid="_x0000_s1045" style="position:absolute;left:9746;top:4981;width:515;height:315" coordorigin="9746,4981" coordsize="51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46" style="position:absolute;left:9746;top:4981;width:515;height:315;visibility:visible;mso-wrap-style:square;v-text-anchor:top" coordsize="5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CGsQA&#10;AADbAAAADwAAAGRycy9kb3ducmV2LnhtbESPQWvCQBSE74X+h+UJXkrduAUp0VXEorTQS2KhHh/Z&#10;ZxLMvg27a0z/fbdQ8DjMzDfMajPaTgzkQ+tYw3yWgSCunGm51vB13D+/gggR2WDnmDT8UIDN+vFh&#10;hblxNy5oKGMtEoRDjhqaGPtcylA1ZDHMXE+cvLPzFmOSvpbG4y3BbSdVli2kxZbTQoM97RqqLuXV&#10;ajg9DQerjqp4+SjHnfp0/rt481pPJ+N2CSLSGO/h//a70aDm8Pc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AQhrEAAAA2wAAAA8AAAAAAAAAAAAAAAAAmAIAAGRycy9k&#10;b3ducmV2LnhtbFBLBQYAAAAABAAEAPUAAACJAwAAAAA=&#10;" path="m,266l48,216r52,-41l160,133,225,92,290,54,351,22,413,r20,l450,3r51,43l515,103r-2,18l469,180r-67,29l329,239r-76,27l178,289r-68,16l36,314,21,313,,266xe" filled="f" strokecolor="#231f20" strokeweight=".41558mm">
                    <v:path arrowok="t" o:connecttype="custom" o:connectlocs="0,5247;48,5197;100,5156;160,5114;225,5073;290,5035;351,5003;413,4981;433,4981;450,4984;501,5027;515,5084;513,5102;469,5161;402,5190;329,5220;253,5247;178,5270;110,5286;36,5295;21,5294;0,5247" o:connectangles="0,0,0,0,0,0,0,0,0,0,0,0,0,0,0,0,0,0,0,0,0,0"/>
                  </v:shape>
                </v:group>
                <v:group id="Group 23" o:spid="_x0000_s1047" style="position:absolute;left:10202;top:5105;width:26;height:26" coordorigin="10202,5105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4" o:spid="_x0000_s1048" style="position:absolute;left:10202;top:5105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5TsMA&#10;AADbAAAADwAAAGRycy9kb3ducmV2LnhtbESPQYvCMBSE74L/ITzB25pa2UWqUXRRV/BkFcTbo3m2&#10;xealNFlb/71ZWPA4zMw3zHzZmUo8qHGlZQXjUQSCOLO65FzB+bT9mIJwHlljZZkUPMnBctHvzTHR&#10;tuUjPVKfiwBhl6CCwvs6kdJlBRl0I1sTB+9mG4M+yCaXusE2wE0l4yj6kgZLDgsF1vRdUHZPf42C&#10;lfSfu591iW13jw/bPNscrpeNUsNBt5qB8NT5d/i/vdcK4gn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5TsMAAADbAAAADwAAAAAAAAAAAAAAAACYAgAAZHJzL2Rv&#10;d25yZXYueG1sUEsFBgAAAAAEAAQA9QAAAIgDAAAAAA==&#10;" path="m14,l8,3,3,6,,12r3,6l5,23r7,3l23,20r2,-6l23,8,20,3,14,xe" fillcolor="#6b6c6f" stroked="f">
                    <v:path arrowok="t" o:connecttype="custom" o:connectlocs="14,5105;8,5108;3,5111;0,5117;3,5123;5,5128;12,5131;23,5125;25,5119;23,5113;20,5108;14,5105" o:connectangles="0,0,0,0,0,0,0,0,0,0,0,0"/>
                  </v:shape>
                </v:group>
                <v:group id="Group 25" o:spid="_x0000_s1049" style="position:absolute;left:10172;top:5130;width:26;height:26" coordorigin="10172,5130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6" o:spid="_x0000_s1050" style="position:absolute;left:10172;top:5130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EocIA&#10;AADbAAAADwAAAGRycy9kb3ducmV2LnhtbESPzarCMBSE94LvEI5wd5pa8CLVKCp6FVz5A+Lu0Bzb&#10;YnNSmmjr25sLgsthZr5hpvPWlOJJtSssKxgOIhDEqdUFZwrOp01/DMJ5ZI2lZVLwIgfzWbczxUTb&#10;hg/0PPpMBAi7BBXk3leJlC7NyaAb2Io4eDdbG/RB1pnUNTYBbkoZR9GvNFhwWMixolVO6f34MAoW&#10;0o/+tssCm/Ye7zdZut5fL2ulfnrtYgLCU+u/4U97pxXEI/j/En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gShwgAAANsAAAAPAAAAAAAAAAAAAAAAAJgCAABkcnMvZG93&#10;bnJldi54bWxQSwUGAAAAAAQABAD1AAAAhwMAAAAA&#10;" path="m13,l2,5,,12,5,23r6,2l22,20r3,-7l20,2,13,xe" fillcolor="#6b6c6f" stroked="f">
                    <v:path arrowok="t" o:connecttype="custom" o:connectlocs="13,5130;2,5135;0,5142;5,5153;11,5155;22,5150;25,5143;20,5132;13,5130" o:connectangles="0,0,0,0,0,0,0,0,0"/>
                  </v:shape>
                </v:group>
                <v:group id="Group 27" o:spid="_x0000_s1051" style="position:absolute;left:10142;top:5114;width:26;height:26" coordorigin="10142,5114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52" style="position:absolute;left:10142;top:5114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/TcMA&#10;AADbAAAADwAAAGRycy9kb3ducmV2LnhtbESPQYvCMBSE74L/ITzB25pacFeqUXRRV/BkFcTbo3m2&#10;xealNFlb/71ZWPA4zMw3zHzZmUo8qHGlZQXjUQSCOLO65FzB+bT9mIJwHlljZZkUPMnBctHvzTHR&#10;tuUjPVKfiwBhl6CCwvs6kdJlBRl0I1sTB+9mG4M+yCaXusE2wE0l4yj6lAZLDgsF1vRdUHZPf42C&#10;lfST3c+6xLa7x4dtnm0O18tGqeGgW81AeOr8O/zf3msF8Rf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g/TcMAAADbAAAADwAAAAAAAAAAAAAAAACYAgAAZHJzL2Rv&#10;d25yZXYueG1sUEsFBgAAAAAEAAQA9QAAAIgDAAAAAA==&#10;" path="m14,l8,3,3,5,,12r3,5l5,23r7,2l23,20r3,-6l20,2,14,xe" fillcolor="#6b6c6f" stroked="f">
                    <v:path arrowok="t" o:connecttype="custom" o:connectlocs="14,5114;8,5117;3,5119;0,5126;3,5131;5,5137;12,5139;23,5134;26,5128;20,5116;14,5114" o:connectangles="0,0,0,0,0,0,0,0,0,0,0"/>
                  </v:shape>
                </v:group>
                <v:group id="Group 29" o:spid="_x0000_s1053" style="position:absolute;left:10135;top:5149;width:26;height:26" coordorigin="10135,5149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0" o:spid="_x0000_s1054" style="position:absolute;left:10135;top:5149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OpMMA&#10;AADbAAAADwAAAGRycy9kb3ducmV2LnhtbESPQYvCMBSE74L/ITzB25pacFmrUXRRV/BkFcTbo3m2&#10;xealNFlb/71ZWPA4zMw3zHzZmUo8qHGlZQXjUQSCOLO65FzB+bT9+ALhPLLGyjIpeJKD5aLfm2Oi&#10;bctHeqQ+FwHCLkEFhfd1IqXLCjLoRrYmDt7NNgZ9kE0udYNtgJtKxlH0KQ2WHBYKrOm7oOye/hoF&#10;K+knu591iW13jw/bPNscrpeNUsNBt5qB8NT5d/i/vdcK4in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sOpMMAAADbAAAADwAAAAAAAAAAAAAAAACYAgAAZHJzL2Rv&#10;d25yZXYueG1sUEsFBgAAAAAEAAQA9QAAAIgDAAAAAA==&#10;" path="m14,l3,5,,12r3,5l5,23r7,2l23,20r3,-7l20,2,14,xe" fillcolor="#6b6c6f" stroked="f">
                    <v:path arrowok="t" o:connecttype="custom" o:connectlocs="14,5149;3,5154;0,5161;3,5166;5,5172;12,5174;23,5169;26,5162;20,5151;14,5149" o:connectangles="0,0,0,0,0,0,0,0,0,0"/>
                  </v:shape>
                </v:group>
                <v:group id="Group 31" o:spid="_x0000_s1055" style="position:absolute;left:10090;top:5159;width:26;height:26" coordorigin="10090,5159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2" o:spid="_x0000_s1056" style="position:absolute;left:10090;top:5159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Uf8UA&#10;AADbAAAADwAAAGRycy9kb3ducmV2LnhtbESPQWvCQBSE74L/YXmF3uomlpYSXUMsxgqetIXi7ZF9&#10;TUKyb0N2m8R/7xYKHoeZ+YZZp5NpxUC9qy0riBcRCOLC6ppLBV+f+dMbCOeRNbaWScGVHKSb+WyN&#10;ibYjn2g4+1IECLsEFVTed4mUrqjIoFvYjjh4P7Y36IPsS6l7HAPctHIZRa/SYM1hocKO3isqmvOv&#10;UZBJ/7L/2NY4Ts3ymJfF7nj53in1+DBlKxCeJn8P/7cPWsFzDH9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JR/xQAAANsAAAAPAAAAAAAAAAAAAAAAAJgCAABkcnMv&#10;ZG93bnJldi54bWxQSwUGAAAAAAQABAD1AAAAigMAAAAA&#10;" path="m14,l8,2,3,5,,11,6,23r6,2l23,20r3,-7l23,8,21,2,14,xe" fillcolor="#6b6c6f" stroked="f">
                    <v:path arrowok="t" o:connecttype="custom" o:connectlocs="14,5159;8,5161;3,5164;0,5170;6,5182;12,5184;23,5179;26,5172;23,5167;21,5161;14,5159" o:connectangles="0,0,0,0,0,0,0,0,0,0,0"/>
                  </v:shape>
                </v:group>
                <v:group id="Group 33" o:spid="_x0000_s1057" style="position:absolute;left:10111;top:5133;width:26;height:26" coordorigin="10111,5133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58" style="position:absolute;left:10111;top:513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vk8QA&#10;AADbAAAADwAAAGRycy9kb3ducmV2LnhtbESPQWvCQBSE70L/w/IK3ppNlRaJrmJLYgVPxkLx9si+&#10;JsHs25BdTfz3riB4HGbmG2axGkwjLtS52rKC9ygGQVxYXXOp4PeQvc1AOI+ssbFMCq7kYLV8GS0w&#10;0bbnPV1yX4oAYZeggsr7NpHSFRUZdJFtiYP3bzuDPsiulLrDPsBNIydx/CkN1hwWKmzpu6LilJ+N&#10;grX0H5ufrxr74TTZZWWR7o5/qVLj12E9B+Fp8M/wo73VCqZT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Kr5PEAAAA2wAAAA8AAAAAAAAAAAAAAAAAmAIAAGRycy9k&#10;b3ducmV2LnhtbFBLBQYAAAAABAAEAPUAAACJAwAAAAA=&#10;" path="m14,l8,3,3,5,,12r3,6l6,23r6,3l23,20r3,-6l21,3,14,xe" fillcolor="#6b6c6f" stroked="f">
                    <v:path arrowok="t" o:connecttype="custom" o:connectlocs="14,5133;8,5136;3,5138;0,5145;3,5151;6,5156;12,5159;23,5153;26,5147;21,5136;14,5133" o:connectangles="0,0,0,0,0,0,0,0,0,0,0"/>
                  </v:shape>
                </v:group>
                <v:group id="Group 35" o:spid="_x0000_s1059" style="position:absolute;left:10061;top:5173;width:26;height:26" coordorigin="10061,5173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6" o:spid="_x0000_s1060" style="position:absolute;left:10061;top:517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SfMUA&#10;AADbAAAADwAAAGRycy9kb3ducmV2LnhtbESPQWvCQBSE74L/YXlCb7qpJVJiNkFF24InbaF4e2Rf&#10;k5Ds25DdJum/7xYKHoeZ+YZJ88m0YqDe1ZYVPK4iEMSF1TWXCj7eT8tnEM4ja2wtk4IfcpBn81mK&#10;ibYjX2i4+lIECLsEFVTed4mUrqjIoFvZjjh4X7Y36IPsS6l7HAPctHIdRRtpsOawUGFHh4qK5vpt&#10;FOykj19e9zWOU7M+n8rieL59HpV6WEy7LQhPk7+H/9tvWsFTDH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5J8xQAAANsAAAAPAAAAAAAAAAAAAAAAAJgCAABkcnMv&#10;ZG93bnJldi54bWxQSwUGAAAAAAQABAD1AAAAigMAAAAA&#10;" path="m13,l2,5,,12,5,23r6,2l17,22r6,-2l25,13,20,2,13,xe" fillcolor="#6b6c6f" stroked="f">
                    <v:path arrowok="t" o:connecttype="custom" o:connectlocs="13,5173;2,5178;0,5185;5,5196;11,5198;17,5195;23,5193;25,5186;20,5175;13,5173" o:connectangles="0,0,0,0,0,0,0,0,0,0"/>
                  </v:shape>
                </v:group>
                <v:group id="Group 37" o:spid="_x0000_s1061" style="position:absolute;left:10026;top:5186;width:26;height:26" coordorigin="10026,5186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62" style="position:absolute;left:10026;top:518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pkMMA&#10;AADbAAAADwAAAGRycy9kb3ducmV2LnhtbESPT4vCMBTE74LfITzBm6ar6C5do6j4DzxtV5C9PZq3&#10;bbF5KU209dsbQfA4zMxvmNmiNaW4Ue0Kywo+hhEI4tTqgjMFp9/t4AuE88gaS8uk4E4OFvNuZ4ax&#10;tg3/0C3xmQgQdjEqyL2vYildmpNBN7QVcfD+bW3QB1lnUtfYBLgp5SiKptJgwWEhx4rWOaWX5GoU&#10;LKWf7ParApv2Mjpus3Rz/DtvlOr32uU3CE+tf4df7YNWMP6E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pkMMAAADbAAAADwAAAAAAAAAAAAAAAACYAgAAZHJzL2Rv&#10;d25yZXYueG1sUEsFBgAAAAAEAAQA9QAAAIgDAAAAAA==&#10;" path="m14,l2,5,,12,5,23r7,2l23,20r2,-7l23,8,20,2,14,xe" fillcolor="#6b6c6f" stroked="f">
                    <v:path arrowok="t" o:connecttype="custom" o:connectlocs="14,5186;2,5191;0,5198;5,5209;12,5211;23,5206;25,5199;23,5194;20,5188;14,5186" o:connectangles="0,0,0,0,0,0,0,0,0,0"/>
                  </v:shape>
                </v:group>
                <v:group id="Group 39" o:spid="_x0000_s1063" style="position:absolute;left:9982;top:5202;width:26;height:26" coordorigin="9982,5202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64" style="position:absolute;left:9982;top:520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YecMA&#10;AADbAAAADwAAAGRycy9kb3ducmV2LnhtbESPT4vCMBTE74LfITzBm6arKLtdo6j4DzxtV5C9PZq3&#10;bbF5KU209dsbQfA4zMxvmNmiNaW4Ue0Kywo+hhEI4tTqgjMFp9/t4BOE88gaS8uk4E4OFvNuZ4ax&#10;tg3/0C3xmQgQdjEqyL2vYildmpNBN7QVcfD+bW3QB1lnUtfYBLgp5SiKptJgwWEhx4rWOaWX5GoU&#10;LKWf7ParApv2Mjpus3Rz/DtvlOr32uU3CE+tf4df7YNWMP6C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KYecMAAADbAAAADwAAAAAAAAAAAAAAAACYAgAAZHJzL2Rv&#10;d25yZXYueG1sUEsFBgAAAAAEAAQA9QAAAIgDAAAAAA==&#10;" path="m13,l2,6,,12,5,23r7,3l23,20r2,-6l22,8,20,3,13,xe" fillcolor="#6b6c6f" stroked="f">
                    <v:path arrowok="t" o:connecttype="custom" o:connectlocs="13,5202;2,5208;0,5214;5,5225;12,5228;23,5222;25,5216;22,5210;20,5205;13,5202" o:connectangles="0,0,0,0,0,0,0,0,0,0"/>
                  </v:shape>
                </v:group>
                <v:group id="Group 41" o:spid="_x0000_s1065" style="position:absolute;left:9944;top:5214;width:26;height:26" coordorigin="9944,5214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66" style="position:absolute;left:9944;top:5214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AsUA&#10;AADbAAAADwAAAGRycy9kb3ducmV2LnhtbESPQWvCQBSE74L/YXmF3uom0pYSXUMsxgqetIXi7ZF9&#10;TUKyb0N2m8R/7xYKHoeZ+YZZp5NpxUC9qy0riBcRCOLC6ppLBV+f+dMbCOeRNbaWScGVHKSb+WyN&#10;ibYjn2g4+1IECLsEFVTed4mUrqjIoFvYjjh4P7Y36IPsS6l7HAPctHIZRa/SYM1hocKO3isqmvOv&#10;UZBJ/7L/2NY4Ts3ymJfF7nj53in1+DBlKxCeJn8P/7cPWsFzDH9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ucCxQAAANsAAAAPAAAAAAAAAAAAAAAAAJgCAABkcnMv&#10;ZG93bnJldi54bWxQSwUGAAAAAAQABAD1AAAAigMAAAAA&#10;" path="m13,l2,5,,11,5,23r7,2l17,22r6,-2l25,13,20,2,13,xe" fillcolor="#6b6c6f" stroked="f">
                    <v:path arrowok="t" o:connecttype="custom" o:connectlocs="13,5214;2,5219;0,5225;5,5237;12,5239;17,5236;23,5234;25,5227;20,5216;13,5214" o:connectangles="0,0,0,0,0,0,0,0,0,0"/>
                  </v:shape>
                </v:group>
                <v:group id="Group 43" o:spid="_x0000_s1067" style="position:absolute;left:9903;top:5228;width:26;height:26" coordorigin="9903,5228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4" o:spid="_x0000_s1068" style="position:absolute;left:9903;top:5228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c7sQA&#10;AADbAAAADwAAAGRycy9kb3ducmV2LnhtbESPS4vCQBCE74L/YWjBm07Wx7JkHUXFF3jarCB7azK9&#10;STDTEzKjif/eEQSPRVV9Rc0WrSnFjWpXWFbwMYxAEKdWF5wpOP1uB18gnEfWWFomBXdysJh3OzOM&#10;tW34h26Jz0SAsItRQe59FUvp0pwMuqGtiIP3b2uDPsg6k7rGJsBNKUdR9CkNFhwWcqxonVN6Sa5G&#10;wVL66W6/KrBpL6PjNks3x7/zRql+r11+g/DU+nf41T5oBZMx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3O7EAAAA2wAAAA8AAAAAAAAAAAAAAAAAmAIAAGRycy9k&#10;b3ducmV2LnhtbFBLBQYAAAAABAAEAPUAAACJAwAAAAA=&#10;" path="m13,l8,3,2,6,,12,5,23r7,3l23,21r2,-7l20,3,13,xe" fillcolor="#6b6c6f" stroked="f">
                    <v:path arrowok="t" o:connecttype="custom" o:connectlocs="13,5228;8,5231;2,5234;0,5240;5,5251;12,5254;23,5249;25,5242;20,5231;13,5228" o:connectangles="0,0,0,0,0,0,0,0,0,0"/>
                  </v:shape>
                </v:group>
                <v:group id="Group 45" o:spid="_x0000_s1069" style="position:absolute;left:10168;top:5095;width:26;height:26" coordorigin="10168,5095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6" o:spid="_x0000_s1070" style="position:absolute;left:10168;top:5095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hAcUA&#10;AADbAAAADwAAAGRycy9kb3ducmV2LnhtbESPQWvCQBSE74L/YXlCb7qpNFJiNkFF24InbaF4e2Rf&#10;k5Ds25DdJum/7xYKHoeZ+YZJ88m0YqDe1ZYVPK4iEMSF1TWXCj7eT8tnEM4ja2wtk4IfcpBn81mK&#10;ibYjX2i4+lIECLsEFVTed4mUrqjIoFvZjjh4X7Y36IPsS6l7HAPctHIdRRtpsOawUGFHh4qK5vpt&#10;FOykj19e9zWOU7M+n8rieL59HpV6WEy7LQhPk7+H/9tvWsFTDH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EBxQAAANsAAAAPAAAAAAAAAAAAAAAAAJgCAABkcnMv&#10;ZG93bnJldi54bWxQSwUGAAAAAAQABAD1AAAAigMAAAAA&#10;" path="m13,l2,6,,12r2,6l5,23r7,3l23,21r2,-7l23,8,20,3,13,xe" fillcolor="#6b6c6f" stroked="f">
                    <v:path arrowok="t" o:connecttype="custom" o:connectlocs="13,5095;2,5101;0,5107;2,5113;5,5118;12,5121;23,5116;25,5109;23,5103;20,5098;13,5095" o:connectangles="0,0,0,0,0,0,0,0,0,0,0"/>
                  </v:shape>
                </v:group>
                <v:group id="Group 47" o:spid="_x0000_s1071" style="position:absolute;left:10223;top:5076;width:26;height:26" coordorigin="10223,5076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8" o:spid="_x0000_s1072" style="position:absolute;left:10223;top:507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a7cMA&#10;AADbAAAADwAAAGRycy9kb3ducmV2LnhtbESPT4vCMBTE74LfITzBm6Yr6i5do6j4DzxtV5C9PZq3&#10;bbF5KU209dsbQfA4zMxvmNmiNaW4Ue0Kywo+hhEI4tTqgjMFp9/t4AuE88gaS8uk4E4OFvNuZ4ax&#10;tg3/0C3xmQgQdjEqyL2vYildmpNBN7QVcfD+bW3QB1lnUtfYBLgp5SiKptJgwWEhx4rWOaWX5GoU&#10;LKWf7ParApv2Mjpus3Rz/DtvlOr32uU3CE+tf4df7YNWMP6E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fa7cMAAADbAAAADwAAAAAAAAAAAAAAAACYAgAAZHJzL2Rv&#10;d25yZXYueG1sUEsFBgAAAAAEAAQA9QAAAIgDAAAAAA==&#10;" path="m14,l8,3,2,6,,12,5,23r7,3l23,21r2,-7l23,8,20,3,14,xe" fillcolor="#6b6c6f" stroked="f">
                    <v:path arrowok="t" o:connecttype="custom" o:connectlocs="14,5076;8,5079;2,5082;0,5088;5,5099;12,5102;23,5097;25,5090;23,5084;20,5079;14,5076" o:connectangles="0,0,0,0,0,0,0,0,0,0,0"/>
                  </v:shape>
                </v:group>
                <v:group id="Group 49" o:spid="_x0000_s1073" style="position:absolute;left:10214;top:5040;width:26;height:26" coordorigin="10214,5040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0" o:spid="_x0000_s1074" style="position:absolute;left:10214;top:5040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rBMMA&#10;AADbAAAADwAAAGRycy9kb3ducmV2LnhtbESPT4vCMBTE74LfITzBm6YrKrtdo6j4DzxtV5C9PZq3&#10;bbF5KU209dsbQfA4zMxvmNmiNaW4Ue0Kywo+hhEI4tTqgjMFp9/t4BOE88gaS8uk4E4OFvNuZ4ax&#10;tg3/0C3xmQgQdjEqyL2vYildmpNBN7QVcfD+bW3QB1lnUtfYBLgp5SiKptJgwWEhx4rWOaWX5GoU&#10;LKWf7ParApv2Mjpus3Rz/DtvlOr32uU3CE+tf4df7YNWMP6C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TrBMMAAADbAAAADwAAAAAAAAAAAAAAAACYAgAAZHJzL2Rv&#10;d25yZXYueG1sUEsFBgAAAAAEAAQA9QAAAIgDAAAAAA==&#10;" path="m14,l3,6,,12,5,23r7,3l23,21r3,-7l20,3,14,xe" fillcolor="#6b6c6f" stroked="f">
                    <v:path arrowok="t" o:connecttype="custom" o:connectlocs="14,5040;3,5046;0,5052;5,5063;12,5066;23,5061;26,5054;20,5043;14,5040" o:connectangles="0,0,0,0,0,0,0,0,0"/>
                  </v:shape>
                </v:group>
                <v:group id="Group 51" o:spid="_x0000_s1075" style="position:absolute;left:10193;top:5075;width:26;height:26" coordorigin="10193,5075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2" o:spid="_x0000_s1076" style="position:absolute;left:10193;top:5075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x38QA&#10;AADbAAAADwAAAGRycy9kb3ducmV2LnhtbESPzWrDMBCE74G8g9hAb4mcgEtwowS32E0hp/xA6G2x&#10;traxtTKWajtvXxUKPQ4z8w2zO0ymFQP1rrasYL2KQBAXVtdcKrhd8+UWhPPIGlvLpOBBDg77+WyH&#10;ibYjn2m4+FIECLsEFVTed4mUrqjIoFvZjjh4X7Y36IPsS6l7HAPctHITRc/SYM1hocKO3ioqmsu3&#10;UZBKH78fX2scp2ZzyssiO33eM6WeFlP6AsLT5P/Df+0PrSBew++X8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cd/EAAAA2wAAAA8AAAAAAAAAAAAAAAAAmAIAAGRycy9k&#10;b3ducmV2LnhtbFBLBQYAAAAABAAEAPUAAACJAwAAAAA=&#10;" path="m13,l2,5,,12,5,23r7,2l23,20r2,-7l23,8,20,2,13,xe" fillcolor="#6b6c6f" stroked="f">
                    <v:path arrowok="t" o:connecttype="custom" o:connectlocs="13,5075;2,5080;0,5087;5,5098;12,5100;23,5095;25,5088;23,5083;20,5077;13,5075" o:connectangles="0,0,0,0,0,0,0,0,0,0"/>
                  </v:shape>
                </v:group>
                <v:group id="Group 53" o:spid="_x0000_s1077" style="position:absolute;left:6751;top:5866;width:1474;height:1410" coordorigin="6751,5866" coordsize="1474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78" style="position:absolute;left:6751;top:5866;width:1474;height:1410;visibility:visible;mso-wrap-style:square;v-text-anchor:top" coordsize="1474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TvMUA&#10;AADbAAAADwAAAGRycy9kb3ducmV2LnhtbESPT4vCMBTE7wt+h/AEL4umrqxINYq4CHtYF/wD4u3Z&#10;PNtg81KaWOu3N8LCHoeZ+Q0zW7S2FA3V3jhWMBwkIIgzpw3nCg77dX8CwgdkjaVjUvAgD4t5522G&#10;qXZ33lKzC7mIEPYpKihCqFIpfVaQRT9wFXH0Lq62GKKsc6lrvEe4LeVHkoylRcNxocCKVgVl193N&#10;Kvhqm1+3PpeN+TmeLivzvkksbZTqddvlFESgNvyH/9rfWsHnCF5f4g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dO8xQAAANsAAAAPAAAAAAAAAAAAAAAAAJgCAABkcnMv&#10;ZG93bnJldi54bWxQSwUGAAAAAAQABAD1AAAAigMAAAAA&#10;" path="m1230,r-63,17l1094,66r-51,46l991,165r-51,57l889,281r-47,59l760,443r-13,16l692,527r-42,52l612,629r-39,61l560,717r-17,38l499,827r-56,67l379,957r-68,58l241,1068r-130,93l83,1182r-26,19l35,1219r-19,17l,1252r870,157l874,1353r7,-52l902,1209r31,-79l972,1058r47,-67l1071,926r58,-69l1159,821r63,-80l1287,650r34,-52l1365,524r35,-68l1428,394r35,-107l1473,201r-2,-36l1452,106,1398,47,1327,14,1253,1,1230,xe" fillcolor="#fee3d3" stroked="f">
                    <v:path arrowok="t" o:connecttype="custom" o:connectlocs="1230,5866;1167,5883;1094,5932;1043,5978;991,6031;940,6088;889,6147;842,6206;760,6309;747,6325;692,6393;650,6445;612,6495;573,6556;560,6583;543,6621;499,6693;443,6760;379,6823;311,6881;241,6934;111,7027;83,7048;57,7067;35,7085;16,7102;0,7118;870,7275;874,7219;881,7167;902,7075;933,6996;972,6924;1019,6857;1071,6792;1129,6723;1159,6687;1222,6607;1287,6516;1321,6464;1365,6390;1400,6322;1428,6260;1463,6153;1473,6067;1471,6031;1452,5972;1398,5913;1327,5880;1253,5867;1230,5866" o:connectangles="0,0,0,0,0,0,0,0,0,0,0,0,0,0,0,0,0,0,0,0,0,0,0,0,0,0,0,0,0,0,0,0,0,0,0,0,0,0,0,0,0,0,0,0,0,0,0,0,0,0,0"/>
                  </v:shape>
                </v:group>
                <v:group id="Group 55" o:spid="_x0000_s1079" style="position:absolute;left:6751;top:5866;width:1474;height:1410" coordorigin="6751,5866" coordsize="1474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6" o:spid="_x0000_s1080" style="position:absolute;left:6751;top:5866;width:1474;height:1410;visibility:visible;mso-wrap-style:square;v-text-anchor:top" coordsize="1474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k/8QA&#10;AADbAAAADwAAAGRycy9kb3ducmV2LnhtbESPX0vDQBDE3wW/w7GCb+1FSYrEXkKtFPSxf0Afl9ya&#10;hOT2Ym5No5++Jwg+DjPzG2Zdzq5XE42h9WzgbpmAIq68bbk2cDruFg+ggiBb7D2TgW8KUBbXV2vM&#10;rT/znqaD1CpCOORooBEZcq1D1ZDDsPQDcfQ+/OhQohxrbUc8R7jr9X2SrLTDluNCgwNtG6q6w5cz&#10;8LNJT9spw9S+vj11z5+7tBN5N+b2Zt48ghKa5T/8136xBrIMfr/EH6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ZP/EAAAA2wAAAA8AAAAAAAAAAAAAAAAAmAIAAGRycy9k&#10;b3ducmV2LnhtbFBLBQYAAAAABAAEAPUAAACJAwAAAAA=&#10;" path="m,1252r57,-51l111,1161r62,-44l207,1093r69,-51l345,986r67,-60l472,861r50,-70l560,717r6,-13l573,690r39,-61l650,579r42,-52l720,492r14,-17l747,459r13,-16l779,419r20,-25l820,368r45,-57l914,252r51,-59l1017,138r52,-50l1119,47,1189,7,1230,r23,1l1327,14r71,33l1452,106r19,59l1473,201r-2,41l1449,338r-49,118l1365,524r-44,74l1287,650r-65,91l1159,821r-60,71l1071,926r-52,65l972,1058r-39,72l902,1209r-21,92l874,1353r-4,56e" filled="f" strokecolor="#231f20" strokeweight=".4385mm">
                    <v:path arrowok="t" o:connecttype="custom" o:connectlocs="0,7118;57,7067;111,7027;173,6983;207,6959;276,6908;345,6852;412,6792;472,6727;522,6657;560,6583;566,6570;573,6556;612,6495;650,6445;692,6393;720,6358;734,6341;747,6325;760,6309;779,6285;799,6260;820,6234;865,6177;914,6118;965,6059;1017,6004;1069,5954;1119,5913;1189,5873;1230,5866;1253,5867;1327,5880;1398,5913;1452,5972;1471,6031;1473,6067;1471,6108;1449,6204;1400,6322;1365,6390;1321,6464;1287,6516;1222,6607;1159,6687;1099,6758;1071,6792;1019,6857;972,6924;933,6996;902,7075;881,7167;874,7219;870,7275" o:connectangles="0,0,0,0,0,0,0,0,0,0,0,0,0,0,0,0,0,0,0,0,0,0,0,0,0,0,0,0,0,0,0,0,0,0,0,0,0,0,0,0,0,0,0,0,0,0,0,0,0,0,0,0,0,0"/>
                  </v:shape>
                </v:group>
                <v:group id="Group 57" o:spid="_x0000_s1081" style="position:absolute;left:7808;top:5857;width:408;height:442" coordorigin="7808,5857" coordsize="408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8" o:spid="_x0000_s1082" style="position:absolute;left:7808;top:5857;width:408;height:442;visibility:visible;mso-wrap-style:square;v-text-anchor:top" coordsize="408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cGMQA&#10;AADbAAAADwAAAGRycy9kb3ducmV2LnhtbESP0WrCQBRE3wX/YblC38xGW1tNXUVSClXoQxM/4JK9&#10;TYLZu2l2m6R/3xUEH4eZOcNs96NpRE+dqy0rWEQxCOLC6ppLBef8fb4G4TyyxsYyKfgjB/vddLLF&#10;RNuBv6jPfCkChF2CCirv20RKV1Rk0EW2JQ7et+0M+iC7UuoOhwA3jVzG8bM0WHNYqLCltKLikv0a&#10;BRddfr6d0jbHQ//0eD7+eLlyG6UeZuPhFYSn0d/Dt/aHVrB6geuX8AP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XBjEAAAA2wAAAA8AAAAAAAAAAAAAAAAAmAIAAGRycy9k&#10;b3ducmV2LnhtbFBLBQYAAAAABAAEAPUAAACJAwAAAAA=&#10;" path="m241,l178,20,118,69,74,120,30,181,1,248,,265r3,17l37,336r54,48l143,420r56,21l214,439r66,-39l325,351r40,-61l395,224r12,-73l406,133,378,65,328,24,257,,241,xe" fillcolor="#ffefe3" stroked="f">
                    <v:path arrowok="t" o:connecttype="custom" o:connectlocs="241,5857;178,5877;118,5926;74,5977;30,6038;1,6105;0,6122;3,6139;37,6193;91,6241;143,6277;199,6298;214,6296;280,6257;325,6208;365,6147;395,6081;407,6008;406,5990;378,5922;328,5881;257,5857;241,5857" o:connectangles="0,0,0,0,0,0,0,0,0,0,0,0,0,0,0,0,0,0,0,0,0,0,0"/>
                  </v:shape>
                </v:group>
                <v:group id="Group 59" o:spid="_x0000_s1083" style="position:absolute;left:7808;top:5857;width:408;height:442" coordorigin="7808,5857" coordsize="408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0" o:spid="_x0000_s1084" style="position:absolute;left:7808;top:5857;width:408;height:442;visibility:visible;mso-wrap-style:square;v-text-anchor:top" coordsize="408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+PsEA&#10;AADbAAAADwAAAGRycy9kb3ducmV2LnhtbESPQYvCMBSE7wv+h/AEb2uqoqzVKFoUPS1sFc+P5tlW&#10;m5fSxFr/vVlY2OMwM98wy3VnKtFS40rLCkbDCARxZnXJuYLzaf/5BcJ5ZI2VZVLwIgfrVe9jibG2&#10;T/6hNvW5CBB2MSoovK9jKV1WkEE3tDVx8K62MeiDbHKpG3wGuKnkOIpm0mDJYaHAmpKCsnv6MArM&#10;5VbhTs4mSdJut4fUUb2X30oN+t1mAcJT5//Df+2jVjCdw+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Jfj7BAAAA2wAAAA8AAAAAAAAAAAAAAAAAmAIAAGRycy9kb3du&#10;cmV2LnhtbFBLBQYAAAAABAAEAPUAAACGAwAAAAA=&#10;" path="m30,181l1,248,,265r3,17l37,336r54,48l143,420r56,21l214,439r66,-39l325,351r40,-61l395,224r12,-73l406,133,378,65,328,24,257,,241,,225,2,163,30,104,85,60,140,30,181xe" filled="f" strokecolor="#231f20" strokeweight=".4385mm">
                    <v:path arrowok="t" o:connecttype="custom" o:connectlocs="30,6038;1,6105;0,6122;3,6139;37,6193;91,6241;143,6277;199,6298;214,6296;280,6257;325,6208;365,6147;395,6081;407,6008;406,5990;378,5922;328,5881;257,5857;241,5857;225,5859;163,5887;104,5942;60,5997;30,6038" o:connectangles="0,0,0,0,0,0,0,0,0,0,0,0,0,0,0,0,0,0,0,0,0,0,0,0"/>
                  </v:shape>
                </v:group>
                <v:group id="Group 61" o:spid="_x0000_s1085" style="position:absolute;left:9751;top:5913;width:785;height:1867" coordorigin="9751,5913" coordsize="785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2" o:spid="_x0000_s1086" style="position:absolute;left:9751;top:5913;width:785;height:1867;visibility:visible;mso-wrap-style:square;v-text-anchor:top" coordsize="785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1HsQA&#10;AADbAAAADwAAAGRycy9kb3ducmV2LnhtbESPQWvCQBSE7wX/w/KE3upGhVCiq4igeEpr9OLtkX0m&#10;Mdm3MbvG+O+7hUKPw8x8wyzXg2lET52rLCuYTiIQxLnVFRcKzqfdxycI55E1NpZJwYscrFejtyUm&#10;2j75SH3mCxEg7BJUUHrfJlK6vCSDbmJb4uBdbWfQB9kVUnf4DHDTyFkUxdJgxWGhxJa2JeV19jAK&#10;hmP23V9edR2n8690t8/j9La9K/U+HjYLEJ4G/x/+ax+0gngKv1/C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dR7EAAAA2wAAAA8AAAAAAAAAAAAAAAAAmAIAAGRycy9k&#10;b3ducmV2LnhtbFBLBQYAAAAABAAEAPUAAACJAwAAAAA=&#10;" path="m408,l321,7,248,28,186,60r-48,40l91,162,66,228,53,295r-7,80l41,461,36,584r-3,79l30,755,27,861,24,983r-4,138l16,1277r-5,176l,1867r784,-5l780,1617r-8,-425l767,953,762,721,760,614r-2,-99l756,427r-2,-75l751,252,740,186,701,124,655,80,595,43,523,15,439,1,408,xe" fillcolor="#e7c695" stroked="f">
                    <v:path arrowok="t" o:connecttype="custom" o:connectlocs="408,5913;321,5920;248,5941;186,5973;138,6013;91,6075;66,6141;53,6208;46,6288;41,6374;36,6497;33,6576;30,6668;27,6774;24,6896;20,7034;16,7190;11,7366;0,7780;784,7775;780,7530;772,7105;767,6866;762,6634;760,6527;758,6428;756,6340;754,6265;751,6165;740,6099;701,6037;655,5993;595,5956;523,5928;439,5914;408,5913" o:connectangles="0,0,0,0,0,0,0,0,0,0,0,0,0,0,0,0,0,0,0,0,0,0,0,0,0,0,0,0,0,0,0,0,0,0,0,0"/>
                  </v:shape>
                  <v:shape id="Picture 63" o:spid="_x0000_s1087" type="#_x0000_t75" style="position:absolute;left:9749;top:5913;width:784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+kTCAAAA2wAAAA8AAABkcnMvZG93bnJldi54bWxEj0+LwjAUxO+C3yE8YW+aKrui1SiiyO6p&#10;4J+Dx2fzbKrNS2midr/9ZkHwOMzMb5j5srWVeFDjS8cKhoMEBHHudMmFguNh25+A8AFZY+WYFPyS&#10;h+Wi25ljqt2Td/TYh0JECPsUFZgQ6lRKnxuy6AeuJo7exTUWQ5RNIXWDzwi3lRwlyVhaLDkuGKxp&#10;bSi/7e9WQZ25zar4vk7PX5nB3ExOMuNPpT567WoGIlAb3uFX+0crGI/g/0v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1/pEwgAAANsAAAAPAAAAAAAAAAAAAAAAAJ8C&#10;AABkcnMvZG93bnJldi54bWxQSwUGAAAAAAQABAD3AAAAjgMAAAAA&#10;">
                    <v:imagedata r:id="rId29" o:title=""/>
                  </v:shape>
                </v:group>
                <v:group id="Group 64" o:spid="_x0000_s1088" style="position:absolute;left:9749;top:5913;width:785;height:1867" coordorigin="9749,5913" coordsize="785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5" o:spid="_x0000_s1089" style="position:absolute;left:9749;top:5913;width:785;height:1867;visibility:visible;mso-wrap-style:square;v-text-anchor:top" coordsize="785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2e8IA&#10;AADbAAAADwAAAGRycy9kb3ducmV2LnhtbESP3YrCMBSE7wXfIRzBG9FUWVSqUUTYRVxY8OcBDs2x&#10;LW1OShLb+vZmYWEvh5lvhtnue1OLlpwvLSuYzxIQxJnVJecK7rfP6RqED8gaa8uk4EUe9rvhYIup&#10;th1fqL2GXMQS9ikqKEJoUil9VpBBP7MNcfQe1hkMUbpcaoddLDe1XCTJUhosOS4U2NCxoKy6Po2C&#10;5eR5/v7RritX8/YkJVbh61UpNR71hw2IQH34D//RJx25D/j9En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DZ7wgAAANsAAAAPAAAAAAAAAAAAAAAAAJgCAABkcnMvZG93&#10;bnJldi54bWxQSwUGAAAAAAQABAD1AAAAhwMAAAAA&#10;" path="m,1867l6,1649r5,-196l16,1277r4,-156l24,983,27,861,30,755r3,-92l36,584r3,-67l43,414r5,-71l56,277,70,212r31,-67l153,86,205,48,271,20,349,3,408,r31,1l523,15r72,28l655,80r46,44l740,186r12,66l754,352r2,75l758,515r2,99l762,721r3,114l767,953r2,119l772,1192r2,116l776,1419r2,104l780,1617r1,82l783,1767r1,84l785,1862,,1867xe" filled="f" strokecolor="#231f20" strokeweight=".1016mm">
                    <v:path arrowok="t" o:connecttype="custom" o:connectlocs="0,7780;6,7562;11,7366;16,7190;20,7034;24,6896;27,6774;30,6668;33,6576;36,6497;39,6430;43,6327;48,6256;56,6190;70,6125;101,6058;153,5999;205,5961;271,5933;349,5916;408,5913;439,5914;523,5928;595,5956;655,5993;701,6037;740,6099;752,6165;754,6265;756,6340;758,6428;760,6527;762,6634;765,6748;767,6866;769,6985;772,7105;774,7221;776,7332;778,7436;780,7530;781,7612;783,7680;784,7764;785,7775;0,7780" o:connectangles="0,0,0,0,0,0,0,0,0,0,0,0,0,0,0,0,0,0,0,0,0,0,0,0,0,0,0,0,0,0,0,0,0,0,0,0,0,0,0,0,0,0,0,0,0,0"/>
                  </v:shape>
                </v:group>
                <v:group id="Group 66" o:spid="_x0000_s1090" style="position:absolute;left:9749;top:5913;width:785;height:1867" coordorigin="9749,5913" coordsize="785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7" o:spid="_x0000_s1091" style="position:absolute;left:9749;top:5913;width:785;height:1867;visibility:visible;mso-wrap-style:square;v-text-anchor:top" coordsize="785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Nl8IA&#10;AADbAAAADwAAAGRycy9kb3ducmV2LnhtbESP0YrCMBRE34X9h3AXfBFN9aEu1SiysCIrCOp+wKW5&#10;tqXNTUliW//eLAg+DjNnhllvB9OIjpyvLCuYzxIQxLnVFRcK/q4/0y8QPiBrbCyTggd52G4+RmvM&#10;tO35TN0lFCKWsM9QQRlCm0np85IM+pltiaN3s85giNIVUjvsY7lp5CJJUmmw4rhQYkvfJeX15W4U&#10;pJP77/GkXV8t591BSqzD/lErNf4cdisQgYbwDr/og45cCv9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g2XwgAAANsAAAAPAAAAAAAAAAAAAAAAAJgCAABkcnMvZG93&#10;bnJldi54bWxQSwUGAAAAAAQABAD1AAAAhwMAAAAA&#10;" path="m,1867l6,1649r5,-196l16,1277r4,-156l24,983,27,861,30,755r3,-92l36,584r3,-67l43,414r5,-71l56,277,70,212r31,-67l153,86,205,48,271,20,349,3,408,r31,1l523,15r72,28l655,80r46,44l740,186r12,66l754,352r2,75l758,515r2,99l762,721r3,114l767,953r2,119l772,1192r2,116l776,1419r2,104l780,1617r1,82l783,1767r1,84l785,1862,,1867xe" filled="f" strokecolor="#231f20" strokeweight=".1016mm">
                    <v:path arrowok="t" o:connecttype="custom" o:connectlocs="0,7780;6,7562;11,7366;16,7190;20,7034;24,6896;27,6774;30,6668;33,6576;36,6497;39,6430;43,6327;48,6256;56,6190;70,6125;101,6058;153,5999;205,5961;271,5933;349,5916;408,5913;439,5914;523,5928;595,5956;655,5993;701,6037;740,6099;752,6165;754,6265;756,6340;758,6428;760,6527;762,6634;765,6748;767,6866;769,6985;772,7105;774,7221;776,7332;778,7436;780,7530;781,7612;783,7680;784,7764;785,7775;0,7780" o:connectangles="0,0,0,0,0,0,0,0,0,0,0,0,0,0,0,0,0,0,0,0,0,0,0,0,0,0,0,0,0,0,0,0,0,0,0,0,0,0,0,0,0,0,0,0,0,0"/>
                  </v:shape>
                </v:group>
                <v:group id="Group 68" o:spid="_x0000_s1092" style="position:absolute;left:353;top:3825;width:7954;height:381" coordorigin="353,3825" coordsize="7954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9" o:spid="_x0000_s1093" style="position:absolute;left:353;top:3825;width:7954;height:381;visibility:visible;mso-wrap-style:square;v-text-anchor:top" coordsize="795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Q28IA&#10;AADbAAAADwAAAGRycy9kb3ducmV2LnhtbESPwWrCQBCG7wXfYRnBW93oQSR1lVBQBC/GtvchO82G&#10;ZmfT7GqiT+8cCj0O//zffLPZjb5VN+pjE9jAYp6BIq6Cbbg28Pmxf12DignZYhuYDNwpwm47edlg&#10;bsPAJd0uqVYC4ZijAZdSl2sdK0ce4zx0xJJ9h95jkrGvte1xELhv9TLLVtpjw3LBYUfvjqqfy9WL&#10;xjqc3LKI7Vd5fBx+Qzlkxbk2ZjYdizdQicb0v/zXPloDK5GVXwQA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1DbwgAAANsAAAAPAAAAAAAAAAAAAAAAAJgCAABkcnMvZG93&#10;bnJldi54bWxQSwUGAAAAAAQABAD1AAAAhwMAAAAA&#10;" path="m7954,l164,1,100,19,48,58,13,113,,179,,381r7954,l7954,xe" fillcolor="#007f93" stroked="f">
                    <v:path arrowok="t" o:connecttype="custom" o:connectlocs="7954,3825;164,3826;100,3844;48,3883;13,3938;0,4004;0,4206;7954,4206;7954,3825" o:connectangles="0,0,0,0,0,0,0,0,0"/>
                  </v:shape>
                </v:group>
                <v:group id="Group 70" o:spid="_x0000_s1094" style="position:absolute;left:353;top:3825;width:7955;height:381" coordorigin="353,3825" coordsize="7955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1" o:spid="_x0000_s1095" style="position:absolute;left:353;top:3825;width:7955;height:381;visibility:visible;mso-wrap-style:square;v-text-anchor:top" coordsize="795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9XsEA&#10;AADbAAAADwAAAGRycy9kb3ducmV2LnhtbERPz2vCMBS+D/wfwht4GZquh1WqUebA4WUwdZfdHs0z&#10;KTYvtcna+t+bw8Djx/d7tRldI3rqQu1Zwes8A0FceV2zUfBz2s0WIEJE1th4JgU3CrBZT55WWGo/&#10;8IH6YzQihXAoUYGNsS2lDJUlh2HuW+LEnX3nMCbYGak7HFK4a2SeZW/SYc2pwWJLH5aqy/HPKdgu&#10;Tp/6q4q/W5vv8PpCJivMt1LT5/F9CSLSGB/if/deKyjS+vQl/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5/V7BAAAA2wAAAA8AAAAAAAAAAAAAAAAAmAIAAGRycy9kb3du&#10;cmV2LnhtbFBLBQYAAAAABAAEAPUAAACGAwAAAAA=&#10;" path="m,381l,179,13,113,48,58,100,19,164,1,7955,e" filled="f" strokecolor="#231f20" strokeweight=".375mm">
                    <v:path arrowok="t" o:connecttype="custom" o:connectlocs="0,4206;0,4004;13,3938;48,3883;100,3844;164,3826;7955,3825" o:connectangles="0,0,0,0,0,0,0"/>
                  </v:shape>
                  <v:shape id="Picture 72" o:spid="_x0000_s1096" type="#_x0000_t75" style="position:absolute;left:8296;top:3273;width:3738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WfjCAAAA2wAAAA8AAABkcnMvZG93bnJldi54bWxEj0GLwjAUhO8L/ofwBG9rWg9VukYpgqgX&#10;F7v+gEfzbIrNS2miVn+9WVjY4zAz3zDL9WBbcafeN44VpNMEBHHldMO1gvPP9nMBwgdkja1jUvAk&#10;D+vV6GOJuXYPPtG9DLWIEPY5KjAhdLmUvjJk0U9dRxy9i+sthij7WuoeHxFuWzlLkkxabDguGOxo&#10;Y6i6ljergNPUHI7b+SzbFUX2/TLHzbkkpSbjofgCEWgI/+G/9l4rmKfw+yX+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1n4wgAAANsAAAAPAAAAAAAAAAAAAAAAAJ8C&#10;AABkcnMvZG93bnJldi54bWxQSwUGAAAAAAQABAD3AAAAjgMAAAAA&#10;">
                    <v:imagedata r:id="rId30" o:title=""/>
                  </v:shape>
                  <v:shape id="Picture 73" o:spid="_x0000_s1097" type="#_x0000_t75" style="position:absolute;left:7778;top:3827;width:523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BETHAAAA2wAAAA8AAABkcnMvZG93bnJldi54bWxEj0FrwkAUhO+F/oflFXopulGKtamrFKFF&#10;xINGU3p8zb4m22bfhuwa47/vCkKPw8x8w8wWva1FR603jhWMhgkI4sJpw6WCw/5tMAXhA7LG2jEp&#10;OJOHxfz2ZoapdifeUZeFUkQI+xQVVCE0qZS+qMiiH7qGOHrfrrUYomxLqVs8Rbit5ThJJtKi4bhQ&#10;YUPLiorf7GgVfK43Hf8sv8zI5PnjR/b8/tBtrVL3d/3rC4hAffgPX9srreBpDJcv8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nBETHAAAA2wAAAA8AAAAAAAAAAAAA&#10;AAAAnwIAAGRycy9kb3ducmV2LnhtbFBLBQYAAAAABAAEAPcAAACTAwAAAAA=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sectPr w:rsidR="00CB0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charset w:val="00"/>
    <w:family w:val="swiss"/>
    <w:pitch w:val="variable"/>
    <w:sig w:usb0="00000003" w:usb1="00000000" w:usb2="00000000" w:usb3="00000000" w:csb0="00000001" w:csb1="00000000"/>
  </w:font>
  <w:font w:name="Univ NewswCommPi">
    <w:altName w:val="Univ NewswCommP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80B42"/>
    <w:multiLevelType w:val="hybridMultilevel"/>
    <w:tmpl w:val="1ABE6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C6"/>
    <w:rsid w:val="00C829C6"/>
    <w:rsid w:val="00CB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29C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829C6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C829C6"/>
    <w:rPr>
      <w:rFonts w:cs="Myriad Pro"/>
      <w:color w:val="000000"/>
      <w:sz w:val="29"/>
      <w:szCs w:val="29"/>
    </w:rPr>
  </w:style>
  <w:style w:type="character" w:customStyle="1" w:styleId="A5">
    <w:name w:val="A5"/>
    <w:uiPriority w:val="99"/>
    <w:rsid w:val="00C829C6"/>
    <w:rPr>
      <w:rFonts w:ascii="Univ NewswCommPi" w:hAnsi="Univ NewswCommPi" w:cs="Univ NewswCommPi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29C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829C6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C829C6"/>
    <w:rPr>
      <w:rFonts w:cs="Myriad Pro"/>
      <w:color w:val="000000"/>
      <w:sz w:val="29"/>
      <w:szCs w:val="29"/>
    </w:rPr>
  </w:style>
  <w:style w:type="character" w:customStyle="1" w:styleId="A5">
    <w:name w:val="A5"/>
    <w:uiPriority w:val="99"/>
    <w:rsid w:val="00C829C6"/>
    <w:rPr>
      <w:rFonts w:ascii="Univ NewswCommPi" w:hAnsi="Univ NewswCommPi" w:cs="Univ NewswCommPi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185B3AC7.dotm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L Tucker</dc:creator>
  <cp:lastModifiedBy>Terri L Tucker</cp:lastModifiedBy>
  <cp:revision>1</cp:revision>
  <dcterms:created xsi:type="dcterms:W3CDTF">2013-10-04T23:49:00Z</dcterms:created>
  <dcterms:modified xsi:type="dcterms:W3CDTF">2013-10-04T23:56:00Z</dcterms:modified>
</cp:coreProperties>
</file>